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A78E9" w14:textId="33B07EBD" w:rsidR="00A615D4" w:rsidRPr="00DA7232" w:rsidRDefault="171F5A00" w:rsidP="1FAC1294">
      <w:pPr>
        <w:spacing w:before="0" w:after="0" w:line="240" w:lineRule="auto"/>
        <w:ind w:left="2160" w:hanging="2160"/>
        <w:jc w:val="center"/>
        <w:rPr>
          <w:b/>
          <w:bCs/>
          <w:color w:val="0070C0"/>
          <w:sz w:val="32"/>
          <w:szCs w:val="32"/>
          <w:lang w:val="en-US"/>
        </w:rPr>
      </w:pPr>
      <w:r w:rsidRPr="1FAC1294">
        <w:rPr>
          <w:b/>
          <w:bCs/>
          <w:color w:val="0070C0"/>
          <w:sz w:val="32"/>
          <w:szCs w:val="32"/>
          <w:lang w:val="en-US"/>
        </w:rPr>
        <w:t xml:space="preserve"> </w:t>
      </w:r>
      <w:r w:rsidR="02B50438" w:rsidRPr="1FAC1294">
        <w:rPr>
          <w:b/>
          <w:bCs/>
          <w:color w:val="0070C0"/>
          <w:sz w:val="32"/>
          <w:szCs w:val="32"/>
          <w:lang w:val="en-US"/>
        </w:rPr>
        <w:t>Discipleship and Justice Commission</w:t>
      </w:r>
    </w:p>
    <w:p w14:paraId="7F1D5E81" w14:textId="584B07B3" w:rsidR="00A615D4" w:rsidRPr="00DA7232" w:rsidRDefault="00DA7232" w:rsidP="00A615D4">
      <w:pPr>
        <w:spacing w:before="0" w:after="0" w:line="240" w:lineRule="auto"/>
        <w:ind w:left="2160" w:hanging="2160"/>
        <w:jc w:val="center"/>
        <w:rPr>
          <w:b/>
          <w:color w:val="0070C0"/>
          <w:sz w:val="32"/>
          <w:szCs w:val="18"/>
          <w:lang w:val="en-US"/>
        </w:rPr>
      </w:pPr>
      <w:r w:rsidRPr="00DA7232">
        <w:rPr>
          <w:b/>
          <w:color w:val="0070C0"/>
          <w:sz w:val="32"/>
          <w:szCs w:val="18"/>
          <w:lang w:val="en-US"/>
        </w:rPr>
        <w:t>Antler River Watershed</w:t>
      </w:r>
    </w:p>
    <w:p w14:paraId="24BF6F3B" w14:textId="77777777" w:rsidR="00A615D4" w:rsidRPr="00B122C3" w:rsidRDefault="00A615D4" w:rsidP="00A615D4">
      <w:pPr>
        <w:widowControl w:val="0"/>
        <w:spacing w:before="0" w:after="0"/>
        <w:jc w:val="center"/>
        <w:rPr>
          <w:rFonts w:ascii="Calibri" w:hAnsi="Calibri" w:cs="Calibri"/>
          <w:b/>
          <w:bCs/>
          <w:iCs/>
          <w:smallCaps/>
          <w:sz w:val="28"/>
          <w:szCs w:val="28"/>
          <w:lang w:val="en"/>
        </w:rPr>
      </w:pPr>
      <w:r w:rsidRPr="00B122C3">
        <w:rPr>
          <w:rFonts w:ascii="Calibri" w:hAnsi="Calibri" w:cs="Calibri"/>
          <w:b/>
          <w:bCs/>
          <w:iCs/>
          <w:smallCaps/>
          <w:sz w:val="28"/>
          <w:szCs w:val="28"/>
          <w:lang w:val="en"/>
        </w:rPr>
        <w:t>of The United Church of Canada</w:t>
      </w:r>
    </w:p>
    <w:p w14:paraId="5F1AE15B" w14:textId="37C11460" w:rsidR="00A615D4" w:rsidRPr="00DA7232" w:rsidRDefault="00DA7232" w:rsidP="00D93B58">
      <w:pPr>
        <w:widowControl w:val="0"/>
        <w:spacing w:before="0" w:after="0"/>
        <w:jc w:val="center"/>
        <w:rPr>
          <w:rFonts w:ascii="Calibri" w:hAnsi="Calibri" w:cs="Calibri"/>
          <w:b/>
          <w:bCs/>
          <w:i/>
          <w:iCs/>
          <w:color w:val="0070C0"/>
          <w:szCs w:val="24"/>
          <w:lang w:val="en"/>
        </w:rPr>
      </w:pPr>
      <w:r w:rsidRPr="00DA7232">
        <w:rPr>
          <w:rFonts w:ascii="Helvetica" w:hAnsi="Helvetica" w:cs="Helvetica"/>
          <w:i/>
          <w:color w:val="0070C0"/>
          <w:szCs w:val="24"/>
        </w:rPr>
        <w:t xml:space="preserve">Holding and Encouraging Communities of Faith </w:t>
      </w:r>
      <w:r w:rsidR="00A615D4" w:rsidRPr="00DA7232">
        <w:rPr>
          <w:i/>
          <w:noProof/>
          <w:color w:val="0070C0"/>
          <w:szCs w:val="24"/>
          <w:lang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9A2A83" wp14:editId="425DD64E">
                <wp:simplePos x="0" y="0"/>
                <wp:positionH relativeFrom="margin">
                  <wp:align>center</wp:align>
                </wp:positionH>
                <wp:positionV relativeFrom="paragraph">
                  <wp:posOffset>205474</wp:posOffset>
                </wp:positionV>
                <wp:extent cx="6726804" cy="0"/>
                <wp:effectExtent l="0" t="0" r="3619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2680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78FB7A" id="Straight Connector 2" o:spid="_x0000_s1026" style="position:absolute;flip:y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" from="0,16.2pt" to="529.6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" strokecolor="#0070c0" strokeweight="1pt">
                <v:stroke joinstyle="miter"/>
                <w10:wrap anchorx="margin"/>
              </v:line>
            </w:pict>
          </mc:Fallback>
        </mc:AlternateContent>
      </w:r>
    </w:p>
    <w:p w14:paraId="0DED60FC" w14:textId="79FF8419" w:rsidR="00223EC8" w:rsidRPr="00660A1F" w:rsidRDefault="00FA3C34" w:rsidP="00223EC8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Minutes</w:t>
      </w:r>
    </w:p>
    <w:p w14:paraId="0126F337" w14:textId="5A7BBF7F" w:rsidR="0066541E" w:rsidRDefault="00DA0A99" w:rsidP="569D492B">
      <w:pPr>
        <w:jc w:val="center"/>
        <w:rPr>
          <w:b/>
          <w:bCs/>
          <w:i/>
          <w:iCs/>
          <w:color w:val="000000" w:themeColor="text1"/>
        </w:rPr>
      </w:pPr>
      <w:r w:rsidRPr="569D492B">
        <w:rPr>
          <w:b/>
          <w:bCs/>
          <w:i/>
          <w:iCs/>
          <w:color w:val="000000" w:themeColor="text1"/>
        </w:rPr>
        <w:t>202</w:t>
      </w:r>
      <w:r w:rsidR="454E132B" w:rsidRPr="569D492B">
        <w:rPr>
          <w:b/>
          <w:bCs/>
          <w:i/>
          <w:iCs/>
          <w:color w:val="000000" w:themeColor="text1"/>
        </w:rPr>
        <w:t>6</w:t>
      </w:r>
      <w:r w:rsidRPr="569D492B">
        <w:rPr>
          <w:b/>
          <w:bCs/>
          <w:i/>
          <w:iCs/>
          <w:color w:val="000000" w:themeColor="text1"/>
        </w:rPr>
        <w:t>/</w:t>
      </w:r>
      <w:r w:rsidR="00D751CC">
        <w:rPr>
          <w:b/>
          <w:bCs/>
          <w:i/>
          <w:iCs/>
          <w:color w:val="000000" w:themeColor="text1"/>
        </w:rPr>
        <w:t>0</w:t>
      </w:r>
      <w:r w:rsidR="00430793">
        <w:rPr>
          <w:b/>
          <w:bCs/>
          <w:i/>
          <w:iCs/>
          <w:color w:val="000000" w:themeColor="text1"/>
        </w:rPr>
        <w:t>3</w:t>
      </w:r>
      <w:r w:rsidR="00D751CC">
        <w:rPr>
          <w:b/>
          <w:bCs/>
          <w:i/>
          <w:iCs/>
          <w:color w:val="000000" w:themeColor="text1"/>
        </w:rPr>
        <w:t>/1</w:t>
      </w:r>
      <w:r w:rsidR="00430793">
        <w:rPr>
          <w:b/>
          <w:bCs/>
          <w:i/>
          <w:iCs/>
          <w:color w:val="000000" w:themeColor="text1"/>
        </w:rPr>
        <w:t>0</w:t>
      </w:r>
      <w:r w:rsidR="009265EF" w:rsidRPr="569D492B">
        <w:rPr>
          <w:b/>
          <w:bCs/>
          <w:i/>
          <w:iCs/>
          <w:color w:val="000000" w:themeColor="text1"/>
        </w:rPr>
        <w:t xml:space="preserve"> 10 am</w:t>
      </w:r>
      <w:r w:rsidR="00C333B4" w:rsidRPr="569D492B">
        <w:rPr>
          <w:b/>
          <w:bCs/>
          <w:i/>
          <w:iCs/>
          <w:color w:val="000000" w:themeColor="text1"/>
        </w:rPr>
        <w:t xml:space="preserve"> </w:t>
      </w:r>
      <w:r w:rsidR="00AF614B" w:rsidRPr="569D492B">
        <w:rPr>
          <w:b/>
          <w:bCs/>
          <w:i/>
          <w:iCs/>
          <w:color w:val="000000" w:themeColor="text1"/>
        </w:rPr>
        <w:t>vi</w:t>
      </w:r>
      <w:r w:rsidR="00827366">
        <w:rPr>
          <w:b/>
          <w:bCs/>
          <w:i/>
          <w:iCs/>
          <w:color w:val="000000" w:themeColor="text1"/>
        </w:rPr>
        <w:t>a Zoom</w:t>
      </w:r>
      <w:r w:rsidR="00430793">
        <w:rPr>
          <w:b/>
          <w:bCs/>
          <w:i/>
          <w:iCs/>
          <w:color w:val="000000" w:themeColor="text1"/>
        </w:rPr>
        <w:t xml:space="preserve"> </w:t>
      </w:r>
    </w:p>
    <w:p w14:paraId="463FD4C9" w14:textId="606E9E16" w:rsidR="006F6A59" w:rsidRDefault="005C4E1A" w:rsidP="00CB57F0">
      <w:r w:rsidRPr="0EA2EA62">
        <w:rPr>
          <w:b/>
          <w:bCs/>
        </w:rPr>
        <w:t>Roster:</w:t>
      </w:r>
      <w:r>
        <w:t xml:space="preserve"> </w:t>
      </w:r>
      <w:r w:rsidR="00223EC8">
        <w:t xml:space="preserve"> </w:t>
      </w:r>
      <w:r w:rsidR="007E76C2">
        <w:t>Joshua Lawrence (Co-Chair); Lilian Patey (Co-Chair); Linda Badke; Tabitha Carey; James Haupt; Doug Peck; Jim Hatt</w:t>
      </w:r>
    </w:p>
    <w:p w14:paraId="541ECA36" w14:textId="7C73B8D3" w:rsidR="00CB57F0" w:rsidRDefault="00CB57F0" w:rsidP="005F4514">
      <w:pPr>
        <w:spacing w:before="0" w:after="0" w:line="240" w:lineRule="auto"/>
      </w:pPr>
      <w:bookmarkStart w:id="0" w:name="_Hlk122601516"/>
      <w:r>
        <w:rPr>
          <w:b/>
        </w:rPr>
        <w:t xml:space="preserve">Staff Support: </w:t>
      </w:r>
      <w:r>
        <w:tab/>
      </w:r>
      <w:bookmarkStart w:id="1" w:name="_Hlk65658822"/>
      <w:r w:rsidRPr="00FE5B5C">
        <w:t>Thérèse</w:t>
      </w:r>
      <w:r>
        <w:t xml:space="preserve"> Samuel – Minister</w:t>
      </w:r>
      <w:r w:rsidR="00D463A0">
        <w:t xml:space="preserve">, </w:t>
      </w:r>
      <w:r>
        <w:t>Right Relations and Social Justice</w:t>
      </w:r>
      <w:bookmarkEnd w:id="1"/>
    </w:p>
    <w:p w14:paraId="3B93478D" w14:textId="6BA77639" w:rsidR="007E76C2" w:rsidRDefault="007E76C2" w:rsidP="007E76C2">
      <w:pPr>
        <w:spacing w:before="0" w:after="0" w:line="240" w:lineRule="auto"/>
        <w:ind w:left="720" w:firstLine="720"/>
      </w:pPr>
      <w:r>
        <w:t xml:space="preserve">John Egger </w:t>
      </w:r>
      <w:r w:rsidR="004B2681">
        <w:t>–</w:t>
      </w:r>
      <w:r>
        <w:t xml:space="preserve"> Minister, Social Justice</w:t>
      </w:r>
    </w:p>
    <w:p w14:paraId="60E16267" w14:textId="301D87F5" w:rsidR="13D9BD67" w:rsidRDefault="20138F24" w:rsidP="1B7E87E1">
      <w:pPr>
        <w:spacing w:before="0" w:after="0" w:line="240" w:lineRule="auto"/>
        <w:ind w:left="720" w:firstLine="720"/>
        <w:rPr>
          <w:rFonts w:ascii="Montserrat" w:eastAsia="Montserrat" w:hAnsi="Montserrat" w:cs="Montserrat"/>
          <w:caps/>
          <w:color w:val="111111"/>
          <w:sz w:val="18"/>
          <w:szCs w:val="18"/>
        </w:rPr>
      </w:pPr>
      <w:r>
        <w:t>Laura Black</w:t>
      </w:r>
      <w:r w:rsidR="2E671251">
        <w:t xml:space="preserve"> – First Third Ministry Faith Formation</w:t>
      </w:r>
      <w:r w:rsidR="77054B03">
        <w:t xml:space="preserve"> Minister</w:t>
      </w:r>
    </w:p>
    <w:p w14:paraId="3C40630B" w14:textId="2BC179FF" w:rsidR="00CB57F0" w:rsidRDefault="007C75E5" w:rsidP="007E76C2">
      <w:pPr>
        <w:spacing w:before="0" w:after="0" w:line="240" w:lineRule="auto"/>
        <w:ind w:left="720" w:firstLine="720"/>
      </w:pPr>
      <w:r>
        <w:t>Brenna Baker</w:t>
      </w:r>
      <w:r w:rsidR="00CB57F0">
        <w:t xml:space="preserve"> </w:t>
      </w:r>
      <w:r>
        <w:t>–</w:t>
      </w:r>
      <w:r w:rsidR="00CB57F0">
        <w:t xml:space="preserve"> </w:t>
      </w:r>
      <w:r>
        <w:t>Community of Faith Stewardship Support</w:t>
      </w:r>
    </w:p>
    <w:p w14:paraId="0785AB41" w14:textId="77777777" w:rsidR="005F3AEA" w:rsidRDefault="00CB57F0" w:rsidP="005F4514">
      <w:pPr>
        <w:spacing w:before="0" w:after="0" w:line="240" w:lineRule="auto"/>
        <w:rPr>
          <w:rStyle w:val="eop"/>
          <w:rFonts w:ascii="Calibri" w:hAnsi="Calibri" w:cs="Calibri"/>
          <w:color w:val="000000"/>
          <w:shd w:val="clear" w:color="auto" w:fill="FFFFFF"/>
        </w:rPr>
      </w:pPr>
      <w:r>
        <w:tab/>
      </w:r>
      <w:r>
        <w:tab/>
      </w:r>
      <w:r w:rsidR="005F3AEA">
        <w:rPr>
          <w:rStyle w:val="normaltextrun"/>
          <w:rFonts w:ascii="Calibri" w:hAnsi="Calibri" w:cs="Calibri"/>
          <w:color w:val="000000"/>
          <w:shd w:val="clear" w:color="auto" w:fill="FFFFFF"/>
          <w:lang w:val="en-US"/>
        </w:rPr>
        <w:t>Greg Smith-Young — Growth Animator </w:t>
      </w:r>
      <w:r w:rsidR="005F3AEA"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14:paraId="3620888E" w14:textId="77DA29E2" w:rsidR="00216636" w:rsidRDefault="007E76C2" w:rsidP="005F3AEA">
      <w:pPr>
        <w:spacing w:before="0" w:after="0" w:line="240" w:lineRule="auto"/>
        <w:ind w:left="720" w:firstLine="720"/>
      </w:pPr>
      <w:r>
        <w:t>Krista Ford</w:t>
      </w:r>
      <w:r w:rsidR="00D463A0">
        <w:t xml:space="preserve"> </w:t>
      </w:r>
      <w:r w:rsidR="004B2681">
        <w:t>–</w:t>
      </w:r>
      <w:r w:rsidR="00D463A0">
        <w:t xml:space="preserve"> </w:t>
      </w:r>
      <w:r w:rsidR="00CB57F0">
        <w:t>Administration</w:t>
      </w:r>
      <w:r w:rsidR="004B2681">
        <w:t xml:space="preserve"> </w:t>
      </w:r>
      <w:r w:rsidR="00216636" w:rsidRPr="00216636">
        <w:t xml:space="preserve"> </w:t>
      </w:r>
    </w:p>
    <w:bookmarkEnd w:id="0"/>
    <w:p w14:paraId="0FD11889" w14:textId="77777777" w:rsidR="007E76C2" w:rsidRDefault="005C4E1A" w:rsidP="007C75E5">
      <w:r w:rsidRPr="00431F6E">
        <w:rPr>
          <w:b/>
        </w:rPr>
        <w:t>Present</w:t>
      </w:r>
      <w:r>
        <w:t xml:space="preserve">: </w:t>
      </w:r>
      <w:r w:rsidR="007E76C2" w:rsidRPr="00586FC5">
        <w:rPr>
          <w:b/>
          <w:i/>
          <w:color w:val="00B0F0"/>
        </w:rPr>
        <w:t>(cross out those not in attendance)</w:t>
      </w:r>
      <w:r>
        <w:t xml:space="preserve"> </w:t>
      </w:r>
    </w:p>
    <w:p w14:paraId="43E2C08F" w14:textId="7D7FC3C7" w:rsidR="00001FF8" w:rsidRPr="00001FF8" w:rsidRDefault="1B04650F" w:rsidP="005215EE">
      <w:pPr>
        <w:spacing w:before="0" w:after="0" w:line="240" w:lineRule="auto"/>
        <w:rPr>
          <w:b/>
          <w:bCs/>
          <w:i/>
          <w:iCs/>
          <w:color w:val="00B0F0"/>
        </w:rPr>
      </w:pPr>
      <w:r>
        <w:t xml:space="preserve">Joshua Lawrence (Co-Chair); Lilian Patey (Co-Chair); </w:t>
      </w:r>
      <w:r w:rsidRPr="00B23A5E">
        <w:rPr>
          <w:strike/>
        </w:rPr>
        <w:t>Linda Badke; Tabitha Carey</w:t>
      </w:r>
      <w:r>
        <w:t>;</w:t>
      </w:r>
      <w:r w:rsidR="7957D8C9">
        <w:t xml:space="preserve"> </w:t>
      </w:r>
      <w:r>
        <w:t xml:space="preserve">James Haupt; </w:t>
      </w:r>
      <w:r w:rsidRPr="00816FE6">
        <w:t>Doug Peck; Jim Hatt</w:t>
      </w:r>
      <w:r w:rsidR="1E747208" w:rsidRPr="00816FE6">
        <w:t>;</w:t>
      </w:r>
      <w:r w:rsidR="1E747208">
        <w:t xml:space="preserve"> </w:t>
      </w:r>
      <w:r w:rsidR="1FBB810D">
        <w:t>Thérèse Samuel,</w:t>
      </w:r>
      <w:r w:rsidR="7DCDCACB">
        <w:t xml:space="preserve"> John Egger</w:t>
      </w:r>
      <w:r w:rsidR="1FBB810D">
        <w:t xml:space="preserve">, </w:t>
      </w:r>
      <w:r w:rsidR="7DCDCACB">
        <w:t>Krista Ford</w:t>
      </w:r>
      <w:r w:rsidR="006F5D0F">
        <w:t>, Laura Black</w:t>
      </w:r>
    </w:p>
    <w:p w14:paraId="66FD7C67" w14:textId="77777777" w:rsidR="00C42755" w:rsidRDefault="00C42755" w:rsidP="005215EE">
      <w:pPr>
        <w:spacing w:before="0" w:after="0" w:line="240" w:lineRule="auto"/>
        <w:rPr>
          <w:b/>
          <w:bCs/>
          <w:szCs w:val="24"/>
        </w:rPr>
      </w:pPr>
    </w:p>
    <w:p w14:paraId="67E8D55C" w14:textId="46EF5786" w:rsidR="00416C8C" w:rsidRDefault="00416C8C" w:rsidP="005215EE">
      <w:pPr>
        <w:spacing w:before="0" w:after="0" w:line="240" w:lineRule="auto"/>
        <w:rPr>
          <w:b/>
          <w:bCs/>
          <w:szCs w:val="24"/>
        </w:rPr>
      </w:pPr>
      <w:r>
        <w:rPr>
          <w:b/>
          <w:bCs/>
          <w:szCs w:val="24"/>
        </w:rPr>
        <w:t>Agenda</w:t>
      </w:r>
    </w:p>
    <w:p w14:paraId="22EEC75E" w14:textId="5F2E5519" w:rsidR="00730A94" w:rsidRPr="00EC5167" w:rsidRDefault="00416C8C" w:rsidP="00F57A28">
      <w:pPr>
        <w:pStyle w:val="ListParagraph"/>
        <w:numPr>
          <w:ilvl w:val="0"/>
          <w:numId w:val="7"/>
        </w:numPr>
        <w:spacing w:before="0" w:after="0" w:line="240" w:lineRule="auto"/>
        <w:rPr>
          <w:b/>
          <w:bCs/>
          <w:szCs w:val="24"/>
        </w:rPr>
      </w:pPr>
      <w:r w:rsidRPr="00087D6A">
        <w:rPr>
          <w:b/>
          <w:bCs/>
        </w:rPr>
        <w:t>Acknowledgement of the Land/</w:t>
      </w:r>
      <w:proofErr w:type="gramStart"/>
      <w:r w:rsidRPr="00087D6A">
        <w:rPr>
          <w:b/>
          <w:bCs/>
        </w:rPr>
        <w:t xml:space="preserve">Territory  </w:t>
      </w:r>
      <w:r w:rsidR="00A1029F" w:rsidRPr="00087D6A">
        <w:rPr>
          <w:b/>
          <w:bCs/>
        </w:rPr>
        <w:t>-</w:t>
      </w:r>
      <w:proofErr w:type="gramEnd"/>
      <w:r w:rsidR="00A1029F" w:rsidRPr="00087D6A">
        <w:rPr>
          <w:b/>
          <w:bCs/>
        </w:rPr>
        <w:t xml:space="preserve"> </w:t>
      </w:r>
      <w:r w:rsidR="00513676" w:rsidRPr="007E174F">
        <w:t xml:space="preserve">Joshua offered land </w:t>
      </w:r>
      <w:proofErr w:type="spellStart"/>
      <w:r w:rsidR="00513676" w:rsidRPr="007E174F">
        <w:t>acknowledgeme</w:t>
      </w:r>
      <w:proofErr w:type="spellEnd"/>
    </w:p>
    <w:p w14:paraId="7108231D" w14:textId="77777777" w:rsidR="00EC5167" w:rsidRPr="009C2582" w:rsidRDefault="00EC5167" w:rsidP="00EC5167">
      <w:pPr>
        <w:pStyle w:val="ListParagraph"/>
        <w:spacing w:before="0" w:after="0" w:line="240" w:lineRule="auto"/>
        <w:ind w:left="720"/>
        <w:rPr>
          <w:b/>
          <w:bCs/>
          <w:sz w:val="16"/>
          <w:szCs w:val="16"/>
        </w:rPr>
      </w:pPr>
    </w:p>
    <w:p w14:paraId="6E6AA7DF" w14:textId="6E06DD61" w:rsidR="009F03D2" w:rsidRPr="00EC5167" w:rsidRDefault="00512733" w:rsidP="00EC5167">
      <w:pPr>
        <w:pStyle w:val="ListParagraph"/>
        <w:numPr>
          <w:ilvl w:val="0"/>
          <w:numId w:val="7"/>
        </w:numPr>
        <w:spacing w:before="0" w:after="0" w:line="240" w:lineRule="auto"/>
        <w:ind w:left="360" w:firstLine="0"/>
        <w:rPr>
          <w:b/>
          <w:bCs/>
          <w:i/>
          <w:iCs/>
          <w:color w:val="00B0F0"/>
        </w:rPr>
      </w:pPr>
      <w:r w:rsidRPr="00B27FB4">
        <w:rPr>
          <w:b/>
          <w:bCs/>
        </w:rPr>
        <w:t>Welcome/</w:t>
      </w:r>
      <w:r w:rsidR="00416C8C" w:rsidRPr="00B27FB4">
        <w:rPr>
          <w:b/>
          <w:bCs/>
        </w:rPr>
        <w:t>Opening Prayer</w:t>
      </w:r>
      <w:r w:rsidR="00A1029F">
        <w:rPr>
          <w:b/>
          <w:bCs/>
        </w:rPr>
        <w:t xml:space="preserve"> –</w:t>
      </w:r>
      <w:r w:rsidR="00513676">
        <w:rPr>
          <w:b/>
          <w:bCs/>
        </w:rPr>
        <w:t xml:space="preserve"> </w:t>
      </w:r>
      <w:r w:rsidR="00513676" w:rsidRPr="007E174F">
        <w:t>Joshua opened the meeting with prayer</w:t>
      </w:r>
    </w:p>
    <w:p w14:paraId="41A147A4" w14:textId="77777777" w:rsidR="00EC5167" w:rsidRPr="009C2582" w:rsidRDefault="00EC5167" w:rsidP="00EC5167">
      <w:pPr>
        <w:pStyle w:val="ListParagraph"/>
        <w:spacing w:before="0" w:after="0" w:line="240" w:lineRule="auto"/>
        <w:ind w:left="360"/>
        <w:rPr>
          <w:b/>
          <w:bCs/>
          <w:i/>
          <w:iCs/>
          <w:color w:val="00B0F0"/>
          <w:sz w:val="16"/>
          <w:szCs w:val="16"/>
        </w:rPr>
      </w:pPr>
    </w:p>
    <w:p w14:paraId="1B197535" w14:textId="3750660D" w:rsidR="009F03D2" w:rsidRPr="007E174F" w:rsidRDefault="00512733" w:rsidP="003F33FC">
      <w:pPr>
        <w:pStyle w:val="ListParagraph"/>
        <w:numPr>
          <w:ilvl w:val="0"/>
          <w:numId w:val="7"/>
        </w:numPr>
        <w:spacing w:before="0" w:after="0" w:line="240" w:lineRule="auto"/>
      </w:pPr>
      <w:r w:rsidRPr="00816FE6">
        <w:rPr>
          <w:b/>
          <w:bCs/>
        </w:rPr>
        <w:t>Reminder of Equity Monitor and Pastoral Presence for our meeting(</w:t>
      </w:r>
      <w:proofErr w:type="gramStart"/>
      <w:r w:rsidRPr="00816FE6">
        <w:rPr>
          <w:b/>
          <w:bCs/>
        </w:rPr>
        <w:t xml:space="preserve">s)  </w:t>
      </w:r>
      <w:r w:rsidR="007E174F">
        <w:rPr>
          <w:b/>
          <w:bCs/>
        </w:rPr>
        <w:t>-</w:t>
      </w:r>
      <w:proofErr w:type="gramEnd"/>
      <w:r w:rsidR="007E174F">
        <w:rPr>
          <w:b/>
          <w:bCs/>
        </w:rPr>
        <w:t xml:space="preserve"> </w:t>
      </w:r>
      <w:r w:rsidR="007E174F" w:rsidRPr="007E174F">
        <w:t>we all serve in this capacity.</w:t>
      </w:r>
    </w:p>
    <w:p w14:paraId="10F9E1D0" w14:textId="77777777" w:rsidR="00BD738B" w:rsidRPr="009C2582" w:rsidRDefault="00BD738B" w:rsidP="00BD738B">
      <w:pPr>
        <w:pStyle w:val="ListParagraph"/>
        <w:spacing w:before="0" w:after="0" w:line="240" w:lineRule="auto"/>
        <w:ind w:left="720"/>
        <w:rPr>
          <w:b/>
          <w:bCs/>
          <w:sz w:val="16"/>
          <w:szCs w:val="16"/>
        </w:rPr>
      </w:pPr>
    </w:p>
    <w:p w14:paraId="3285546F" w14:textId="0845A4F3" w:rsidR="00C42755" w:rsidRDefault="00416C8C" w:rsidP="00C40A0C">
      <w:pPr>
        <w:pStyle w:val="ListParagraph"/>
        <w:numPr>
          <w:ilvl w:val="0"/>
          <w:numId w:val="7"/>
        </w:numPr>
        <w:spacing w:before="0" w:after="0" w:line="240" w:lineRule="auto"/>
        <w:rPr>
          <w:b/>
          <w:bCs/>
        </w:rPr>
      </w:pPr>
      <w:r w:rsidRPr="007D422C">
        <w:rPr>
          <w:b/>
          <w:bCs/>
        </w:rPr>
        <w:t>Approval of Agenda for</w:t>
      </w:r>
      <w:r w:rsidR="00CE563E" w:rsidRPr="007D422C">
        <w:rPr>
          <w:b/>
          <w:bCs/>
        </w:rPr>
        <w:t xml:space="preserve"> </w:t>
      </w:r>
      <w:r w:rsidR="00816FE6" w:rsidRPr="007D422C">
        <w:rPr>
          <w:b/>
          <w:bCs/>
        </w:rPr>
        <w:t>March 10th</w:t>
      </w:r>
      <w:proofErr w:type="gramStart"/>
      <w:r w:rsidR="00C85A33" w:rsidRPr="007D422C">
        <w:rPr>
          <w:b/>
          <w:bCs/>
        </w:rPr>
        <w:t xml:space="preserve"> </w:t>
      </w:r>
      <w:r w:rsidR="00CE563E" w:rsidRPr="007D422C">
        <w:rPr>
          <w:b/>
          <w:bCs/>
        </w:rPr>
        <w:t>202</w:t>
      </w:r>
      <w:r w:rsidR="2EAB5726" w:rsidRPr="007D422C">
        <w:rPr>
          <w:b/>
          <w:bCs/>
        </w:rPr>
        <w:t>6</w:t>
      </w:r>
      <w:proofErr w:type="gramEnd"/>
      <w:r w:rsidR="00CE563E" w:rsidRPr="007D422C">
        <w:rPr>
          <w:b/>
          <w:bCs/>
        </w:rPr>
        <w:t xml:space="preserve"> </w:t>
      </w:r>
    </w:p>
    <w:p w14:paraId="6D9A79EC" w14:textId="77777777" w:rsidR="009C2582" w:rsidRPr="007D422C" w:rsidRDefault="009C2582" w:rsidP="009C2582">
      <w:pPr>
        <w:pStyle w:val="ListParagraph"/>
        <w:spacing w:before="0" w:after="0" w:line="240" w:lineRule="auto"/>
        <w:ind w:left="720"/>
        <w:rPr>
          <w:b/>
          <w:bCs/>
        </w:rPr>
      </w:pPr>
    </w:p>
    <w:p w14:paraId="10C8C1CA" w14:textId="50229757" w:rsidR="001E131F" w:rsidRDefault="001E131F" w:rsidP="0023352E">
      <w:pPr>
        <w:spacing w:before="0" w:after="0" w:line="240" w:lineRule="auto"/>
        <w:ind w:left="360"/>
      </w:pPr>
      <w:r w:rsidRPr="0023352E">
        <w:rPr>
          <w:b/>
          <w:bCs/>
        </w:rPr>
        <w:t xml:space="preserve">MOTION </w:t>
      </w:r>
      <w:r w:rsidR="00C85A33">
        <w:t>by</w:t>
      </w:r>
      <w:r w:rsidR="00BD738B">
        <w:t xml:space="preserve"> Jim Hatt and Jim Haupt </w:t>
      </w:r>
      <w:r>
        <w:t xml:space="preserve">that the Discipleship and Justice Commission of Antler River Watershed Regional Council approve the agenda for the </w:t>
      </w:r>
      <w:r w:rsidR="007D422C">
        <w:t>March 10th</w:t>
      </w:r>
      <w:proofErr w:type="gramStart"/>
      <w:r w:rsidR="00C85A33">
        <w:t xml:space="preserve"> </w:t>
      </w:r>
      <w:r>
        <w:t>202</w:t>
      </w:r>
      <w:r w:rsidR="0B3C7D45">
        <w:t>6</w:t>
      </w:r>
      <w:proofErr w:type="gramEnd"/>
      <w:r>
        <w:t xml:space="preserve"> meeting as circulated.</w:t>
      </w:r>
      <w:r>
        <w:tab/>
      </w:r>
      <w:r w:rsidR="00BD738B">
        <w:br/>
      </w:r>
      <w:r w:rsidR="00BD738B" w:rsidRPr="008A03DD">
        <w:rPr>
          <w:b/>
          <w:bCs/>
        </w:rPr>
        <w:t>MOTION</w:t>
      </w:r>
      <w:r w:rsidR="00BD738B" w:rsidRPr="008A03DD">
        <w:rPr>
          <w:b/>
          <w:bCs/>
        </w:rPr>
        <w:tab/>
      </w:r>
      <w:r w:rsidR="00BD738B" w:rsidRPr="008A03DD">
        <w:rPr>
          <w:b/>
          <w:bCs/>
        </w:rPr>
        <w:tab/>
      </w:r>
      <w:r w:rsidR="00BD738B" w:rsidRPr="008A03DD">
        <w:rPr>
          <w:b/>
          <w:bCs/>
        </w:rPr>
        <w:tab/>
      </w:r>
      <w:r w:rsidR="00BD738B" w:rsidRPr="008A03DD">
        <w:rPr>
          <w:b/>
          <w:bCs/>
        </w:rPr>
        <w:tab/>
      </w:r>
      <w:r w:rsidR="00BD738B" w:rsidRPr="008A03DD">
        <w:rPr>
          <w:b/>
          <w:bCs/>
        </w:rPr>
        <w:tab/>
      </w:r>
      <w:r w:rsidR="00BD738B" w:rsidRPr="008A03DD">
        <w:rPr>
          <w:b/>
          <w:bCs/>
        </w:rPr>
        <w:tab/>
        <w:t>CARRIED</w:t>
      </w:r>
    </w:p>
    <w:p w14:paraId="6BAF4C7E" w14:textId="77777777" w:rsidR="00BD738B" w:rsidRPr="0023352E" w:rsidRDefault="00BD738B" w:rsidP="0023352E">
      <w:pPr>
        <w:spacing w:before="0" w:after="0" w:line="240" w:lineRule="auto"/>
        <w:ind w:left="360"/>
        <w:rPr>
          <w:b/>
          <w:bCs/>
        </w:rPr>
      </w:pPr>
    </w:p>
    <w:p w14:paraId="14AEEAD0" w14:textId="4E5076AB" w:rsidR="001E131F" w:rsidRDefault="001E131F" w:rsidP="00566F36">
      <w:pPr>
        <w:pStyle w:val="ListParagraph"/>
        <w:numPr>
          <w:ilvl w:val="0"/>
          <w:numId w:val="7"/>
        </w:numPr>
        <w:spacing w:before="0" w:after="0" w:line="240" w:lineRule="auto"/>
        <w:rPr>
          <w:b/>
          <w:bCs/>
        </w:rPr>
      </w:pPr>
      <w:r w:rsidRPr="007D422C">
        <w:rPr>
          <w:b/>
          <w:bCs/>
        </w:rPr>
        <w:t>Opportunity to Declare Conflicts of Interest</w:t>
      </w:r>
      <w:r w:rsidR="00BD738B">
        <w:rPr>
          <w:b/>
          <w:bCs/>
        </w:rPr>
        <w:t xml:space="preserve"> – </w:t>
      </w:r>
      <w:r w:rsidR="00BD738B" w:rsidRPr="00EC5167">
        <w:t>none</w:t>
      </w:r>
    </w:p>
    <w:p w14:paraId="7336E810" w14:textId="77777777" w:rsidR="00BD738B" w:rsidRPr="007D422C" w:rsidRDefault="00BD738B" w:rsidP="00BD738B">
      <w:pPr>
        <w:pStyle w:val="ListParagraph"/>
        <w:spacing w:before="0" w:after="0" w:line="240" w:lineRule="auto"/>
        <w:ind w:left="720"/>
        <w:rPr>
          <w:b/>
          <w:bCs/>
        </w:rPr>
      </w:pPr>
    </w:p>
    <w:p w14:paraId="70A850F3" w14:textId="692C98FE" w:rsidR="00416C8C" w:rsidRDefault="00416C8C" w:rsidP="4628716F">
      <w:pPr>
        <w:pStyle w:val="ListParagraph"/>
        <w:numPr>
          <w:ilvl w:val="0"/>
          <w:numId w:val="7"/>
        </w:numPr>
        <w:spacing w:before="0" w:after="0" w:line="240" w:lineRule="auto"/>
      </w:pPr>
      <w:r w:rsidRPr="4628716F">
        <w:rPr>
          <w:b/>
          <w:bCs/>
        </w:rPr>
        <w:t xml:space="preserve">Approval of Minutes from </w:t>
      </w:r>
      <w:r w:rsidR="00C85A33" w:rsidRPr="4628716F">
        <w:rPr>
          <w:b/>
          <w:bCs/>
        </w:rPr>
        <w:t>Jan 13</w:t>
      </w:r>
      <w:r w:rsidR="00C85A33" w:rsidRPr="4628716F">
        <w:rPr>
          <w:b/>
          <w:bCs/>
          <w:vertAlign w:val="superscript"/>
        </w:rPr>
        <w:t>th</w:t>
      </w:r>
      <w:r w:rsidR="00C85A33" w:rsidRPr="4628716F">
        <w:rPr>
          <w:b/>
          <w:bCs/>
        </w:rPr>
        <w:t xml:space="preserve"> 2026 </w:t>
      </w:r>
      <w:hyperlink r:id="rId12">
        <w:r w:rsidR="45F9FE3E" w:rsidRPr="4628716F">
          <w:rPr>
            <w:rStyle w:val="Hyperlink"/>
          </w:rPr>
          <w:t>2026 -02-17 ARW D&amp;J Draft Minutes.docx</w:t>
        </w:r>
      </w:hyperlink>
    </w:p>
    <w:p w14:paraId="60C3A3C3" w14:textId="77777777" w:rsidR="009C2582" w:rsidRDefault="009C2582" w:rsidP="009C2582">
      <w:pPr>
        <w:pStyle w:val="ListParagraph"/>
      </w:pPr>
    </w:p>
    <w:p w14:paraId="7FD03614" w14:textId="0A0030CF" w:rsidR="00416C8C" w:rsidRDefault="00416C8C" w:rsidP="007D422C">
      <w:pPr>
        <w:spacing w:before="0" w:after="0" w:line="240" w:lineRule="auto"/>
        <w:ind w:left="360"/>
      </w:pPr>
      <w:r w:rsidRPr="0023352E">
        <w:rPr>
          <w:b/>
          <w:bCs/>
        </w:rPr>
        <w:t>MOTION</w:t>
      </w:r>
      <w:r>
        <w:t xml:space="preserve"> by</w:t>
      </w:r>
      <w:r w:rsidR="00BD738B">
        <w:t xml:space="preserve"> Lillian Patey and Jim Haupt</w:t>
      </w:r>
      <w:r w:rsidR="00CE1B3E">
        <w:t xml:space="preserve"> </w:t>
      </w:r>
      <w:r>
        <w:t xml:space="preserve">that the </w:t>
      </w:r>
      <w:r w:rsidR="00681553">
        <w:t>Discipleship and Justice</w:t>
      </w:r>
      <w:r>
        <w:t xml:space="preserve"> Commission of </w:t>
      </w:r>
      <w:r w:rsidR="00681553">
        <w:t>Antler River Watershed</w:t>
      </w:r>
      <w:r>
        <w:t xml:space="preserve"> Regional Council </w:t>
      </w:r>
      <w:r w:rsidR="00995C14">
        <w:t xml:space="preserve">approve the minutes of the </w:t>
      </w:r>
      <w:r w:rsidR="007D422C">
        <w:t>Feb 17</w:t>
      </w:r>
      <w:r w:rsidR="007D422C" w:rsidRPr="007D422C">
        <w:rPr>
          <w:vertAlign w:val="superscript"/>
        </w:rPr>
        <w:t>th</w:t>
      </w:r>
      <w:proofErr w:type="gramStart"/>
      <w:r w:rsidR="007D422C">
        <w:t xml:space="preserve"> </w:t>
      </w:r>
      <w:r w:rsidR="00C85A33">
        <w:t>2026</w:t>
      </w:r>
      <w:proofErr w:type="gramEnd"/>
      <w:r w:rsidR="00C85A33">
        <w:t xml:space="preserve"> </w:t>
      </w:r>
      <w:r w:rsidR="0077055F">
        <w:t xml:space="preserve">meeting </w:t>
      </w:r>
      <w:r w:rsidR="00995C14">
        <w:t xml:space="preserve">as </w:t>
      </w:r>
      <w:r w:rsidR="00CE563E">
        <w:t>circulated.</w:t>
      </w:r>
      <w:r w:rsidR="63BC35A4">
        <w:t xml:space="preserve"> </w:t>
      </w:r>
      <w:r w:rsidR="00AE2EC1">
        <w:tab/>
      </w:r>
      <w:r w:rsidR="00AE2EC1">
        <w:tab/>
      </w:r>
      <w:r w:rsidR="00AE2EC1">
        <w:tab/>
      </w:r>
    </w:p>
    <w:p w14:paraId="0BB9A410" w14:textId="3410034E" w:rsidR="00345817" w:rsidRDefault="00345817" w:rsidP="007D422C">
      <w:pPr>
        <w:spacing w:before="0" w:after="0" w:line="240" w:lineRule="auto"/>
        <w:ind w:left="360"/>
        <w:rPr>
          <w:b/>
          <w:bCs/>
        </w:rPr>
      </w:pPr>
      <w:r>
        <w:rPr>
          <w:b/>
          <w:bCs/>
        </w:rPr>
        <w:t>MOTION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CARRIED</w:t>
      </w:r>
    </w:p>
    <w:p w14:paraId="3E9F7747" w14:textId="78CBEBBD" w:rsidR="00F45449" w:rsidRPr="009265EF" w:rsidRDefault="00F45449" w:rsidP="00364763">
      <w:pPr>
        <w:pStyle w:val="ListParagraph"/>
        <w:numPr>
          <w:ilvl w:val="0"/>
          <w:numId w:val="7"/>
        </w:numPr>
        <w:spacing w:before="0" w:after="160" w:line="240" w:lineRule="auto"/>
        <w:rPr>
          <w:b/>
          <w:bCs/>
        </w:rPr>
      </w:pPr>
      <w:r w:rsidRPr="31FCB7F7">
        <w:rPr>
          <w:b/>
          <w:bCs/>
        </w:rPr>
        <w:lastRenderedPageBreak/>
        <w:t>Funds available</w:t>
      </w:r>
      <w:r w:rsidR="001E2032" w:rsidRPr="31FCB7F7">
        <w:rPr>
          <w:b/>
          <w:bCs/>
        </w:rPr>
        <w:t xml:space="preserve"> </w:t>
      </w:r>
      <w:r w:rsidR="001E2032" w:rsidRPr="31FCB7F7">
        <w:rPr>
          <w:i/>
          <w:iCs/>
        </w:rPr>
        <w:t xml:space="preserve">(As recorded in Events and Meetings </w:t>
      </w:r>
      <w:r w:rsidR="006B4115" w:rsidRPr="31FCB7F7">
        <w:rPr>
          <w:i/>
          <w:iCs/>
        </w:rPr>
        <w:t xml:space="preserve">Funds </w:t>
      </w:r>
      <w:r w:rsidR="001E2032" w:rsidRPr="31FCB7F7">
        <w:rPr>
          <w:i/>
          <w:iCs/>
        </w:rPr>
        <w:t xml:space="preserve">Tracking </w:t>
      </w:r>
      <w:r w:rsidR="009265EF">
        <w:rPr>
          <w:i/>
          <w:iCs/>
        </w:rPr>
        <w:t>Tables below</w:t>
      </w:r>
      <w:r w:rsidR="001E2032" w:rsidRPr="31FCB7F7">
        <w:rPr>
          <w:i/>
          <w:iCs/>
        </w:rPr>
        <w:t>)</w:t>
      </w:r>
    </w:p>
    <w:p w14:paraId="5909CC5F" w14:textId="2D07329A" w:rsidR="004A5DB1" w:rsidRPr="004A5DB1" w:rsidRDefault="009265EF" w:rsidP="00BA7A34">
      <w:pPr>
        <w:pStyle w:val="ListParagraph"/>
        <w:spacing w:before="0" w:after="160" w:line="240" w:lineRule="auto"/>
        <w:ind w:left="720"/>
        <w:rPr>
          <w:b/>
          <w:bCs/>
          <w:szCs w:val="24"/>
        </w:rPr>
      </w:pPr>
      <w:r w:rsidRPr="5C65E367">
        <w:rPr>
          <w:b/>
          <w:bCs/>
        </w:rPr>
        <w:t>Events fund balance available as of January 1, 202</w:t>
      </w:r>
      <w:r w:rsidR="00882738">
        <w:rPr>
          <w:b/>
          <w:bCs/>
        </w:rPr>
        <w:t>6</w:t>
      </w:r>
      <w:r w:rsidRPr="5C65E367">
        <w:rPr>
          <w:b/>
          <w:bCs/>
        </w:rPr>
        <w:t xml:space="preserve">: </w:t>
      </w:r>
      <w:r w:rsidRPr="5C65E367">
        <w:rPr>
          <w:rFonts w:ascii="Calibri" w:eastAsia="Times New Roman" w:hAnsi="Calibri" w:cs="Calibri"/>
          <w:b/>
          <w:bCs/>
        </w:rPr>
        <w:t>$8000 </w:t>
      </w:r>
    </w:p>
    <w:tbl>
      <w:tblPr>
        <w:tblW w:w="9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9"/>
        <w:gridCol w:w="1288"/>
        <w:gridCol w:w="1308"/>
        <w:gridCol w:w="1289"/>
      </w:tblGrid>
      <w:tr w:rsidR="004A5DB1" w:rsidRPr="00583DDB" w14:paraId="1B52A1DB" w14:textId="77777777" w:rsidTr="3F129E98">
        <w:trPr>
          <w:trHeight w:val="300"/>
        </w:trPr>
        <w:tc>
          <w:tcPr>
            <w:tcW w:w="8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F43D35A" w14:textId="42332B81" w:rsidR="004A5DB1" w:rsidRPr="00583DDB" w:rsidRDefault="004A5DB1" w:rsidP="00F170E4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202</w:t>
            </w:r>
            <w:r w:rsidR="00882738">
              <w:rPr>
                <w:rFonts w:ascii="Calibri" w:eastAsia="Times New Roman" w:hAnsi="Calibri" w:cs="Calibri"/>
                <w:b/>
                <w:bCs/>
              </w:rPr>
              <w:t>6</w:t>
            </w:r>
            <w:r w:rsidRPr="00583DDB">
              <w:rPr>
                <w:rFonts w:ascii="Calibri" w:eastAsia="Times New Roman" w:hAnsi="Calibri" w:cs="Calibri"/>
                <w:b/>
                <w:bCs/>
              </w:rPr>
              <w:t xml:space="preserve"> Events Budget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810106A" w14:textId="1C0919E1" w:rsidR="004A5DB1" w:rsidRPr="00583DDB" w:rsidRDefault="004A5DB1" w:rsidP="00F170E4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$</w:t>
            </w:r>
            <w:r w:rsidR="0066541E">
              <w:rPr>
                <w:rFonts w:ascii="Calibri" w:eastAsia="Times New Roman" w:hAnsi="Calibri" w:cs="Calibri"/>
                <w:b/>
                <w:bCs/>
              </w:rPr>
              <w:t>8</w:t>
            </w:r>
            <w:r w:rsidRPr="00583DDB">
              <w:rPr>
                <w:rFonts w:ascii="Calibri" w:eastAsia="Times New Roman" w:hAnsi="Calibri" w:cs="Calibri"/>
                <w:b/>
                <w:bCs/>
              </w:rPr>
              <w:t>,000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</w:tr>
      <w:tr w:rsidR="004A5DB1" w:rsidRPr="00583DDB" w14:paraId="7D3DF048" w14:textId="77777777" w:rsidTr="3F129E98">
        <w:trPr>
          <w:trHeight w:val="300"/>
        </w:trPr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C17FF09" w14:textId="77777777" w:rsidR="004A5DB1" w:rsidRPr="00583DDB" w:rsidRDefault="004A5DB1" w:rsidP="00F170E4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Description of Event/Program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F9FEA1D" w14:textId="77777777" w:rsidR="004A5DB1" w:rsidRPr="00583DDB" w:rsidRDefault="004A5DB1" w:rsidP="00F170E4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Date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4E53F50" w14:textId="77777777" w:rsidR="004A5DB1" w:rsidRPr="00583DDB" w:rsidRDefault="004A5DB1" w:rsidP="00F170E4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Amount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29BAC5AB" w14:textId="77777777" w:rsidR="004A5DB1" w:rsidRPr="00583DDB" w:rsidRDefault="004A5DB1" w:rsidP="00F170E4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Remaining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</w:tr>
      <w:tr w:rsidR="004A5DB1" w:rsidRPr="00583DDB" w14:paraId="21705876" w14:textId="77777777" w:rsidTr="00882738">
        <w:trPr>
          <w:trHeight w:val="300"/>
        </w:trPr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7FF14" w14:textId="517CAB80" w:rsidR="004A5DB1" w:rsidRPr="009C799C" w:rsidRDefault="00882738" w:rsidP="00F170E4">
            <w:pPr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De</w:t>
            </w:r>
            <w:r w:rsidR="00AA2621">
              <w:rPr>
                <w:rFonts w:ascii="Calibri" w:eastAsia="Times New Roman" w:hAnsi="Calibri" w:cs="Calibri"/>
                <w:szCs w:val="24"/>
              </w:rPr>
              <w:t xml:space="preserve">posit </w:t>
            </w:r>
            <w:r>
              <w:rPr>
                <w:rFonts w:ascii="Calibri" w:eastAsia="Times New Roman" w:hAnsi="Calibri" w:cs="Calibri"/>
                <w:szCs w:val="24"/>
              </w:rPr>
              <w:t>for Worshiplude bus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18519" w14:textId="02EE4AB9" w:rsidR="004A5DB1" w:rsidRPr="009C799C" w:rsidRDefault="00882738" w:rsidP="00F170E4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Dec 2025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D9F6" w14:textId="11E84B58" w:rsidR="004A5DB1" w:rsidRPr="009C799C" w:rsidRDefault="00882738" w:rsidP="00F170E4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$</w:t>
            </w:r>
            <w:r w:rsidR="00267474">
              <w:rPr>
                <w:rFonts w:ascii="Calibri" w:eastAsia="Times New Roman" w:hAnsi="Calibri" w:cs="Calibri"/>
                <w:szCs w:val="24"/>
              </w:rPr>
              <w:t>1856.59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8FF3" w14:textId="68AAB53A" w:rsidR="004A5DB1" w:rsidRPr="009C799C" w:rsidRDefault="004A5DB1" w:rsidP="00F170E4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4A5DB1" w:rsidRPr="00583DDB" w14:paraId="056C24EE" w14:textId="77777777" w:rsidTr="3F129E98">
        <w:trPr>
          <w:trHeight w:val="300"/>
        </w:trPr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E7205" w14:textId="4007AA9D" w:rsidR="004A5DB1" w:rsidRPr="009C799C" w:rsidRDefault="00CE1B3E" w:rsidP="00F170E4">
            <w:pPr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Final payment for worshiplude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90AC6" w14:textId="6FDB125E" w:rsidR="004A5DB1" w:rsidRPr="009C799C" w:rsidRDefault="004C047E" w:rsidP="00F170E4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Feb 17</w:t>
            </w:r>
            <w:r w:rsidRPr="004C047E">
              <w:rPr>
                <w:rFonts w:ascii="Calibri" w:eastAsia="Times New Roman" w:hAnsi="Calibri" w:cs="Calibri"/>
                <w:szCs w:val="24"/>
                <w:vertAlign w:val="superscript"/>
              </w:rPr>
              <w:t>th</w:t>
            </w:r>
            <w:r>
              <w:rPr>
                <w:rFonts w:ascii="Calibri" w:eastAsia="Times New Roman" w:hAnsi="Calibri" w:cs="Calibri"/>
                <w:szCs w:val="24"/>
              </w:rPr>
              <w:t xml:space="preserve"> 2026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F2991" w14:textId="00231C23" w:rsidR="004A5DB1" w:rsidRPr="009C799C" w:rsidRDefault="0088320A" w:rsidP="00F170E4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$121.26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A7F22" w14:textId="74C5D57E" w:rsidR="004A5DB1" w:rsidRPr="009C799C" w:rsidRDefault="0030739C" w:rsidP="00F170E4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6022.15</w:t>
            </w:r>
          </w:p>
        </w:tc>
      </w:tr>
      <w:tr w:rsidR="00B310D2" w:rsidRPr="00583DDB" w14:paraId="467CA2A7" w14:textId="77777777" w:rsidTr="3F129E98">
        <w:trPr>
          <w:trHeight w:val="300"/>
        </w:trPr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79C3C" w14:textId="5EBCAF48" w:rsidR="00B310D2" w:rsidRPr="009C799C" w:rsidRDefault="008A03DD" w:rsidP="7881FE59">
            <w:pPr>
              <w:rPr>
                <w:szCs w:val="24"/>
              </w:rPr>
            </w:pPr>
            <w:r>
              <w:rPr>
                <w:szCs w:val="24"/>
              </w:rPr>
              <w:t>SJNORC</w:t>
            </w:r>
            <w:r w:rsidR="00E60588">
              <w:rPr>
                <w:szCs w:val="24"/>
              </w:rPr>
              <w:t xml:space="preserve"> payment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1A5F4" w14:textId="0479B349" w:rsidR="00B310D2" w:rsidRPr="00F46925" w:rsidRDefault="00E60588" w:rsidP="008C2E67">
            <w:pPr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March 10</w:t>
            </w:r>
            <w:r w:rsidRPr="00E60588">
              <w:rPr>
                <w:rFonts w:ascii="Calibri" w:eastAsia="Times New Roman" w:hAnsi="Calibri" w:cs="Calibri"/>
                <w:sz w:val="20"/>
                <w:szCs w:val="20"/>
                <w:vertAlign w:val="superscript"/>
              </w:rPr>
              <w:t>th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2026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85AA7" w14:textId="01615D91" w:rsidR="00B310D2" w:rsidRPr="009C799C" w:rsidRDefault="00E60588" w:rsidP="00F170E4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$1000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AB0C8" w14:textId="5412D590" w:rsidR="00B310D2" w:rsidRPr="009C799C" w:rsidRDefault="00E60588" w:rsidP="00F170E4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$5022.15</w:t>
            </w:r>
          </w:p>
        </w:tc>
      </w:tr>
      <w:tr w:rsidR="008A03DD" w:rsidRPr="00583DDB" w14:paraId="7BB7685A" w14:textId="77777777" w:rsidTr="3F129E98">
        <w:trPr>
          <w:trHeight w:val="300"/>
        </w:trPr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80AD0" w14:textId="77777777" w:rsidR="008A03DD" w:rsidRPr="009C799C" w:rsidRDefault="008A03DD" w:rsidP="7881FE59">
            <w:pPr>
              <w:rPr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7DE4" w14:textId="77777777" w:rsidR="008A03DD" w:rsidRPr="00F46925" w:rsidRDefault="008A03DD" w:rsidP="008C2E67">
            <w:pPr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173BC" w14:textId="77777777" w:rsidR="008A03DD" w:rsidRPr="009C799C" w:rsidRDefault="008A03DD" w:rsidP="00F170E4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1E052" w14:textId="77777777" w:rsidR="008A03DD" w:rsidRPr="009C799C" w:rsidRDefault="008A03DD" w:rsidP="00F170E4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4C047E" w:rsidRPr="00583DDB" w14:paraId="1D182F0D" w14:textId="77777777" w:rsidTr="3F129E98">
        <w:trPr>
          <w:trHeight w:val="300"/>
        </w:trPr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4D98F" w14:textId="0B641BB3" w:rsidR="004C047E" w:rsidRPr="009C799C" w:rsidRDefault="00041F8B" w:rsidP="7881FE59">
            <w:pPr>
              <w:rPr>
                <w:szCs w:val="24"/>
              </w:rPr>
            </w:pPr>
            <w:r>
              <w:rPr>
                <w:szCs w:val="24"/>
              </w:rPr>
              <w:t xml:space="preserve">Laura Black – </w:t>
            </w:r>
            <w:r w:rsidR="006D51BF">
              <w:rPr>
                <w:szCs w:val="24"/>
              </w:rPr>
              <w:t>Staff Budget</w:t>
            </w:r>
            <w:r w:rsidR="000A161D">
              <w:rPr>
                <w:szCs w:val="24"/>
              </w:rPr>
              <w:t xml:space="preserve"> (not spent)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B2FD3" w14:textId="77777777" w:rsidR="004C047E" w:rsidRPr="00F46925" w:rsidRDefault="004C047E" w:rsidP="008C2E67">
            <w:pPr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6234" w14:textId="2EC38AD8" w:rsidR="004C047E" w:rsidRPr="009C799C" w:rsidRDefault="0011046F" w:rsidP="0011046F">
            <w:pPr>
              <w:jc w:val="center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$1000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259B5" w14:textId="6E6F64CA" w:rsidR="004C047E" w:rsidRPr="009C799C" w:rsidRDefault="004C047E" w:rsidP="00F170E4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4C047E" w:rsidRPr="00583DDB" w14:paraId="03B7B0E7" w14:textId="77777777" w:rsidTr="3F129E98">
        <w:trPr>
          <w:trHeight w:val="300"/>
        </w:trPr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01D" w14:textId="77777777" w:rsidR="004C047E" w:rsidRPr="009C799C" w:rsidRDefault="004C047E" w:rsidP="7881FE59">
            <w:pPr>
              <w:rPr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63410" w14:textId="77777777" w:rsidR="004C047E" w:rsidRPr="00F46925" w:rsidRDefault="004C047E" w:rsidP="008C2E67">
            <w:pPr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8273F" w14:textId="77777777" w:rsidR="004C047E" w:rsidRPr="009C799C" w:rsidRDefault="004C047E" w:rsidP="00F170E4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68921" w14:textId="77777777" w:rsidR="004C047E" w:rsidRPr="009C799C" w:rsidRDefault="004C047E" w:rsidP="00F170E4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4C047E" w:rsidRPr="00583DDB" w14:paraId="6BB89539" w14:textId="77777777" w:rsidTr="3F129E98">
        <w:trPr>
          <w:trHeight w:val="300"/>
        </w:trPr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A2F56" w14:textId="47138053" w:rsidR="004C047E" w:rsidRPr="009C799C" w:rsidRDefault="006D51BF" w:rsidP="7881FE59">
            <w:pPr>
              <w:rPr>
                <w:szCs w:val="24"/>
              </w:rPr>
            </w:pPr>
            <w:r>
              <w:rPr>
                <w:szCs w:val="24"/>
              </w:rPr>
              <w:t>John Egger – Staff Budget</w:t>
            </w:r>
            <w:r w:rsidR="000A161D">
              <w:rPr>
                <w:szCs w:val="24"/>
              </w:rPr>
              <w:t xml:space="preserve"> (not spent)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6D088" w14:textId="77777777" w:rsidR="004C047E" w:rsidRPr="00F46925" w:rsidRDefault="004C047E" w:rsidP="008C2E67">
            <w:pPr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AC687" w14:textId="214C77F9" w:rsidR="004C047E" w:rsidRPr="009C799C" w:rsidRDefault="00C178D1" w:rsidP="00C178D1">
            <w:pPr>
              <w:jc w:val="center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$1000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E9B4" w14:textId="7FDFDAEC" w:rsidR="004C047E" w:rsidRPr="009C799C" w:rsidRDefault="00C178D1" w:rsidP="00C178D1">
            <w:pPr>
              <w:tabs>
                <w:tab w:val="center" w:pos="637"/>
                <w:tab w:val="right" w:pos="1274"/>
              </w:tabs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ab/>
            </w:r>
            <w:r>
              <w:rPr>
                <w:rFonts w:ascii="Calibri" w:eastAsia="Times New Roman" w:hAnsi="Calibri" w:cs="Calibri"/>
                <w:szCs w:val="24"/>
              </w:rPr>
              <w:tab/>
            </w:r>
          </w:p>
        </w:tc>
      </w:tr>
      <w:tr w:rsidR="00041F8B" w:rsidRPr="00583DDB" w14:paraId="797A70D1" w14:textId="77777777" w:rsidTr="3F129E98">
        <w:trPr>
          <w:trHeight w:val="300"/>
        </w:trPr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8DC7D" w14:textId="77777777" w:rsidR="00041F8B" w:rsidRPr="009C799C" w:rsidRDefault="00041F8B" w:rsidP="7881FE59">
            <w:pPr>
              <w:rPr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7AF5" w14:textId="77777777" w:rsidR="00041F8B" w:rsidRPr="00F46925" w:rsidRDefault="00041F8B" w:rsidP="008C2E67">
            <w:pPr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CD0C9" w14:textId="77777777" w:rsidR="00041F8B" w:rsidRPr="009C799C" w:rsidRDefault="00041F8B" w:rsidP="00F170E4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2894E" w14:textId="77777777" w:rsidR="00041F8B" w:rsidRPr="009C799C" w:rsidRDefault="00041F8B" w:rsidP="00F170E4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6D51BF" w:rsidRPr="00583DDB" w14:paraId="2EAB442B" w14:textId="77777777" w:rsidTr="3F129E98">
        <w:trPr>
          <w:trHeight w:val="300"/>
        </w:trPr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BA4E" w14:textId="7A6A9898" w:rsidR="006D51BF" w:rsidRPr="009C799C" w:rsidRDefault="00120676" w:rsidP="7881FE59">
            <w:pPr>
              <w:rPr>
                <w:szCs w:val="24"/>
              </w:rPr>
            </w:pPr>
            <w:r>
              <w:rPr>
                <w:szCs w:val="24"/>
              </w:rPr>
              <w:t>Therese Samuel – Staff Budget</w:t>
            </w:r>
            <w:r w:rsidR="000A161D">
              <w:rPr>
                <w:szCs w:val="24"/>
              </w:rPr>
              <w:t xml:space="preserve"> (not spent)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011C2" w14:textId="77777777" w:rsidR="006D51BF" w:rsidRPr="00F46925" w:rsidRDefault="006D51BF" w:rsidP="008C2E67">
            <w:pPr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2DFF" w14:textId="1DF0ADEE" w:rsidR="006D51BF" w:rsidRPr="009C799C" w:rsidRDefault="00C178D1" w:rsidP="00C178D1">
            <w:pPr>
              <w:jc w:val="center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$1000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F667A" w14:textId="77DAB7A9" w:rsidR="006D51BF" w:rsidRPr="009C799C" w:rsidRDefault="006D51BF" w:rsidP="00F170E4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</w:p>
        </w:tc>
      </w:tr>
      <w:tr w:rsidR="006D51BF" w:rsidRPr="00583DDB" w14:paraId="61B07BBB" w14:textId="77777777" w:rsidTr="3F129E98">
        <w:trPr>
          <w:trHeight w:val="300"/>
        </w:trPr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EE9F4" w14:textId="5AD702C1" w:rsidR="006D51BF" w:rsidRPr="009C799C" w:rsidRDefault="00346D93" w:rsidP="7881FE59">
            <w:pPr>
              <w:rPr>
                <w:szCs w:val="24"/>
              </w:rPr>
            </w:pPr>
            <w:r>
              <w:rPr>
                <w:szCs w:val="24"/>
              </w:rPr>
              <w:t>Karen Orlandi Honorarium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0D88" w14:textId="5FC9F039" w:rsidR="006D51BF" w:rsidRPr="00F46925" w:rsidRDefault="00816BA6" w:rsidP="008C2E67">
            <w:pPr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March 2026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F6B9" w14:textId="5CC5EB24" w:rsidR="006D51BF" w:rsidRPr="009C799C" w:rsidRDefault="004F40B8" w:rsidP="00F170E4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$90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C24A" w14:textId="4CC64185" w:rsidR="006D51BF" w:rsidRPr="009C799C" w:rsidRDefault="00816BA6" w:rsidP="00F170E4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$910</w:t>
            </w:r>
          </w:p>
        </w:tc>
      </w:tr>
      <w:tr w:rsidR="00B310D2" w:rsidRPr="00583DDB" w14:paraId="7CED2505" w14:textId="77777777" w:rsidTr="00F170E4">
        <w:trPr>
          <w:trHeight w:val="300"/>
        </w:trPr>
        <w:tc>
          <w:tcPr>
            <w:tcW w:w="5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62C31" w14:textId="6D0E06D9" w:rsidR="00B310D2" w:rsidRPr="009C799C" w:rsidRDefault="00B310D2" w:rsidP="7881FE59">
            <w:pPr>
              <w:rPr>
                <w:szCs w:val="24"/>
              </w:rPr>
            </w:pPr>
            <w:r w:rsidRPr="00752446">
              <w:rPr>
                <w:rFonts w:ascii="Calibri" w:eastAsia="Times New Roman" w:hAnsi="Calibri" w:cs="Calibri"/>
                <w:b/>
                <w:bCs/>
              </w:rPr>
              <w:t>TOTAL REMAINING: 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A45D7" w14:textId="74C83109" w:rsidR="00B310D2" w:rsidRPr="0041551A" w:rsidRDefault="00B310D2" w:rsidP="008C2E67">
            <w:pPr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308" w:type="dxa"/>
          </w:tcPr>
          <w:p w14:paraId="7D0634A0" w14:textId="03124D22" w:rsidR="00B310D2" w:rsidRPr="009C799C" w:rsidRDefault="00B310D2" w:rsidP="00F170E4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D123" w14:textId="2F4AEEA0" w:rsidR="00B310D2" w:rsidRPr="009C799C" w:rsidRDefault="00E60588" w:rsidP="00F170E4">
            <w:pPr>
              <w:jc w:val="right"/>
              <w:textAlignment w:val="baseline"/>
              <w:rPr>
                <w:rFonts w:ascii="Calibri" w:eastAsia="Times New Roman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szCs w:val="24"/>
              </w:rPr>
              <w:t>$</w:t>
            </w:r>
            <w:r w:rsidR="0060322B">
              <w:rPr>
                <w:rFonts w:ascii="Calibri" w:eastAsia="Times New Roman" w:hAnsi="Calibri" w:cs="Calibri"/>
                <w:szCs w:val="24"/>
              </w:rPr>
              <w:t>4932.15</w:t>
            </w:r>
          </w:p>
        </w:tc>
      </w:tr>
    </w:tbl>
    <w:p w14:paraId="4C269B21" w14:textId="77777777" w:rsidR="008B7049" w:rsidRDefault="008B7049" w:rsidP="009265EF">
      <w:pPr>
        <w:pStyle w:val="ListParagraph"/>
        <w:spacing w:before="0" w:after="160" w:line="256" w:lineRule="auto"/>
        <w:ind w:left="720"/>
        <w:rPr>
          <w:b/>
          <w:bCs/>
          <w:sz w:val="26"/>
          <w:szCs w:val="26"/>
        </w:rPr>
      </w:pPr>
    </w:p>
    <w:p w14:paraId="51ACAF26" w14:textId="3704BF2B" w:rsidR="004A5DB1" w:rsidRPr="004A5DB1" w:rsidRDefault="004A5DB1" w:rsidP="009265EF">
      <w:pPr>
        <w:pStyle w:val="ListParagraph"/>
        <w:spacing w:before="0" w:after="160" w:line="256" w:lineRule="auto"/>
        <w:ind w:left="720"/>
        <w:rPr>
          <w:rStyle w:val="Hyperlink0"/>
          <w:b/>
          <w:bCs/>
          <w:szCs w:val="24"/>
        </w:rPr>
      </w:pPr>
      <w:r w:rsidRPr="004A5DB1">
        <w:rPr>
          <w:b/>
          <w:bCs/>
          <w:sz w:val="26"/>
          <w:szCs w:val="26"/>
        </w:rPr>
        <w:t>ARW D&amp;J</w:t>
      </w:r>
      <w:r w:rsidRPr="004A5DB1">
        <w:rPr>
          <w:rStyle w:val="None"/>
          <w:b/>
          <w:bCs/>
          <w:sz w:val="26"/>
          <w:szCs w:val="26"/>
        </w:rPr>
        <w:t xml:space="preserve"> Meetings Budget</w:t>
      </w:r>
      <w:r w:rsidRPr="004A5DB1">
        <w:rPr>
          <w:b/>
          <w:bCs/>
          <w:sz w:val="26"/>
          <w:szCs w:val="26"/>
        </w:rPr>
        <w:t xml:space="preserve"> for 202</w:t>
      </w:r>
      <w:r w:rsidR="00DA0006">
        <w:rPr>
          <w:b/>
          <w:bCs/>
          <w:sz w:val="26"/>
          <w:szCs w:val="26"/>
        </w:rPr>
        <w:t>6</w:t>
      </w:r>
    </w:p>
    <w:tbl>
      <w:tblPr>
        <w:tblW w:w="9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4"/>
        <w:gridCol w:w="1275"/>
        <w:gridCol w:w="1305"/>
        <w:gridCol w:w="1290"/>
      </w:tblGrid>
      <w:tr w:rsidR="004A5DB1" w:rsidRPr="00583DDB" w14:paraId="67592E87" w14:textId="77777777" w:rsidTr="009265EF">
        <w:trPr>
          <w:trHeight w:val="300"/>
        </w:trPr>
        <w:tc>
          <w:tcPr>
            <w:tcW w:w="8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68C83113" w14:textId="5BAC3126" w:rsidR="004A5DB1" w:rsidRPr="00583DDB" w:rsidRDefault="004A5DB1" w:rsidP="00F170E4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202</w:t>
            </w:r>
            <w:r w:rsidR="00DA0006">
              <w:rPr>
                <w:rFonts w:ascii="Calibri" w:eastAsia="Times New Roman" w:hAnsi="Calibri" w:cs="Calibri"/>
                <w:b/>
                <w:bCs/>
              </w:rPr>
              <w:t>6</w:t>
            </w:r>
            <w:r w:rsidRPr="00583DDB">
              <w:rPr>
                <w:rFonts w:ascii="Calibri" w:eastAsia="Times New Roman" w:hAnsi="Calibri" w:cs="Calibri"/>
                <w:b/>
                <w:bCs/>
              </w:rPr>
              <w:t xml:space="preserve"> Meetings Budget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630F91CC" w14:textId="1E471BFB" w:rsidR="004A5DB1" w:rsidRPr="00583DDB" w:rsidRDefault="004A5DB1" w:rsidP="00F170E4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$</w:t>
            </w:r>
            <w:r w:rsidR="0066541E">
              <w:rPr>
                <w:rFonts w:ascii="Calibri" w:eastAsia="Times New Roman" w:hAnsi="Calibri" w:cs="Calibri"/>
                <w:b/>
                <w:bCs/>
              </w:rPr>
              <w:t>2</w:t>
            </w:r>
            <w:r w:rsidRPr="00583DDB">
              <w:rPr>
                <w:rFonts w:ascii="Calibri" w:eastAsia="Times New Roman" w:hAnsi="Calibri" w:cs="Calibri"/>
                <w:b/>
                <w:bCs/>
              </w:rPr>
              <w:t>,000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</w:tr>
      <w:tr w:rsidR="004A5DB1" w:rsidRPr="00583DDB" w14:paraId="145FC707" w14:textId="77777777" w:rsidTr="009265EF">
        <w:trPr>
          <w:trHeight w:val="300"/>
        </w:trPr>
        <w:tc>
          <w:tcPr>
            <w:tcW w:w="5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635ACEB4" w14:textId="77777777" w:rsidR="004A5DB1" w:rsidRPr="00583DDB" w:rsidRDefault="004A5DB1" w:rsidP="00F170E4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Description of Meeting/Expense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2DB8AB2E" w14:textId="77777777" w:rsidR="004A5DB1" w:rsidRPr="00583DDB" w:rsidRDefault="004A5DB1" w:rsidP="00F170E4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Date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208BCABF" w14:textId="77777777" w:rsidR="004A5DB1" w:rsidRPr="00583DDB" w:rsidRDefault="004A5DB1" w:rsidP="00F170E4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Amount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2DEDBC5B" w14:textId="77777777" w:rsidR="004A5DB1" w:rsidRPr="00583DDB" w:rsidRDefault="004A5DB1" w:rsidP="00F170E4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Remaining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</w:tr>
      <w:tr w:rsidR="004A5DB1" w:rsidRPr="00583DDB" w14:paraId="022B5206" w14:textId="77777777" w:rsidTr="00DA0006">
        <w:trPr>
          <w:trHeight w:val="300"/>
        </w:trPr>
        <w:tc>
          <w:tcPr>
            <w:tcW w:w="5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FC2D9" w14:textId="051226C1" w:rsidR="004A5DB1" w:rsidRPr="00583DDB" w:rsidRDefault="004A5DB1" w:rsidP="00F170E4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2BF33" w14:textId="3F2838A7" w:rsidR="004A5DB1" w:rsidRPr="00583DDB" w:rsidRDefault="004A5DB1" w:rsidP="00F170E4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DBC20" w14:textId="5EE2D592" w:rsidR="004A5DB1" w:rsidRPr="00583DDB" w:rsidRDefault="004A5DB1" w:rsidP="00F170E4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70519" w14:textId="77E67351" w:rsidR="004A5DB1" w:rsidRPr="00583DDB" w:rsidRDefault="004A5DB1" w:rsidP="00F170E4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</w:tr>
      <w:tr w:rsidR="004A5DB1" w:rsidRPr="00583DDB" w14:paraId="32C1F1C5" w14:textId="77777777" w:rsidTr="00DA0006">
        <w:trPr>
          <w:trHeight w:val="300"/>
        </w:trPr>
        <w:tc>
          <w:tcPr>
            <w:tcW w:w="5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5DA9" w14:textId="77495C60" w:rsidR="004A5DB1" w:rsidRPr="00583DDB" w:rsidRDefault="004A5DB1" w:rsidP="00F170E4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000D" w14:textId="492DA615" w:rsidR="004A5DB1" w:rsidRPr="00583DDB" w:rsidRDefault="004A5DB1" w:rsidP="00F170E4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D389" w14:textId="60A8DCDB" w:rsidR="004A5DB1" w:rsidRPr="00583DDB" w:rsidRDefault="004A5DB1" w:rsidP="00F170E4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9D5F4" w14:textId="2465638D" w:rsidR="004A5DB1" w:rsidRPr="00583DDB" w:rsidRDefault="004A5DB1" w:rsidP="00F170E4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</w:tr>
      <w:tr w:rsidR="004A5DB1" w:rsidRPr="00583DDB" w14:paraId="27303866" w14:textId="77777777" w:rsidTr="00EC0967">
        <w:trPr>
          <w:trHeight w:val="300"/>
        </w:trPr>
        <w:tc>
          <w:tcPr>
            <w:tcW w:w="80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4DD6B" w14:textId="77777777" w:rsidR="004A5DB1" w:rsidRPr="00583DDB" w:rsidRDefault="004A5DB1" w:rsidP="00F170E4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</w:rPr>
              <w:t>TOTAL REMAINING: </w:t>
            </w:r>
          </w:p>
        </w:tc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3D52" w14:textId="6F3C4A85" w:rsidR="004A5DB1" w:rsidRPr="00583DDB" w:rsidRDefault="00EC0967" w:rsidP="00F170E4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</w:rPr>
              <w:t>$2000</w:t>
            </w:r>
          </w:p>
        </w:tc>
      </w:tr>
    </w:tbl>
    <w:p w14:paraId="3AB56BD0" w14:textId="77777777" w:rsidR="001756C6" w:rsidRDefault="001756C6" w:rsidP="001756C6">
      <w:pPr>
        <w:pStyle w:val="ListParagraph"/>
        <w:spacing w:before="0" w:after="160" w:line="256" w:lineRule="auto"/>
        <w:ind w:left="720"/>
        <w:rPr>
          <w:b/>
          <w:bCs/>
        </w:rPr>
      </w:pPr>
      <w:bookmarkStart w:id="2" w:name="_Hlk123920459"/>
    </w:p>
    <w:tbl>
      <w:tblPr>
        <w:tblW w:w="93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2"/>
        <w:gridCol w:w="3240"/>
        <w:gridCol w:w="1260"/>
        <w:gridCol w:w="1260"/>
        <w:gridCol w:w="1350"/>
      </w:tblGrid>
      <w:tr w:rsidR="00E15244" w:rsidRPr="00583DDB" w14:paraId="5416CBE1" w14:textId="77777777" w:rsidTr="001E6639">
        <w:trPr>
          <w:trHeight w:val="300"/>
        </w:trPr>
        <w:tc>
          <w:tcPr>
            <w:tcW w:w="80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02E3008D" w14:textId="6EDA09D7" w:rsidR="00E15244" w:rsidRPr="00583DDB" w:rsidRDefault="00E15244" w:rsidP="00084758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lastRenderedPageBreak/>
              <w:t>202</w:t>
            </w:r>
            <w:r>
              <w:rPr>
                <w:rFonts w:ascii="Calibri" w:eastAsia="Times New Roman" w:hAnsi="Calibri" w:cs="Calibri"/>
                <w:b/>
                <w:bCs/>
              </w:rPr>
              <w:t>6</w:t>
            </w:r>
            <w:r w:rsidRPr="00583DDB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</w:rPr>
              <w:t>Ministry with Children, Youth and Young Adult Fund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5998C051" w14:textId="13643946" w:rsidR="00E15244" w:rsidRPr="00583DDB" w:rsidRDefault="00E15244" w:rsidP="00084758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$</w:t>
            </w:r>
            <w:r>
              <w:rPr>
                <w:rFonts w:ascii="Calibri" w:eastAsia="Times New Roman" w:hAnsi="Calibri" w:cs="Calibri"/>
                <w:b/>
                <w:bCs/>
              </w:rPr>
              <w:t>4500</w:t>
            </w:r>
          </w:p>
        </w:tc>
      </w:tr>
      <w:tr w:rsidR="00C70B59" w:rsidRPr="00583DDB" w14:paraId="18936A6B" w14:textId="77777777" w:rsidTr="001E6639">
        <w:trPr>
          <w:trHeight w:val="300"/>
        </w:trPr>
        <w:tc>
          <w:tcPr>
            <w:tcW w:w="5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14:paraId="7C1AC08F" w14:textId="77777777" w:rsidR="00C70B59" w:rsidRDefault="00C70B59" w:rsidP="00084758">
            <w:pPr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Description of the grant request</w:t>
            </w:r>
          </w:p>
          <w:p w14:paraId="40909043" w14:textId="77777777" w:rsidR="00C70B59" w:rsidRPr="00583DDB" w:rsidRDefault="00C70B59" w:rsidP="00084758">
            <w:pPr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0998492A" w14:textId="3C23B2D6" w:rsidR="00C70B59" w:rsidRPr="00583DDB" w:rsidRDefault="00C70B59" w:rsidP="00084758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Date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323B7C3E" w14:textId="77777777" w:rsidR="00C70B59" w:rsidRPr="00583DDB" w:rsidRDefault="00C70B59" w:rsidP="00084758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Amount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2F1A21E7" w14:textId="77777777" w:rsidR="00C70B59" w:rsidRPr="00583DDB" w:rsidRDefault="00C70B59" w:rsidP="00084758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  <w:b/>
                <w:bCs/>
              </w:rPr>
              <w:t>Remaining</w:t>
            </w:r>
            <w:r w:rsidRPr="00583DDB">
              <w:rPr>
                <w:rFonts w:ascii="Calibri" w:eastAsia="Times New Roman" w:hAnsi="Calibri" w:cs="Calibri"/>
              </w:rPr>
              <w:t> </w:t>
            </w:r>
          </w:p>
        </w:tc>
      </w:tr>
      <w:tr w:rsidR="00C70B59" w:rsidRPr="00583DDB" w14:paraId="1B3C9650" w14:textId="77777777" w:rsidTr="001E6639">
        <w:trPr>
          <w:trHeight w:val="300"/>
        </w:trPr>
        <w:tc>
          <w:tcPr>
            <w:tcW w:w="5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D942B" w14:textId="6370D014" w:rsidR="00C70B59" w:rsidRPr="00583DDB" w:rsidRDefault="00863B6B" w:rsidP="00863B6B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</w:rPr>
              <w:t>Go Beyond March break Youth Camp – Thunder Bay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59FE" w14:textId="11F9EE72" w:rsidR="00C70B59" w:rsidRPr="00583DDB" w:rsidRDefault="00863B6B" w:rsidP="00084758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</w:rPr>
              <w:t>Feb 17</w:t>
            </w:r>
            <w:r w:rsidRPr="00863B6B">
              <w:rPr>
                <w:rFonts w:ascii="Segoe UI" w:eastAsia="Times New Roman" w:hAnsi="Segoe UI" w:cs="Segoe UI"/>
                <w:sz w:val="18"/>
                <w:szCs w:val="18"/>
                <w:vertAlign w:val="superscript"/>
              </w:rPr>
              <w:t>th</w:t>
            </w:r>
            <w:r>
              <w:rPr>
                <w:rFonts w:ascii="Segoe UI" w:eastAsia="Times New Roman" w:hAnsi="Segoe UI" w:cs="Segoe UI"/>
                <w:sz w:val="18"/>
                <w:szCs w:val="18"/>
              </w:rPr>
              <w:t xml:space="preserve"> 2026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75E48" w14:textId="2F927ED7" w:rsidR="00C70B59" w:rsidRPr="00583DDB" w:rsidRDefault="00863B6B" w:rsidP="00084758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</w:rPr>
              <w:t>$2500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D769" w14:textId="3F5E71AE" w:rsidR="00C70B59" w:rsidRPr="00583DDB" w:rsidRDefault="00863B6B" w:rsidP="00084758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</w:rPr>
              <w:t>$2000</w:t>
            </w:r>
          </w:p>
        </w:tc>
      </w:tr>
      <w:tr w:rsidR="00C70B59" w:rsidRPr="00583DDB" w14:paraId="4DED90F1" w14:textId="77777777" w:rsidTr="001E6639">
        <w:trPr>
          <w:trHeight w:val="300"/>
        </w:trPr>
        <w:tc>
          <w:tcPr>
            <w:tcW w:w="54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62CB9" w14:textId="77777777" w:rsidR="00C70B59" w:rsidRPr="00583DDB" w:rsidRDefault="00C70B59" w:rsidP="00084758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F3341" w14:textId="29834FB9" w:rsidR="00C70B59" w:rsidRPr="00583DDB" w:rsidRDefault="00C70B59" w:rsidP="00084758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E4DA9" w14:textId="77777777" w:rsidR="00C70B59" w:rsidRPr="00583DDB" w:rsidRDefault="00C70B59" w:rsidP="00084758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60869" w14:textId="77777777" w:rsidR="00C70B59" w:rsidRPr="00583DDB" w:rsidRDefault="00C70B59" w:rsidP="00084758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</w:p>
        </w:tc>
      </w:tr>
      <w:tr w:rsidR="00F60D80" w:rsidRPr="00583DDB" w14:paraId="4F5CD4D2" w14:textId="77777777" w:rsidTr="001E6639">
        <w:trPr>
          <w:trHeight w:val="300"/>
        </w:trPr>
        <w:tc>
          <w:tcPr>
            <w:tcW w:w="2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226A" w14:textId="77777777" w:rsidR="00F60D80" w:rsidRPr="00583DDB" w:rsidRDefault="00F60D80" w:rsidP="00084758">
            <w:pPr>
              <w:jc w:val="right"/>
              <w:textAlignment w:val="baseline"/>
              <w:rPr>
                <w:rFonts w:ascii="Calibri" w:eastAsia="Times New Roman" w:hAnsi="Calibri" w:cs="Calibri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8D7B8" w14:textId="77777777" w:rsidR="00F60D80" w:rsidRPr="00583DDB" w:rsidRDefault="00F60D80" w:rsidP="00084758">
            <w:pPr>
              <w:jc w:val="right"/>
              <w:textAlignment w:val="baseline"/>
              <w:rPr>
                <w:rFonts w:ascii="Calibri" w:eastAsia="Times New Roman" w:hAnsi="Calibri" w:cs="Calibri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E3D80" w14:textId="11F81561" w:rsidR="00F60D80" w:rsidRPr="00583DDB" w:rsidRDefault="00F60D80" w:rsidP="00084758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583DDB">
              <w:rPr>
                <w:rFonts w:ascii="Calibri" w:eastAsia="Times New Roman" w:hAnsi="Calibri" w:cs="Calibri"/>
              </w:rPr>
              <w:t>TOTAL REMAINING: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A2A12" w14:textId="4B539AE7" w:rsidR="00F60D80" w:rsidRPr="00583DDB" w:rsidRDefault="00C70B59" w:rsidP="00084758">
            <w:pPr>
              <w:jc w:val="right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</w:rPr>
              <w:t>$</w:t>
            </w:r>
            <w:r w:rsidR="00863B6B">
              <w:rPr>
                <w:rFonts w:ascii="Segoe UI" w:eastAsia="Times New Roman" w:hAnsi="Segoe UI" w:cs="Segoe UI"/>
                <w:sz w:val="18"/>
                <w:szCs w:val="18"/>
              </w:rPr>
              <w:t>2000</w:t>
            </w:r>
          </w:p>
        </w:tc>
      </w:tr>
    </w:tbl>
    <w:p w14:paraId="5EA5BCD6" w14:textId="77777777" w:rsidR="00F60D80" w:rsidRDefault="00F60D80" w:rsidP="001756C6">
      <w:pPr>
        <w:pStyle w:val="ListParagraph"/>
        <w:spacing w:before="0" w:after="160" w:line="256" w:lineRule="auto"/>
        <w:ind w:left="720"/>
        <w:rPr>
          <w:b/>
          <w:bCs/>
        </w:rPr>
      </w:pPr>
    </w:p>
    <w:p w14:paraId="50B5660E" w14:textId="1ECCEF84" w:rsidR="00C96EF2" w:rsidRDefault="009265EF" w:rsidP="00364763">
      <w:pPr>
        <w:pStyle w:val="ListParagraph"/>
        <w:numPr>
          <w:ilvl w:val="0"/>
          <w:numId w:val="7"/>
        </w:numPr>
        <w:spacing w:before="0" w:after="160" w:line="240" w:lineRule="auto"/>
        <w:rPr>
          <w:b/>
          <w:bCs/>
        </w:rPr>
      </w:pPr>
      <w:r w:rsidRPr="1A49BFEB">
        <w:rPr>
          <w:b/>
          <w:bCs/>
        </w:rPr>
        <w:t>Record of Email Votes since the last meeting:</w:t>
      </w:r>
      <w:r w:rsidR="00C905B4">
        <w:rPr>
          <w:b/>
          <w:bCs/>
        </w:rPr>
        <w:t xml:space="preserve"> </w:t>
      </w:r>
      <w:r w:rsidR="00C905B4" w:rsidRPr="008B7049">
        <w:t>none</w:t>
      </w:r>
    </w:p>
    <w:p w14:paraId="64799925" w14:textId="78F8E93D" w:rsidR="00C96EF2" w:rsidRDefault="009265EF" w:rsidP="00CA2FEB">
      <w:pPr>
        <w:pStyle w:val="ListParagraph"/>
        <w:numPr>
          <w:ilvl w:val="0"/>
          <w:numId w:val="7"/>
        </w:numPr>
        <w:spacing w:before="0" w:after="0" w:line="240" w:lineRule="auto"/>
        <w:rPr>
          <w:b/>
          <w:bCs/>
        </w:rPr>
      </w:pPr>
      <w:r w:rsidRPr="1A49BFEB">
        <w:rPr>
          <w:b/>
          <w:bCs/>
        </w:rPr>
        <w:t>Correspondence</w:t>
      </w:r>
      <w:r w:rsidR="2151CAE5" w:rsidRPr="1A49BFEB">
        <w:rPr>
          <w:b/>
          <w:bCs/>
        </w:rPr>
        <w:t xml:space="preserve">: </w:t>
      </w:r>
      <w:r w:rsidR="00C905B4" w:rsidRPr="008B7049">
        <w:t>none</w:t>
      </w:r>
    </w:p>
    <w:p w14:paraId="57BC2460" w14:textId="7CBD9343" w:rsidR="00043290" w:rsidRDefault="00B7496A" w:rsidP="00876972">
      <w:pPr>
        <w:pStyle w:val="ListParagraph"/>
        <w:numPr>
          <w:ilvl w:val="0"/>
          <w:numId w:val="7"/>
        </w:numPr>
        <w:spacing w:before="0" w:after="0" w:line="240" w:lineRule="auto"/>
        <w:rPr>
          <w:b/>
          <w:bCs/>
        </w:rPr>
      </w:pPr>
      <w:r w:rsidRPr="00087D6A">
        <w:rPr>
          <w:b/>
          <w:bCs/>
        </w:rPr>
        <w:t>Business Arising</w:t>
      </w:r>
      <w:r w:rsidR="06C0C212" w:rsidRPr="00087D6A">
        <w:rPr>
          <w:b/>
          <w:bCs/>
        </w:rPr>
        <w:t>:</w:t>
      </w:r>
    </w:p>
    <w:p w14:paraId="6A19005B" w14:textId="43B9A9EE" w:rsidR="00AC391E" w:rsidRDefault="00D33321" w:rsidP="5ADC7E52">
      <w:pPr>
        <w:pStyle w:val="ListParagraph"/>
        <w:numPr>
          <w:ilvl w:val="1"/>
          <w:numId w:val="7"/>
        </w:numPr>
        <w:spacing w:before="0" w:after="0" w:line="240" w:lineRule="auto"/>
        <w:rPr>
          <w:b/>
          <w:bCs/>
        </w:rPr>
      </w:pPr>
      <w:r w:rsidRPr="5ADC7E52">
        <w:rPr>
          <w:b/>
          <w:bCs/>
        </w:rPr>
        <w:t>Events and Meeting Budget Ideas</w:t>
      </w:r>
    </w:p>
    <w:p w14:paraId="701FA7E7" w14:textId="0C96C89B" w:rsidR="00AC391E" w:rsidRDefault="0050BFFC" w:rsidP="31DBF8C1">
      <w:pPr>
        <w:spacing w:before="0" w:after="0" w:line="240" w:lineRule="auto"/>
        <w:ind w:left="1440"/>
        <w:rPr>
          <w:b/>
          <w:bCs/>
        </w:rPr>
      </w:pPr>
      <w:r w:rsidRPr="31DBF8C1">
        <w:rPr>
          <w:b/>
          <w:bCs/>
        </w:rPr>
        <w:t>(</w:t>
      </w:r>
      <w:r>
        <w:t>reminder of proposals from January:</w:t>
      </w:r>
      <w:r w:rsidR="4AFB6868">
        <w:t xml:space="preserve"> </w:t>
      </w:r>
      <w:hyperlink r:id="rId13">
        <w:r w:rsidR="1E6AD045" w:rsidRPr="31DBF8C1">
          <w:rPr>
            <w:rStyle w:val="Hyperlink"/>
          </w:rPr>
          <w:t>Proposal 2026-01 Events Budget call for special project.docx</w:t>
        </w:r>
      </w:hyperlink>
      <w:r>
        <w:t xml:space="preserve"> </w:t>
      </w:r>
      <w:r w:rsidR="1F6C2211">
        <w:t xml:space="preserve">; </w:t>
      </w:r>
      <w:hyperlink r:id="rId14">
        <w:r w:rsidR="4A429BBE" w:rsidRPr="31DBF8C1">
          <w:rPr>
            <w:rStyle w:val="Hyperlink"/>
          </w:rPr>
          <w:t>Proposal 2026-01 Meetings Budget special project.docx</w:t>
        </w:r>
      </w:hyperlink>
      <w:r w:rsidRPr="31DBF8C1">
        <w:rPr>
          <w:b/>
          <w:bCs/>
        </w:rPr>
        <w:t>)</w:t>
      </w:r>
      <w:r w:rsidR="009A5DB9">
        <w:rPr>
          <w:b/>
          <w:bCs/>
        </w:rPr>
        <w:br/>
      </w:r>
      <w:r w:rsidR="009A5DB9">
        <w:rPr>
          <w:b/>
          <w:bCs/>
        </w:rPr>
        <w:br/>
      </w:r>
      <w:r w:rsidR="009A5DB9" w:rsidRPr="009A5DB9">
        <w:t>There was really good general discussion about how to use the funds and Joshua encouraged all commission members to think and bring forward ideas to the next meeting.</w:t>
      </w:r>
      <w:r w:rsidR="009A5DB9">
        <w:rPr>
          <w:b/>
          <w:bCs/>
        </w:rPr>
        <w:br/>
      </w:r>
    </w:p>
    <w:p w14:paraId="025192E8" w14:textId="4BA22864" w:rsidR="00954D38" w:rsidRPr="00F94D2E" w:rsidRDefault="00954D38" w:rsidP="00D33321">
      <w:pPr>
        <w:pStyle w:val="ListParagraph"/>
        <w:numPr>
          <w:ilvl w:val="1"/>
          <w:numId w:val="7"/>
        </w:numPr>
        <w:spacing w:before="0" w:after="0" w:line="240" w:lineRule="auto"/>
      </w:pPr>
      <w:r>
        <w:rPr>
          <w:b/>
          <w:bCs/>
        </w:rPr>
        <w:t>D &amp; J Membership going forward</w:t>
      </w:r>
    </w:p>
    <w:p w14:paraId="52F12185" w14:textId="76BA4650" w:rsidR="00F94D2E" w:rsidRPr="00F94D2E" w:rsidRDefault="00F94D2E" w:rsidP="00F94D2E">
      <w:pPr>
        <w:pStyle w:val="ListParagraph"/>
        <w:spacing w:before="0" w:after="0" w:line="240" w:lineRule="auto"/>
        <w:ind w:left="1440"/>
      </w:pPr>
      <w:r w:rsidRPr="00F94D2E">
        <w:t>There was discussion about membership on the commission, if people would consider extending their term and how to encourage new people to join.</w:t>
      </w:r>
      <w:r w:rsidR="006E36F1">
        <w:br/>
      </w:r>
    </w:p>
    <w:p w14:paraId="2FC09EAF" w14:textId="1B94F903" w:rsidR="4397964D" w:rsidRDefault="00B7496A" w:rsidP="05231044">
      <w:pPr>
        <w:pStyle w:val="ListParagraph"/>
        <w:numPr>
          <w:ilvl w:val="0"/>
          <w:numId w:val="7"/>
        </w:numPr>
        <w:spacing w:before="0" w:after="0" w:line="240" w:lineRule="auto"/>
        <w:rPr>
          <w:b/>
          <w:bCs/>
        </w:rPr>
      </w:pPr>
      <w:bookmarkStart w:id="3" w:name="_Hlk218873800"/>
      <w:r w:rsidRPr="35BA9385">
        <w:rPr>
          <w:b/>
          <w:bCs/>
        </w:rPr>
        <w:t>New Business</w:t>
      </w:r>
      <w:r w:rsidR="6042CF6C" w:rsidRPr="35BA9385">
        <w:rPr>
          <w:b/>
          <w:bCs/>
        </w:rPr>
        <w:t xml:space="preserve">: </w:t>
      </w:r>
      <w:bookmarkEnd w:id="2"/>
    </w:p>
    <w:p w14:paraId="36F20AAF" w14:textId="6F74FF5E" w:rsidR="00307F45" w:rsidRDefault="00E3013B" w:rsidP="00307F45">
      <w:pPr>
        <w:pStyle w:val="ListParagraph"/>
        <w:numPr>
          <w:ilvl w:val="1"/>
          <w:numId w:val="7"/>
        </w:numPr>
        <w:spacing w:before="0" w:after="0" w:line="240" w:lineRule="auto"/>
        <w:rPr>
          <w:b/>
          <w:bCs/>
        </w:rPr>
      </w:pPr>
      <w:r>
        <w:rPr>
          <w:b/>
          <w:bCs/>
        </w:rPr>
        <w:t>Query from ARW President</w:t>
      </w:r>
    </w:p>
    <w:p w14:paraId="1C53C699" w14:textId="18A0A1BC" w:rsidR="00874A86" w:rsidRPr="00C8309A" w:rsidRDefault="00E3013B" w:rsidP="00954D38">
      <w:pPr>
        <w:pStyle w:val="ListParagraph"/>
        <w:numPr>
          <w:ilvl w:val="2"/>
          <w:numId w:val="7"/>
        </w:numPr>
        <w:spacing w:before="0" w:after="0" w:line="240" w:lineRule="auto"/>
      </w:pPr>
      <w:r>
        <w:rPr>
          <w:b/>
          <w:bCs/>
        </w:rPr>
        <w:t>Why would someone consider joining the executive or commissions of the ARWRC?</w:t>
      </w:r>
      <w:r w:rsidR="006E36F1">
        <w:rPr>
          <w:b/>
          <w:bCs/>
        </w:rPr>
        <w:br/>
      </w:r>
      <w:r w:rsidR="006E36F1" w:rsidRPr="00C8309A">
        <w:t>The commission was left to ponder this question and think about how they could answer</w:t>
      </w:r>
      <w:r w:rsidR="00C8309A" w:rsidRPr="00C8309A">
        <w:t xml:space="preserve"> it.</w:t>
      </w:r>
    </w:p>
    <w:p w14:paraId="1A6E77AF" w14:textId="77777777" w:rsidR="00C8309A" w:rsidRPr="00954D38" w:rsidRDefault="00C8309A" w:rsidP="00C8309A">
      <w:pPr>
        <w:pStyle w:val="ListParagraph"/>
        <w:spacing w:before="0" w:after="0" w:line="240" w:lineRule="auto"/>
        <w:ind w:left="2160"/>
        <w:rPr>
          <w:b/>
          <w:bCs/>
        </w:rPr>
      </w:pPr>
    </w:p>
    <w:p w14:paraId="1DD9DACF" w14:textId="28DAA614" w:rsidR="00B47AF5" w:rsidRDefault="000D73A9" w:rsidP="00B47AF5">
      <w:pPr>
        <w:pStyle w:val="ListParagraph"/>
        <w:numPr>
          <w:ilvl w:val="1"/>
          <w:numId w:val="7"/>
        </w:numPr>
        <w:spacing w:before="0" w:after="0" w:line="240" w:lineRule="auto"/>
        <w:rPr>
          <w:b/>
          <w:bCs/>
        </w:rPr>
      </w:pPr>
      <w:r>
        <w:rPr>
          <w:b/>
          <w:bCs/>
        </w:rPr>
        <w:t>Discussion about the formal mandate of D &amp; J Commission (for next meeting)</w:t>
      </w:r>
    </w:p>
    <w:p w14:paraId="1FE36211" w14:textId="77777777" w:rsidR="003D59AF" w:rsidRPr="0075506D" w:rsidRDefault="003D59AF" w:rsidP="003D59AF">
      <w:pPr>
        <w:pStyle w:val="ListParagraph"/>
        <w:spacing w:before="0" w:after="0" w:line="240" w:lineRule="auto"/>
        <w:ind w:left="1440"/>
        <w:rPr>
          <w:b/>
          <w:bCs/>
        </w:rPr>
      </w:pPr>
    </w:p>
    <w:bookmarkEnd w:id="3"/>
    <w:p w14:paraId="1F057892" w14:textId="24CEDE85" w:rsidR="00CE563E" w:rsidRPr="00CE563E" w:rsidRDefault="00CE563E" w:rsidP="00CE4F9B">
      <w:pPr>
        <w:pStyle w:val="ListParagraph"/>
        <w:numPr>
          <w:ilvl w:val="0"/>
          <w:numId w:val="7"/>
        </w:numPr>
        <w:spacing w:before="0" w:after="160" w:line="240" w:lineRule="auto"/>
      </w:pPr>
      <w:r>
        <w:rPr>
          <w:b/>
          <w:bCs/>
        </w:rPr>
        <w:t>Staff Reports</w:t>
      </w:r>
    </w:p>
    <w:p w14:paraId="634CADA4" w14:textId="2FA2ED00" w:rsidR="00CE563E" w:rsidRPr="00CE563E" w:rsidRDefault="7CC69C0E" w:rsidP="4257A429">
      <w:pPr>
        <w:pStyle w:val="ListParagraph"/>
        <w:numPr>
          <w:ilvl w:val="0"/>
          <w:numId w:val="10"/>
        </w:numPr>
        <w:spacing w:before="0" w:after="160" w:line="240" w:lineRule="auto"/>
      </w:pPr>
      <w:r w:rsidRPr="4257A429">
        <w:rPr>
          <w:b/>
          <w:bCs/>
        </w:rPr>
        <w:t xml:space="preserve">Laura - </w:t>
      </w:r>
      <w:hyperlink r:id="rId15">
        <w:r w:rsidRPr="4257A429">
          <w:rPr>
            <w:rStyle w:val="Hyperlink"/>
          </w:rPr>
          <w:t>2026-03-10 LBLack March Staff Report to DJ Commissions.docx</w:t>
        </w:r>
      </w:hyperlink>
    </w:p>
    <w:p w14:paraId="2A3E5EA7" w14:textId="75D89FF7" w:rsidR="00CE563E" w:rsidRPr="00CE563E" w:rsidRDefault="00CE563E" w:rsidP="00CE563E">
      <w:pPr>
        <w:pStyle w:val="ListParagraph"/>
        <w:numPr>
          <w:ilvl w:val="0"/>
          <w:numId w:val="10"/>
        </w:numPr>
        <w:spacing w:before="0" w:after="160" w:line="240" w:lineRule="auto"/>
      </w:pPr>
      <w:r w:rsidRPr="4257A429">
        <w:rPr>
          <w:b/>
          <w:bCs/>
        </w:rPr>
        <w:t>John</w:t>
      </w:r>
      <w:r w:rsidR="00A8599B" w:rsidRPr="4257A429">
        <w:rPr>
          <w:b/>
          <w:bCs/>
        </w:rPr>
        <w:t xml:space="preserve"> </w:t>
      </w:r>
      <w:proofErr w:type="gramStart"/>
      <w:r w:rsidR="00A8599B" w:rsidRPr="4257A429">
        <w:rPr>
          <w:b/>
          <w:bCs/>
        </w:rPr>
        <w:t xml:space="preserve">- </w:t>
      </w:r>
      <w:r w:rsidR="005E0F11" w:rsidRPr="4257A429">
        <w:rPr>
          <w:b/>
          <w:bCs/>
        </w:rPr>
        <w:t xml:space="preserve"> </w:t>
      </w:r>
      <w:r w:rsidR="00C8309A" w:rsidRPr="003D59AF">
        <w:t>none</w:t>
      </w:r>
      <w:proofErr w:type="gramEnd"/>
    </w:p>
    <w:p w14:paraId="04AD7396" w14:textId="77777777" w:rsidR="00044F3F" w:rsidRPr="00044F3F" w:rsidRDefault="00CE563E" w:rsidP="00CE563E">
      <w:pPr>
        <w:pStyle w:val="ListParagraph"/>
        <w:numPr>
          <w:ilvl w:val="0"/>
          <w:numId w:val="10"/>
        </w:numPr>
        <w:spacing w:before="0" w:after="160" w:line="240" w:lineRule="auto"/>
      </w:pPr>
      <w:r>
        <w:rPr>
          <w:b/>
          <w:bCs/>
        </w:rPr>
        <w:t>Therese</w:t>
      </w:r>
      <w:r w:rsidR="00A8599B">
        <w:rPr>
          <w:b/>
          <w:bCs/>
        </w:rPr>
        <w:t xml:space="preserve"> – </w:t>
      </w:r>
    </w:p>
    <w:p w14:paraId="3B05105B" w14:textId="590735F2" w:rsidR="00CE563E" w:rsidRPr="00CE563E" w:rsidRDefault="00C8309A" w:rsidP="00044F3F">
      <w:pPr>
        <w:pStyle w:val="ListParagraph"/>
        <w:spacing w:before="0" w:after="160" w:line="240" w:lineRule="auto"/>
        <w:ind w:left="1080"/>
      </w:pPr>
      <w:r w:rsidRPr="001B3869">
        <w:t xml:space="preserve">Therse’s report was on </w:t>
      </w:r>
      <w:proofErr w:type="spellStart"/>
      <w:r w:rsidRPr="001B3869">
        <w:t>sharepoint</w:t>
      </w:r>
      <w:proofErr w:type="spellEnd"/>
      <w:r w:rsidRPr="001B3869">
        <w:t xml:space="preserve"> she highlighted a few topics including the Feb event with Karen Orlandi and that she would be requesting an honorarium for Karen out of the funds of </w:t>
      </w:r>
      <w:r w:rsidR="001B3869" w:rsidRPr="001B3869">
        <w:t>her spending allotment.</w:t>
      </w:r>
    </w:p>
    <w:p w14:paraId="1AF0EC73" w14:textId="21DB46E9" w:rsidR="00CE563E" w:rsidRPr="00CE563E" w:rsidRDefault="00CE563E" w:rsidP="00CE563E">
      <w:pPr>
        <w:pStyle w:val="ListParagraph"/>
        <w:numPr>
          <w:ilvl w:val="0"/>
          <w:numId w:val="10"/>
        </w:numPr>
        <w:spacing w:before="0" w:after="160" w:line="240" w:lineRule="auto"/>
      </w:pPr>
      <w:r>
        <w:rPr>
          <w:b/>
          <w:bCs/>
        </w:rPr>
        <w:t>UCW</w:t>
      </w:r>
      <w:r w:rsidR="00C7620E">
        <w:rPr>
          <w:b/>
          <w:bCs/>
        </w:rPr>
        <w:t xml:space="preserve"> </w:t>
      </w:r>
      <w:r w:rsidR="005E0F11">
        <w:rPr>
          <w:b/>
          <w:bCs/>
        </w:rPr>
        <w:t xml:space="preserve">– </w:t>
      </w:r>
      <w:r w:rsidR="001B3869" w:rsidRPr="00044F3F">
        <w:t>none</w:t>
      </w:r>
    </w:p>
    <w:p w14:paraId="677DB928" w14:textId="608BCE79" w:rsidR="00CE563E" w:rsidRPr="00044F3F" w:rsidRDefault="00CE563E" w:rsidP="00CE563E">
      <w:pPr>
        <w:pStyle w:val="ListParagraph"/>
        <w:numPr>
          <w:ilvl w:val="0"/>
          <w:numId w:val="10"/>
        </w:numPr>
        <w:spacing w:before="0" w:after="160" w:line="240" w:lineRule="auto"/>
      </w:pPr>
      <w:r>
        <w:rPr>
          <w:b/>
          <w:bCs/>
        </w:rPr>
        <w:lastRenderedPageBreak/>
        <w:t>Exec</w:t>
      </w:r>
      <w:r w:rsidR="00C7620E">
        <w:rPr>
          <w:b/>
          <w:bCs/>
        </w:rPr>
        <w:t xml:space="preserve"> - </w:t>
      </w:r>
      <w:r w:rsidR="001B3869" w:rsidRPr="00044F3F">
        <w:t>none</w:t>
      </w:r>
    </w:p>
    <w:p w14:paraId="2CAA0140" w14:textId="1CBE3990" w:rsidR="00CE563E" w:rsidRPr="00CE563E" w:rsidRDefault="00CE563E" w:rsidP="6EA79251">
      <w:pPr>
        <w:pStyle w:val="ListParagraph"/>
        <w:numPr>
          <w:ilvl w:val="0"/>
          <w:numId w:val="10"/>
        </w:numPr>
        <w:spacing w:before="0" w:after="160" w:line="240" w:lineRule="auto"/>
        <w:rPr>
          <w:b/>
          <w:bCs/>
        </w:rPr>
      </w:pPr>
      <w:r w:rsidRPr="6EA79251">
        <w:rPr>
          <w:b/>
          <w:bCs/>
        </w:rPr>
        <w:t>PAL network</w:t>
      </w:r>
      <w:r w:rsidR="00C7620E" w:rsidRPr="6EA79251">
        <w:rPr>
          <w:b/>
          <w:bCs/>
        </w:rPr>
        <w:t xml:space="preserve"> </w:t>
      </w:r>
      <w:r w:rsidR="00037039" w:rsidRPr="6EA79251">
        <w:rPr>
          <w:b/>
          <w:bCs/>
        </w:rPr>
        <w:t>–</w:t>
      </w:r>
      <w:r w:rsidR="4B8C1E88" w:rsidRPr="6EA79251">
        <w:rPr>
          <w:b/>
          <w:bCs/>
        </w:rPr>
        <w:t xml:space="preserve"> </w:t>
      </w:r>
      <w:r w:rsidR="00037039" w:rsidRPr="6EA79251">
        <w:rPr>
          <w:b/>
          <w:bCs/>
        </w:rPr>
        <w:t xml:space="preserve"> </w:t>
      </w:r>
    </w:p>
    <w:p w14:paraId="324712F0" w14:textId="0DBBC26A" w:rsidR="6EA79251" w:rsidRPr="00044F3F" w:rsidRDefault="776C345B" w:rsidP="00044F3F">
      <w:pPr>
        <w:spacing w:before="0" w:after="160" w:line="257" w:lineRule="auto"/>
        <w:ind w:left="720"/>
        <w:rPr>
          <w:rFonts w:eastAsiaTheme="minorEastAsia"/>
          <w:b/>
          <w:bCs/>
          <w:color w:val="000000" w:themeColor="text1"/>
          <w:szCs w:val="24"/>
        </w:rPr>
      </w:pPr>
      <w:r w:rsidRPr="7E845369">
        <w:rPr>
          <w:rFonts w:eastAsiaTheme="minorEastAsia"/>
          <w:b/>
          <w:bCs/>
          <w:color w:val="000000" w:themeColor="text1"/>
          <w:szCs w:val="24"/>
        </w:rPr>
        <w:t xml:space="preserve">MOTION </w:t>
      </w:r>
      <w:r w:rsidRPr="7E845369">
        <w:rPr>
          <w:rFonts w:eastAsiaTheme="minorEastAsia"/>
          <w:color w:val="000000" w:themeColor="text1"/>
          <w:szCs w:val="24"/>
        </w:rPr>
        <w:t>by</w:t>
      </w:r>
      <w:r w:rsidR="001B3869">
        <w:rPr>
          <w:rFonts w:eastAsiaTheme="minorEastAsia"/>
          <w:color w:val="000000" w:themeColor="text1"/>
          <w:szCs w:val="24"/>
        </w:rPr>
        <w:t xml:space="preserve"> Lillian Patey and Jim Haupt </w:t>
      </w:r>
      <w:r w:rsidRPr="7E845369">
        <w:rPr>
          <w:rFonts w:eastAsiaTheme="minorEastAsia"/>
          <w:color w:val="000000" w:themeColor="text1"/>
          <w:szCs w:val="24"/>
        </w:rPr>
        <w:t xml:space="preserve">that the Discipleship and Justice Commission of Antler River Watershed Regional Council </w:t>
      </w:r>
      <w:r w:rsidRPr="7E845369">
        <w:rPr>
          <w:rFonts w:eastAsiaTheme="minorEastAsia"/>
          <w:color w:val="000000" w:themeColor="text1"/>
          <w:szCs w:val="24"/>
          <w:lang w:val="en-US"/>
        </w:rPr>
        <w:t xml:space="preserve">approve the allocation of up to $500 from the Events Budget </w:t>
      </w:r>
      <w:r w:rsidRPr="7E845369">
        <w:rPr>
          <w:rFonts w:eastAsiaTheme="minorEastAsia"/>
          <w:color w:val="000000" w:themeColor="text1"/>
          <w:szCs w:val="24"/>
        </w:rPr>
        <w:t xml:space="preserve">to be used by the </w:t>
      </w:r>
      <w:r w:rsidRPr="7E845369">
        <w:rPr>
          <w:rFonts w:eastAsiaTheme="minorEastAsia"/>
          <w:szCs w:val="24"/>
        </w:rPr>
        <w:t>TriRegional PalNet for their workshop ‘Beyond Polarized Kvetching’.</w:t>
      </w:r>
      <w:r w:rsidR="00FD7F4C">
        <w:rPr>
          <w:rFonts w:eastAsiaTheme="minorEastAsia"/>
          <w:szCs w:val="24"/>
        </w:rPr>
        <w:br/>
      </w:r>
      <w:r w:rsidR="00FD7F4C" w:rsidRPr="00044F3F">
        <w:rPr>
          <w:rFonts w:eastAsiaTheme="minorEastAsia"/>
          <w:b/>
          <w:bCs/>
          <w:szCs w:val="24"/>
        </w:rPr>
        <w:t>MOTION</w:t>
      </w:r>
      <w:r w:rsidR="00FD7F4C" w:rsidRPr="00044F3F">
        <w:rPr>
          <w:rFonts w:eastAsiaTheme="minorEastAsia"/>
          <w:b/>
          <w:bCs/>
          <w:szCs w:val="24"/>
        </w:rPr>
        <w:tab/>
      </w:r>
      <w:r w:rsidR="00FD7F4C" w:rsidRPr="00044F3F">
        <w:rPr>
          <w:rFonts w:eastAsiaTheme="minorEastAsia"/>
          <w:b/>
          <w:bCs/>
          <w:szCs w:val="24"/>
        </w:rPr>
        <w:tab/>
      </w:r>
      <w:r w:rsidR="00FD7F4C" w:rsidRPr="00044F3F">
        <w:rPr>
          <w:rFonts w:eastAsiaTheme="minorEastAsia"/>
          <w:b/>
          <w:bCs/>
          <w:szCs w:val="24"/>
        </w:rPr>
        <w:tab/>
      </w:r>
      <w:r w:rsidR="00FD7F4C" w:rsidRPr="00044F3F">
        <w:rPr>
          <w:rFonts w:eastAsiaTheme="minorEastAsia"/>
          <w:b/>
          <w:bCs/>
          <w:szCs w:val="24"/>
        </w:rPr>
        <w:tab/>
      </w:r>
      <w:r w:rsidR="00FD7F4C" w:rsidRPr="00044F3F">
        <w:rPr>
          <w:rFonts w:eastAsiaTheme="minorEastAsia"/>
          <w:b/>
          <w:bCs/>
          <w:szCs w:val="24"/>
        </w:rPr>
        <w:tab/>
      </w:r>
      <w:r w:rsidR="00FD7F4C" w:rsidRPr="00044F3F">
        <w:rPr>
          <w:rFonts w:eastAsiaTheme="minorEastAsia"/>
          <w:b/>
          <w:bCs/>
          <w:szCs w:val="24"/>
        </w:rPr>
        <w:tab/>
        <w:t>CARRIED</w:t>
      </w:r>
    </w:p>
    <w:p w14:paraId="4DDA6D2A" w14:textId="2DCA7B9D" w:rsidR="00C5077A" w:rsidRPr="00CE563E" w:rsidRDefault="00CE563E" w:rsidP="03AE4C48">
      <w:pPr>
        <w:pStyle w:val="ListParagraph"/>
        <w:numPr>
          <w:ilvl w:val="0"/>
          <w:numId w:val="10"/>
        </w:numPr>
        <w:spacing w:before="0" w:after="160" w:line="240" w:lineRule="auto"/>
      </w:pPr>
      <w:r w:rsidRPr="0D992AA9">
        <w:rPr>
          <w:b/>
          <w:bCs/>
        </w:rPr>
        <w:t>SJNORC</w:t>
      </w:r>
      <w:r w:rsidR="00A85FE6" w:rsidRPr="0D992AA9">
        <w:rPr>
          <w:b/>
          <w:bCs/>
        </w:rPr>
        <w:t xml:space="preserve"> </w:t>
      </w:r>
      <w:hyperlink r:id="rId16">
        <w:r w:rsidR="6EC24A3E" w:rsidRPr="0D992AA9">
          <w:rPr>
            <w:rStyle w:val="Hyperlink"/>
          </w:rPr>
          <w:t>SJNORC 2026 request ARW.pdf</w:t>
        </w:r>
      </w:hyperlink>
    </w:p>
    <w:p w14:paraId="6EC3409D" w14:textId="572CBF67" w:rsidR="2C58D83D" w:rsidRPr="00044F3F" w:rsidRDefault="2C58D83D" w:rsidP="00044F3F">
      <w:pPr>
        <w:spacing w:before="0" w:after="0" w:line="240" w:lineRule="auto"/>
        <w:ind w:left="720"/>
        <w:rPr>
          <w:rFonts w:ascii="Calibri" w:eastAsia="Calibri" w:hAnsi="Calibri" w:cs="Calibri"/>
          <w:color w:val="000000" w:themeColor="text1"/>
          <w:szCs w:val="24"/>
          <w:lang w:val="en-US"/>
        </w:rPr>
      </w:pPr>
      <w:r w:rsidRPr="00044F3F">
        <w:rPr>
          <w:b/>
          <w:bCs/>
        </w:rPr>
        <w:t xml:space="preserve">MOTION </w:t>
      </w:r>
      <w:r>
        <w:t>by</w:t>
      </w:r>
      <w:r w:rsidR="002A113C">
        <w:t xml:space="preserve"> Lillian Patey and Jim </w:t>
      </w:r>
      <w:proofErr w:type="gramStart"/>
      <w:r w:rsidR="002A113C">
        <w:t xml:space="preserve">Haupt </w:t>
      </w:r>
      <w:r>
        <w:t xml:space="preserve"> that</w:t>
      </w:r>
      <w:proofErr w:type="gramEnd"/>
      <w:r>
        <w:t xml:space="preserve"> the Discipleship and Justice Commission of Antler River Watershed Regional Council </w:t>
      </w:r>
      <w:r w:rsidR="43C001CA" w:rsidRPr="00044F3F">
        <w:rPr>
          <w:rFonts w:ascii="Calibri" w:eastAsia="Calibri" w:hAnsi="Calibri" w:cs="Calibri"/>
          <w:color w:val="000000" w:themeColor="text1"/>
          <w:szCs w:val="24"/>
          <w:lang w:val="en-US"/>
        </w:rPr>
        <w:t>approve the allocation of $1,000 from the Events Budget for the 2026 Annual Assessment to the Social Justice Network of Ontario Regional Councils.</w:t>
      </w:r>
      <w:r w:rsidR="002A113C" w:rsidRPr="00044F3F">
        <w:rPr>
          <w:rFonts w:ascii="Calibri" w:eastAsia="Calibri" w:hAnsi="Calibri" w:cs="Calibri"/>
          <w:color w:val="000000" w:themeColor="text1"/>
          <w:szCs w:val="24"/>
          <w:lang w:val="en-US"/>
        </w:rPr>
        <w:br/>
      </w:r>
      <w:r w:rsidR="002A113C" w:rsidRPr="00044F3F">
        <w:rPr>
          <w:rFonts w:ascii="Calibri" w:eastAsia="Calibri" w:hAnsi="Calibri" w:cs="Calibri"/>
          <w:b/>
          <w:bCs/>
          <w:color w:val="000000" w:themeColor="text1"/>
          <w:szCs w:val="24"/>
          <w:lang w:val="en-US"/>
        </w:rPr>
        <w:t>MOTION</w:t>
      </w:r>
      <w:r w:rsidR="002A113C" w:rsidRPr="00044F3F">
        <w:rPr>
          <w:rFonts w:ascii="Calibri" w:eastAsia="Calibri" w:hAnsi="Calibri" w:cs="Calibri"/>
          <w:b/>
          <w:bCs/>
          <w:color w:val="000000" w:themeColor="text1"/>
          <w:szCs w:val="24"/>
          <w:lang w:val="en-US"/>
        </w:rPr>
        <w:tab/>
      </w:r>
      <w:r w:rsidR="002A113C" w:rsidRPr="00044F3F">
        <w:rPr>
          <w:rFonts w:ascii="Calibri" w:eastAsia="Calibri" w:hAnsi="Calibri" w:cs="Calibri"/>
          <w:b/>
          <w:bCs/>
          <w:color w:val="000000" w:themeColor="text1"/>
          <w:szCs w:val="24"/>
          <w:lang w:val="en-US"/>
        </w:rPr>
        <w:tab/>
      </w:r>
      <w:r w:rsidR="002A113C" w:rsidRPr="00044F3F">
        <w:rPr>
          <w:rFonts w:ascii="Calibri" w:eastAsia="Calibri" w:hAnsi="Calibri" w:cs="Calibri"/>
          <w:b/>
          <w:bCs/>
          <w:color w:val="000000" w:themeColor="text1"/>
          <w:szCs w:val="24"/>
          <w:lang w:val="en-US"/>
        </w:rPr>
        <w:tab/>
      </w:r>
      <w:r w:rsidR="002A113C" w:rsidRPr="00044F3F">
        <w:rPr>
          <w:rFonts w:ascii="Calibri" w:eastAsia="Calibri" w:hAnsi="Calibri" w:cs="Calibri"/>
          <w:b/>
          <w:bCs/>
          <w:color w:val="000000" w:themeColor="text1"/>
          <w:szCs w:val="24"/>
          <w:lang w:val="en-US"/>
        </w:rPr>
        <w:tab/>
      </w:r>
      <w:r w:rsidR="002A113C" w:rsidRPr="00044F3F">
        <w:rPr>
          <w:rFonts w:ascii="Calibri" w:eastAsia="Calibri" w:hAnsi="Calibri" w:cs="Calibri"/>
          <w:b/>
          <w:bCs/>
          <w:color w:val="000000" w:themeColor="text1"/>
          <w:szCs w:val="24"/>
          <w:lang w:val="en-US"/>
        </w:rPr>
        <w:tab/>
      </w:r>
      <w:r w:rsidR="002A113C" w:rsidRPr="00044F3F">
        <w:rPr>
          <w:rFonts w:ascii="Calibri" w:eastAsia="Calibri" w:hAnsi="Calibri" w:cs="Calibri"/>
          <w:b/>
          <w:bCs/>
          <w:color w:val="000000" w:themeColor="text1"/>
          <w:szCs w:val="24"/>
          <w:lang w:val="en-US"/>
        </w:rPr>
        <w:tab/>
        <w:t>CARRIED</w:t>
      </w:r>
    </w:p>
    <w:p w14:paraId="25A85702" w14:textId="77777777" w:rsidR="002A113C" w:rsidRDefault="002A113C" w:rsidP="74F94DFE">
      <w:pPr>
        <w:pStyle w:val="ListParagraph"/>
        <w:spacing w:before="0" w:after="0" w:line="240" w:lineRule="auto"/>
        <w:ind w:left="1080"/>
      </w:pPr>
    </w:p>
    <w:p w14:paraId="42DB2DBF" w14:textId="0E497B71" w:rsidR="6EC24A3E" w:rsidRPr="00044F3F" w:rsidRDefault="2C58D83D" w:rsidP="00044F3F">
      <w:pPr>
        <w:spacing w:before="0" w:after="0" w:line="240" w:lineRule="auto"/>
        <w:ind w:left="720"/>
        <w:rPr>
          <w:b/>
          <w:bCs/>
        </w:rPr>
      </w:pPr>
      <w:r w:rsidRPr="7EE8CDB8">
        <w:rPr>
          <w:b/>
          <w:bCs/>
        </w:rPr>
        <w:t xml:space="preserve">MOTION </w:t>
      </w:r>
      <w:r>
        <w:t>by</w:t>
      </w:r>
      <w:r w:rsidR="002A113C">
        <w:t xml:space="preserve"> Jim Hatt and Lillian Patey </w:t>
      </w:r>
      <w:r>
        <w:t xml:space="preserve">that the Discipleship and Justice Commission of Antler River Watershed Regional Council </w:t>
      </w:r>
      <w:r w:rsidR="7BA6DF9C">
        <w:t xml:space="preserve">confirm the </w:t>
      </w:r>
      <w:r>
        <w:t>appoint</w:t>
      </w:r>
      <w:r w:rsidR="539EC146">
        <w:t>ment</w:t>
      </w:r>
      <w:r>
        <w:t xml:space="preserve"> </w:t>
      </w:r>
      <w:r w:rsidR="3404B20F">
        <w:t xml:space="preserve">of </w:t>
      </w:r>
      <w:r>
        <w:t xml:space="preserve">Tabitha Carey and Jennifer Prince </w:t>
      </w:r>
      <w:r w:rsidR="75067138">
        <w:t>a</w:t>
      </w:r>
      <w:r w:rsidR="3455C6D3">
        <w:t>s ARW regional representatives to</w:t>
      </w:r>
      <w:r w:rsidR="75067138">
        <w:t xml:space="preserve"> SJNORC</w:t>
      </w:r>
      <w:r w:rsidR="07B230F9">
        <w:t xml:space="preserve"> for </w:t>
      </w:r>
      <w:r w:rsidR="575AB181">
        <w:t>the upcoming year</w:t>
      </w:r>
      <w:r w:rsidR="07B230F9">
        <w:t>.</w:t>
      </w:r>
      <w:r w:rsidR="002A113C">
        <w:br/>
      </w:r>
      <w:r w:rsidR="002A113C" w:rsidRPr="00044F3F">
        <w:rPr>
          <w:b/>
          <w:bCs/>
        </w:rPr>
        <w:t>MOTION</w:t>
      </w:r>
      <w:r w:rsidR="002A113C" w:rsidRPr="00044F3F">
        <w:rPr>
          <w:b/>
          <w:bCs/>
        </w:rPr>
        <w:tab/>
      </w:r>
      <w:r w:rsidR="002A113C" w:rsidRPr="00044F3F">
        <w:rPr>
          <w:b/>
          <w:bCs/>
        </w:rPr>
        <w:tab/>
      </w:r>
      <w:r w:rsidR="002A113C" w:rsidRPr="00044F3F">
        <w:rPr>
          <w:b/>
          <w:bCs/>
        </w:rPr>
        <w:tab/>
      </w:r>
      <w:r w:rsidR="002A113C" w:rsidRPr="00044F3F">
        <w:rPr>
          <w:b/>
          <w:bCs/>
        </w:rPr>
        <w:tab/>
      </w:r>
      <w:r w:rsidR="002A113C" w:rsidRPr="00044F3F">
        <w:rPr>
          <w:b/>
          <w:bCs/>
        </w:rPr>
        <w:tab/>
      </w:r>
      <w:r w:rsidR="002A113C" w:rsidRPr="00044F3F">
        <w:rPr>
          <w:b/>
          <w:bCs/>
        </w:rPr>
        <w:tab/>
        <w:t>CARRIED</w:t>
      </w:r>
    </w:p>
    <w:p w14:paraId="0AF4A18D" w14:textId="3098BEFE" w:rsidR="6EC24A3E" w:rsidRDefault="6EC24A3E" w:rsidP="0D992AA9">
      <w:pPr>
        <w:pStyle w:val="ListParagraph"/>
        <w:spacing w:before="0" w:after="160" w:line="240" w:lineRule="auto"/>
        <w:ind w:left="1080"/>
      </w:pPr>
    </w:p>
    <w:p w14:paraId="29A143AE" w14:textId="3390A989" w:rsidR="00CE563E" w:rsidRPr="00CE563E" w:rsidRDefault="301CCDB7" w:rsidP="00CE563E">
      <w:pPr>
        <w:pStyle w:val="ListParagraph"/>
        <w:numPr>
          <w:ilvl w:val="0"/>
          <w:numId w:val="7"/>
        </w:numPr>
        <w:spacing w:before="0" w:after="160" w:line="240" w:lineRule="auto"/>
        <w:rPr>
          <w:b/>
          <w:bCs/>
        </w:rPr>
      </w:pPr>
      <w:r w:rsidRPr="1E30E3C8">
        <w:rPr>
          <w:b/>
          <w:bCs/>
        </w:rPr>
        <w:t>Next Meeting</w:t>
      </w:r>
      <w:r w:rsidR="396A974E" w:rsidRPr="1E30E3C8">
        <w:rPr>
          <w:b/>
          <w:bCs/>
        </w:rPr>
        <w:t xml:space="preserve">: </w:t>
      </w:r>
      <w:r w:rsidR="002101D3">
        <w:rPr>
          <w:b/>
          <w:bCs/>
        </w:rPr>
        <w:t>April 14</w:t>
      </w:r>
      <w:r w:rsidR="002A113C">
        <w:rPr>
          <w:b/>
          <w:bCs/>
        </w:rPr>
        <w:t xml:space="preserve"> at 10 am on Zoom</w:t>
      </w:r>
      <w:r w:rsidR="002A35AC">
        <w:rPr>
          <w:b/>
          <w:bCs/>
        </w:rPr>
        <w:br/>
      </w:r>
      <w:r w:rsidR="002A35AC" w:rsidRPr="00044F3F">
        <w:t>Lillian will act as chair for this meeting</w:t>
      </w:r>
      <w:r w:rsidR="002A35AC">
        <w:rPr>
          <w:b/>
          <w:bCs/>
        </w:rPr>
        <w:t>.</w:t>
      </w:r>
    </w:p>
    <w:p w14:paraId="5FE34B5B" w14:textId="1012F2CC" w:rsidR="00CE563E" w:rsidRPr="00CE563E" w:rsidRDefault="00037039" w:rsidP="00CE563E">
      <w:pPr>
        <w:pStyle w:val="ListParagraph"/>
        <w:numPr>
          <w:ilvl w:val="0"/>
          <w:numId w:val="7"/>
        </w:numPr>
        <w:spacing w:before="0" w:after="160" w:line="240" w:lineRule="auto"/>
        <w:rPr>
          <w:b/>
          <w:bCs/>
        </w:rPr>
      </w:pPr>
      <w:r>
        <w:rPr>
          <w:b/>
          <w:bCs/>
        </w:rPr>
        <w:t xml:space="preserve">Meeting </w:t>
      </w:r>
      <w:r w:rsidR="00CE563E" w:rsidRPr="00CE563E">
        <w:rPr>
          <w:b/>
          <w:bCs/>
        </w:rPr>
        <w:t>Adjour</w:t>
      </w:r>
      <w:r>
        <w:rPr>
          <w:b/>
          <w:bCs/>
        </w:rPr>
        <w:t>ned</w:t>
      </w:r>
    </w:p>
    <w:p w14:paraId="0F16020F" w14:textId="41F9350E" w:rsidR="00B93BB3" w:rsidRDefault="00B93BB3" w:rsidP="00BA7A3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cxw262255003"/>
          <w:rFonts w:ascii="Calibri" w:hAnsi="Calibri" w:cs="Calibri"/>
        </w:rPr>
        <w:t> </w:t>
      </w:r>
      <w:r>
        <w:rPr>
          <w:rFonts w:ascii="Calibri" w:hAnsi="Calibri" w:cs="Calibri"/>
        </w:rPr>
        <w:br/>
      </w:r>
      <w:r>
        <w:rPr>
          <w:rStyle w:val="normaltextrun"/>
          <w:rFonts w:ascii="Calibri" w:hAnsi="Calibri" w:cs="Calibri"/>
          <w:b/>
          <w:bCs/>
          <w:color w:val="0070C0"/>
          <w:u w:val="single"/>
        </w:rPr>
        <w:t>ARW Priorities</w:t>
      </w:r>
      <w:r>
        <w:rPr>
          <w:rStyle w:val="eop"/>
          <w:rFonts w:ascii="Calibri" w:hAnsi="Calibri" w:cs="Calibri"/>
          <w:color w:val="0070C0"/>
        </w:rPr>
        <w:t> </w:t>
      </w:r>
    </w:p>
    <w:p w14:paraId="5A59C5BA" w14:textId="77777777" w:rsidR="00B93BB3" w:rsidRDefault="00B93BB3" w:rsidP="00B93BB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70C0"/>
          <w:u w:val="single"/>
        </w:rPr>
        <w:t>Social Justice and Outreach-living out our Affirm mandate</w:t>
      </w:r>
      <w:r>
        <w:rPr>
          <w:rStyle w:val="eop"/>
          <w:rFonts w:ascii="Calibri" w:hAnsi="Calibri" w:cs="Calibri"/>
          <w:color w:val="0070C0"/>
        </w:rPr>
        <w:t> </w:t>
      </w:r>
    </w:p>
    <w:p w14:paraId="410346F7" w14:textId="77777777" w:rsidR="00B93BB3" w:rsidRDefault="00B93BB3" w:rsidP="00B93BB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70C0"/>
          <w:u w:val="single"/>
        </w:rPr>
        <w:t>Camps/Youth</w:t>
      </w:r>
      <w:r>
        <w:rPr>
          <w:rStyle w:val="eop"/>
          <w:rFonts w:ascii="Calibri" w:hAnsi="Calibri" w:cs="Calibri"/>
          <w:color w:val="0070C0"/>
        </w:rPr>
        <w:t> </w:t>
      </w:r>
    </w:p>
    <w:p w14:paraId="35C635C4" w14:textId="77777777" w:rsidR="00B93BB3" w:rsidRDefault="00B93BB3" w:rsidP="00B93BB3">
      <w:pPr>
        <w:pStyle w:val="paragraph"/>
        <w:pBdr>
          <w:bottom w:val="single" w:sz="6" w:space="1" w:color="auto"/>
        </w:pBdr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70C0"/>
          <w:u w:val="single"/>
        </w:rPr>
        <w:t>Living into Right Relations</w:t>
      </w:r>
      <w:r>
        <w:rPr>
          <w:rStyle w:val="eop"/>
          <w:rFonts w:ascii="Calibri" w:hAnsi="Calibri" w:cs="Calibri"/>
          <w:color w:val="0070C0"/>
        </w:rPr>
        <w:t> </w:t>
      </w:r>
    </w:p>
    <w:p w14:paraId="16796259" w14:textId="77777777" w:rsidR="00A956E1" w:rsidRDefault="00A956E1" w:rsidP="00B93BB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</w:p>
    <w:sectPr w:rsidR="00A956E1" w:rsidSect="002B2F55">
      <w:headerReference w:type="default" r:id="rId17"/>
      <w:footerReference w:type="default" r:id="rId18"/>
      <w:pgSz w:w="12240" w:h="15840"/>
      <w:pgMar w:top="1134" w:right="1440" w:bottom="1440" w:left="1440" w:header="709" w:footer="709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9E723" w14:textId="77777777" w:rsidR="00DF332E" w:rsidRDefault="00DF332E" w:rsidP="005C4E1A">
      <w:r>
        <w:separator/>
      </w:r>
    </w:p>
  </w:endnote>
  <w:endnote w:type="continuationSeparator" w:id="0">
    <w:p w14:paraId="6F2CD847" w14:textId="77777777" w:rsidR="00DF332E" w:rsidRDefault="00DF332E" w:rsidP="005C4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10BAA65" w14:paraId="51BBC4A5" w14:textId="77777777" w:rsidTr="710BAA65">
      <w:trPr>
        <w:trHeight w:val="300"/>
      </w:trPr>
      <w:tc>
        <w:tcPr>
          <w:tcW w:w="3120" w:type="dxa"/>
        </w:tcPr>
        <w:p w14:paraId="6E2DF74C" w14:textId="0505A92D" w:rsidR="710BAA65" w:rsidRDefault="710BAA65" w:rsidP="710BAA65">
          <w:pPr>
            <w:pStyle w:val="Header"/>
            <w:ind w:left="-115"/>
          </w:pPr>
        </w:p>
      </w:tc>
      <w:tc>
        <w:tcPr>
          <w:tcW w:w="3120" w:type="dxa"/>
        </w:tcPr>
        <w:p w14:paraId="005D24D5" w14:textId="3444C1B7" w:rsidR="710BAA65" w:rsidRDefault="710BAA65" w:rsidP="710BAA65">
          <w:pPr>
            <w:pStyle w:val="Header"/>
            <w:jc w:val="center"/>
          </w:pPr>
        </w:p>
      </w:tc>
      <w:tc>
        <w:tcPr>
          <w:tcW w:w="3120" w:type="dxa"/>
        </w:tcPr>
        <w:p w14:paraId="6111B961" w14:textId="63707BCF" w:rsidR="710BAA65" w:rsidRDefault="710BAA65" w:rsidP="710BAA65">
          <w:pPr>
            <w:pStyle w:val="Header"/>
            <w:ind w:right="-115"/>
            <w:jc w:val="right"/>
          </w:pPr>
        </w:p>
      </w:tc>
    </w:tr>
  </w:tbl>
  <w:p w14:paraId="7071BD9A" w14:textId="567079F0" w:rsidR="710BAA65" w:rsidRDefault="710BAA65" w:rsidP="710BAA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269D9" w14:textId="77777777" w:rsidR="00DF332E" w:rsidRDefault="00DF332E" w:rsidP="005C4E1A">
      <w:r>
        <w:separator/>
      </w:r>
    </w:p>
  </w:footnote>
  <w:footnote w:type="continuationSeparator" w:id="0">
    <w:p w14:paraId="5356DC29" w14:textId="77777777" w:rsidR="00DF332E" w:rsidRDefault="00DF332E" w:rsidP="005C4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2C1ED" w14:textId="416F373E" w:rsidR="00834003" w:rsidRDefault="00430793">
    <w:pPr>
      <w:pStyle w:val="Header"/>
    </w:pPr>
    <w:r>
      <w:t>March 10</w:t>
    </w:r>
    <w:r w:rsidRPr="00430793">
      <w:rPr>
        <w:vertAlign w:val="superscript"/>
      </w:rPr>
      <w:t>th</w:t>
    </w:r>
    <w:r w:rsidR="00C85A33">
      <w:t>,</w:t>
    </w:r>
    <w:r w:rsidR="00F43D81">
      <w:t xml:space="preserve"> 2026</w:t>
    </w:r>
    <w:r w:rsidR="00834003">
      <w:ptab w:relativeTo="margin" w:alignment="center" w:leader="none"/>
    </w:r>
    <w:r w:rsidR="002B2F55">
      <w:tab/>
    </w:r>
    <w:r w:rsidR="00D142CF">
      <w:t>ARW D&amp;J 26-</w:t>
    </w:r>
    <w:r w:rsidR="00F43D81">
      <w:fldChar w:fldCharType="begin"/>
    </w:r>
    <w:r w:rsidR="00F43D81">
      <w:instrText xml:space="preserve"> PAGE   \* MERGEFORMAT </w:instrText>
    </w:r>
    <w:r w:rsidR="00F43D81">
      <w:fldChar w:fldCharType="separate"/>
    </w:r>
    <w:r w:rsidR="00F43D81">
      <w:rPr>
        <w:noProof/>
      </w:rPr>
      <w:t>1</w:t>
    </w:r>
    <w:r w:rsidR="00F43D81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3902"/>
    <w:multiLevelType w:val="multilevel"/>
    <w:tmpl w:val="94145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47269F"/>
    <w:multiLevelType w:val="hybridMultilevel"/>
    <w:tmpl w:val="13D4EE12"/>
    <w:lvl w:ilvl="0" w:tplc="7584CC58">
      <w:start w:val="1"/>
      <w:numFmt w:val="lowerLetter"/>
      <w:lvlText w:val="%1)"/>
      <w:lvlJc w:val="left"/>
      <w:pPr>
        <w:ind w:left="1440" w:hanging="360"/>
      </w:pPr>
    </w:lvl>
    <w:lvl w:ilvl="1" w:tplc="F3188C9E">
      <w:start w:val="1"/>
      <w:numFmt w:val="lowerLetter"/>
      <w:lvlText w:val="%2."/>
      <w:lvlJc w:val="left"/>
      <w:pPr>
        <w:ind w:left="2160" w:hanging="360"/>
      </w:pPr>
    </w:lvl>
    <w:lvl w:ilvl="2" w:tplc="26641880" w:tentative="1">
      <w:start w:val="1"/>
      <w:numFmt w:val="lowerRoman"/>
      <w:lvlText w:val="%3."/>
      <w:lvlJc w:val="right"/>
      <w:pPr>
        <w:ind w:left="2880" w:hanging="180"/>
      </w:pPr>
    </w:lvl>
    <w:lvl w:ilvl="3" w:tplc="534C1DFC" w:tentative="1">
      <w:start w:val="1"/>
      <w:numFmt w:val="decimal"/>
      <w:lvlText w:val="%4."/>
      <w:lvlJc w:val="left"/>
      <w:pPr>
        <w:ind w:left="3600" w:hanging="360"/>
      </w:pPr>
    </w:lvl>
    <w:lvl w:ilvl="4" w:tplc="AE7A1B82" w:tentative="1">
      <w:start w:val="1"/>
      <w:numFmt w:val="lowerLetter"/>
      <w:lvlText w:val="%5."/>
      <w:lvlJc w:val="left"/>
      <w:pPr>
        <w:ind w:left="4320" w:hanging="360"/>
      </w:pPr>
    </w:lvl>
    <w:lvl w:ilvl="5" w:tplc="C9FA2A96" w:tentative="1">
      <w:start w:val="1"/>
      <w:numFmt w:val="lowerRoman"/>
      <w:lvlText w:val="%6."/>
      <w:lvlJc w:val="right"/>
      <w:pPr>
        <w:ind w:left="5040" w:hanging="180"/>
      </w:pPr>
    </w:lvl>
    <w:lvl w:ilvl="6" w:tplc="013803D0" w:tentative="1">
      <w:start w:val="1"/>
      <w:numFmt w:val="decimal"/>
      <w:lvlText w:val="%7."/>
      <w:lvlJc w:val="left"/>
      <w:pPr>
        <w:ind w:left="5760" w:hanging="360"/>
      </w:pPr>
    </w:lvl>
    <w:lvl w:ilvl="7" w:tplc="8D7A2BF4" w:tentative="1">
      <w:start w:val="1"/>
      <w:numFmt w:val="lowerLetter"/>
      <w:lvlText w:val="%8."/>
      <w:lvlJc w:val="left"/>
      <w:pPr>
        <w:ind w:left="6480" w:hanging="360"/>
      </w:pPr>
    </w:lvl>
    <w:lvl w:ilvl="8" w:tplc="9E1C1AB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7E37D6"/>
    <w:multiLevelType w:val="hybridMultilevel"/>
    <w:tmpl w:val="3BB85998"/>
    <w:lvl w:ilvl="0" w:tplc="CCB86C26">
      <w:start w:val="1"/>
      <w:numFmt w:val="decimal"/>
      <w:lvlText w:val="%1."/>
      <w:lvlJc w:val="left"/>
      <w:pPr>
        <w:ind w:left="720" w:hanging="360"/>
      </w:pPr>
    </w:lvl>
    <w:lvl w:ilvl="1" w:tplc="90580A58">
      <w:start w:val="1"/>
      <w:numFmt w:val="lowerLetter"/>
      <w:lvlText w:val="%2."/>
      <w:lvlJc w:val="left"/>
      <w:pPr>
        <w:ind w:left="1440" w:hanging="360"/>
      </w:pPr>
    </w:lvl>
    <w:lvl w:ilvl="2" w:tplc="30802C32">
      <w:start w:val="1"/>
      <w:numFmt w:val="lowerRoman"/>
      <w:lvlText w:val="%3."/>
      <w:lvlJc w:val="right"/>
      <w:pPr>
        <w:ind w:left="2160" w:hanging="180"/>
      </w:pPr>
    </w:lvl>
    <w:lvl w:ilvl="3" w:tplc="FC54CEEC" w:tentative="1">
      <w:start w:val="1"/>
      <w:numFmt w:val="decimal"/>
      <w:lvlText w:val="%4."/>
      <w:lvlJc w:val="left"/>
      <w:pPr>
        <w:ind w:left="2880" w:hanging="360"/>
      </w:pPr>
    </w:lvl>
    <w:lvl w:ilvl="4" w:tplc="F2DA1A9A" w:tentative="1">
      <w:start w:val="1"/>
      <w:numFmt w:val="lowerLetter"/>
      <w:lvlText w:val="%5."/>
      <w:lvlJc w:val="left"/>
      <w:pPr>
        <w:ind w:left="3600" w:hanging="360"/>
      </w:pPr>
    </w:lvl>
    <w:lvl w:ilvl="5" w:tplc="0E5C404E" w:tentative="1">
      <w:start w:val="1"/>
      <w:numFmt w:val="lowerRoman"/>
      <w:lvlText w:val="%6."/>
      <w:lvlJc w:val="right"/>
      <w:pPr>
        <w:ind w:left="4320" w:hanging="180"/>
      </w:pPr>
    </w:lvl>
    <w:lvl w:ilvl="6" w:tplc="780AB56E" w:tentative="1">
      <w:start w:val="1"/>
      <w:numFmt w:val="decimal"/>
      <w:lvlText w:val="%7."/>
      <w:lvlJc w:val="left"/>
      <w:pPr>
        <w:ind w:left="5040" w:hanging="360"/>
      </w:pPr>
    </w:lvl>
    <w:lvl w:ilvl="7" w:tplc="E6D2C27A" w:tentative="1">
      <w:start w:val="1"/>
      <w:numFmt w:val="lowerLetter"/>
      <w:lvlText w:val="%8."/>
      <w:lvlJc w:val="left"/>
      <w:pPr>
        <w:ind w:left="5760" w:hanging="360"/>
      </w:pPr>
    </w:lvl>
    <w:lvl w:ilvl="8" w:tplc="6D5280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45806"/>
    <w:multiLevelType w:val="multilevel"/>
    <w:tmpl w:val="60A06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78A291"/>
    <w:multiLevelType w:val="hybridMultilevel"/>
    <w:tmpl w:val="FFFFFFFF"/>
    <w:lvl w:ilvl="0" w:tplc="D8FCE63C">
      <w:start w:val="1"/>
      <w:numFmt w:val="lowerLetter"/>
      <w:lvlText w:val="%1."/>
      <w:lvlJc w:val="left"/>
      <w:pPr>
        <w:ind w:left="1794" w:hanging="360"/>
      </w:pPr>
    </w:lvl>
    <w:lvl w:ilvl="1" w:tplc="4754B132">
      <w:start w:val="1"/>
      <w:numFmt w:val="lowerLetter"/>
      <w:lvlText w:val="%2."/>
      <w:lvlJc w:val="left"/>
      <w:pPr>
        <w:ind w:left="2514" w:hanging="360"/>
      </w:pPr>
    </w:lvl>
    <w:lvl w:ilvl="2" w:tplc="4F085212">
      <w:start w:val="1"/>
      <w:numFmt w:val="lowerRoman"/>
      <w:lvlText w:val="%3."/>
      <w:lvlJc w:val="right"/>
      <w:pPr>
        <w:ind w:left="3234" w:hanging="180"/>
      </w:pPr>
    </w:lvl>
    <w:lvl w:ilvl="3" w:tplc="0FCC4528">
      <w:start w:val="1"/>
      <w:numFmt w:val="decimal"/>
      <w:lvlText w:val="%4."/>
      <w:lvlJc w:val="left"/>
      <w:pPr>
        <w:ind w:left="3954" w:hanging="360"/>
      </w:pPr>
    </w:lvl>
    <w:lvl w:ilvl="4" w:tplc="7EDA1170">
      <w:start w:val="1"/>
      <w:numFmt w:val="lowerLetter"/>
      <w:lvlText w:val="%5."/>
      <w:lvlJc w:val="left"/>
      <w:pPr>
        <w:ind w:left="4674" w:hanging="360"/>
      </w:pPr>
    </w:lvl>
    <w:lvl w:ilvl="5" w:tplc="71A2BD4A">
      <w:start w:val="1"/>
      <w:numFmt w:val="lowerRoman"/>
      <w:lvlText w:val="%6."/>
      <w:lvlJc w:val="right"/>
      <w:pPr>
        <w:ind w:left="5394" w:hanging="180"/>
      </w:pPr>
    </w:lvl>
    <w:lvl w:ilvl="6" w:tplc="773CB702">
      <w:start w:val="1"/>
      <w:numFmt w:val="decimal"/>
      <w:lvlText w:val="%7."/>
      <w:lvlJc w:val="left"/>
      <w:pPr>
        <w:ind w:left="6114" w:hanging="360"/>
      </w:pPr>
    </w:lvl>
    <w:lvl w:ilvl="7" w:tplc="70D62506">
      <w:start w:val="1"/>
      <w:numFmt w:val="lowerLetter"/>
      <w:lvlText w:val="%8."/>
      <w:lvlJc w:val="left"/>
      <w:pPr>
        <w:ind w:left="6834" w:hanging="360"/>
      </w:pPr>
    </w:lvl>
    <w:lvl w:ilvl="8" w:tplc="A7B41ABE">
      <w:start w:val="1"/>
      <w:numFmt w:val="lowerRoman"/>
      <w:lvlText w:val="%9."/>
      <w:lvlJc w:val="right"/>
      <w:pPr>
        <w:ind w:left="7554" w:hanging="180"/>
      </w:pPr>
    </w:lvl>
  </w:abstractNum>
  <w:abstractNum w:abstractNumId="5" w15:restartNumberingAfterBreak="0">
    <w:nsid w:val="21F976B9"/>
    <w:multiLevelType w:val="hybridMultilevel"/>
    <w:tmpl w:val="64B017BA"/>
    <w:lvl w:ilvl="0" w:tplc="D4542A92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8C1ED98E" w:tentative="1">
      <w:start w:val="1"/>
      <w:numFmt w:val="lowerLetter"/>
      <w:lvlText w:val="%2."/>
      <w:lvlJc w:val="left"/>
      <w:pPr>
        <w:ind w:left="1800" w:hanging="360"/>
      </w:pPr>
    </w:lvl>
    <w:lvl w:ilvl="2" w:tplc="CE4A672C" w:tentative="1">
      <w:start w:val="1"/>
      <w:numFmt w:val="lowerRoman"/>
      <w:lvlText w:val="%3."/>
      <w:lvlJc w:val="right"/>
      <w:pPr>
        <w:ind w:left="2520" w:hanging="180"/>
      </w:pPr>
    </w:lvl>
    <w:lvl w:ilvl="3" w:tplc="67ACBA42" w:tentative="1">
      <w:start w:val="1"/>
      <w:numFmt w:val="decimal"/>
      <w:lvlText w:val="%4."/>
      <w:lvlJc w:val="left"/>
      <w:pPr>
        <w:ind w:left="3240" w:hanging="360"/>
      </w:pPr>
    </w:lvl>
    <w:lvl w:ilvl="4" w:tplc="0D5AA0E4" w:tentative="1">
      <w:start w:val="1"/>
      <w:numFmt w:val="lowerLetter"/>
      <w:lvlText w:val="%5."/>
      <w:lvlJc w:val="left"/>
      <w:pPr>
        <w:ind w:left="3960" w:hanging="360"/>
      </w:pPr>
    </w:lvl>
    <w:lvl w:ilvl="5" w:tplc="EE4C98E6" w:tentative="1">
      <w:start w:val="1"/>
      <w:numFmt w:val="lowerRoman"/>
      <w:lvlText w:val="%6."/>
      <w:lvlJc w:val="right"/>
      <w:pPr>
        <w:ind w:left="4680" w:hanging="180"/>
      </w:pPr>
    </w:lvl>
    <w:lvl w:ilvl="6" w:tplc="5460619C" w:tentative="1">
      <w:start w:val="1"/>
      <w:numFmt w:val="decimal"/>
      <w:lvlText w:val="%7."/>
      <w:lvlJc w:val="left"/>
      <w:pPr>
        <w:ind w:left="5400" w:hanging="360"/>
      </w:pPr>
    </w:lvl>
    <w:lvl w:ilvl="7" w:tplc="2182CABC" w:tentative="1">
      <w:start w:val="1"/>
      <w:numFmt w:val="lowerLetter"/>
      <w:lvlText w:val="%8."/>
      <w:lvlJc w:val="left"/>
      <w:pPr>
        <w:ind w:left="6120" w:hanging="360"/>
      </w:pPr>
    </w:lvl>
    <w:lvl w:ilvl="8" w:tplc="03565E9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7822A3"/>
    <w:multiLevelType w:val="hybridMultilevel"/>
    <w:tmpl w:val="21F4F458"/>
    <w:lvl w:ilvl="0" w:tplc="C0786144">
      <w:start w:val="1"/>
      <w:numFmt w:val="lowerLetter"/>
      <w:lvlText w:val="%1)"/>
      <w:lvlJc w:val="left"/>
      <w:pPr>
        <w:ind w:left="2160" w:hanging="360"/>
      </w:pPr>
    </w:lvl>
    <w:lvl w:ilvl="1" w:tplc="C834EA92" w:tentative="1">
      <w:start w:val="1"/>
      <w:numFmt w:val="lowerLetter"/>
      <w:lvlText w:val="%2."/>
      <w:lvlJc w:val="left"/>
      <w:pPr>
        <w:ind w:left="2880" w:hanging="360"/>
      </w:pPr>
    </w:lvl>
    <w:lvl w:ilvl="2" w:tplc="80BC313E" w:tentative="1">
      <w:start w:val="1"/>
      <w:numFmt w:val="lowerRoman"/>
      <w:lvlText w:val="%3."/>
      <w:lvlJc w:val="right"/>
      <w:pPr>
        <w:ind w:left="3600" w:hanging="180"/>
      </w:pPr>
    </w:lvl>
    <w:lvl w:ilvl="3" w:tplc="753CD97E" w:tentative="1">
      <w:start w:val="1"/>
      <w:numFmt w:val="decimal"/>
      <w:lvlText w:val="%4."/>
      <w:lvlJc w:val="left"/>
      <w:pPr>
        <w:ind w:left="4320" w:hanging="360"/>
      </w:pPr>
    </w:lvl>
    <w:lvl w:ilvl="4" w:tplc="42AC1306" w:tentative="1">
      <w:start w:val="1"/>
      <w:numFmt w:val="lowerLetter"/>
      <w:lvlText w:val="%5."/>
      <w:lvlJc w:val="left"/>
      <w:pPr>
        <w:ind w:left="5040" w:hanging="360"/>
      </w:pPr>
    </w:lvl>
    <w:lvl w:ilvl="5" w:tplc="4D82C2E2" w:tentative="1">
      <w:start w:val="1"/>
      <w:numFmt w:val="lowerRoman"/>
      <w:lvlText w:val="%6."/>
      <w:lvlJc w:val="right"/>
      <w:pPr>
        <w:ind w:left="5760" w:hanging="180"/>
      </w:pPr>
    </w:lvl>
    <w:lvl w:ilvl="6" w:tplc="DB3668E4" w:tentative="1">
      <w:start w:val="1"/>
      <w:numFmt w:val="decimal"/>
      <w:lvlText w:val="%7."/>
      <w:lvlJc w:val="left"/>
      <w:pPr>
        <w:ind w:left="6480" w:hanging="360"/>
      </w:pPr>
    </w:lvl>
    <w:lvl w:ilvl="7" w:tplc="5E8811D8" w:tentative="1">
      <w:start w:val="1"/>
      <w:numFmt w:val="lowerLetter"/>
      <w:lvlText w:val="%8."/>
      <w:lvlJc w:val="left"/>
      <w:pPr>
        <w:ind w:left="7200" w:hanging="360"/>
      </w:pPr>
    </w:lvl>
    <w:lvl w:ilvl="8" w:tplc="F4560840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40ED0803"/>
    <w:multiLevelType w:val="hybridMultilevel"/>
    <w:tmpl w:val="F4900148"/>
    <w:lvl w:ilvl="0" w:tplc="61D6C42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9FA86246" w:tentative="1">
      <w:start w:val="1"/>
      <w:numFmt w:val="lowerLetter"/>
      <w:lvlText w:val="%2."/>
      <w:lvlJc w:val="left"/>
      <w:pPr>
        <w:ind w:left="1440" w:hanging="360"/>
      </w:pPr>
    </w:lvl>
    <w:lvl w:ilvl="2" w:tplc="9FFE3CD8" w:tentative="1">
      <w:start w:val="1"/>
      <w:numFmt w:val="lowerRoman"/>
      <w:lvlText w:val="%3."/>
      <w:lvlJc w:val="right"/>
      <w:pPr>
        <w:ind w:left="2160" w:hanging="180"/>
      </w:pPr>
    </w:lvl>
    <w:lvl w:ilvl="3" w:tplc="797605C2" w:tentative="1">
      <w:start w:val="1"/>
      <w:numFmt w:val="decimal"/>
      <w:lvlText w:val="%4."/>
      <w:lvlJc w:val="left"/>
      <w:pPr>
        <w:ind w:left="2880" w:hanging="360"/>
      </w:pPr>
    </w:lvl>
    <w:lvl w:ilvl="4" w:tplc="21C4AD24" w:tentative="1">
      <w:start w:val="1"/>
      <w:numFmt w:val="lowerLetter"/>
      <w:lvlText w:val="%5."/>
      <w:lvlJc w:val="left"/>
      <w:pPr>
        <w:ind w:left="3600" w:hanging="360"/>
      </w:pPr>
    </w:lvl>
    <w:lvl w:ilvl="5" w:tplc="E0CEDBBE" w:tentative="1">
      <w:start w:val="1"/>
      <w:numFmt w:val="lowerRoman"/>
      <w:lvlText w:val="%6."/>
      <w:lvlJc w:val="right"/>
      <w:pPr>
        <w:ind w:left="4320" w:hanging="180"/>
      </w:pPr>
    </w:lvl>
    <w:lvl w:ilvl="6" w:tplc="BF7C810E" w:tentative="1">
      <w:start w:val="1"/>
      <w:numFmt w:val="decimal"/>
      <w:lvlText w:val="%7."/>
      <w:lvlJc w:val="left"/>
      <w:pPr>
        <w:ind w:left="5040" w:hanging="360"/>
      </w:pPr>
    </w:lvl>
    <w:lvl w:ilvl="7" w:tplc="766A645E" w:tentative="1">
      <w:start w:val="1"/>
      <w:numFmt w:val="lowerLetter"/>
      <w:lvlText w:val="%8."/>
      <w:lvlJc w:val="left"/>
      <w:pPr>
        <w:ind w:left="5760" w:hanging="360"/>
      </w:pPr>
    </w:lvl>
    <w:lvl w:ilvl="8" w:tplc="E07A37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ECEA5"/>
    <w:multiLevelType w:val="hybridMultilevel"/>
    <w:tmpl w:val="FFFFFFFF"/>
    <w:lvl w:ilvl="0" w:tplc="FCA03F18">
      <w:start w:val="1"/>
      <w:numFmt w:val="lowerLetter"/>
      <w:lvlText w:val="%1."/>
      <w:lvlJc w:val="left"/>
      <w:pPr>
        <w:ind w:left="1800" w:hanging="360"/>
      </w:pPr>
    </w:lvl>
    <w:lvl w:ilvl="1" w:tplc="E4E24D3A">
      <w:start w:val="1"/>
      <w:numFmt w:val="lowerLetter"/>
      <w:lvlText w:val="%2."/>
      <w:lvlJc w:val="left"/>
      <w:pPr>
        <w:ind w:left="2520" w:hanging="360"/>
      </w:pPr>
    </w:lvl>
    <w:lvl w:ilvl="2" w:tplc="188C18D8">
      <w:start w:val="1"/>
      <w:numFmt w:val="lowerRoman"/>
      <w:lvlText w:val="%3."/>
      <w:lvlJc w:val="right"/>
      <w:pPr>
        <w:ind w:left="3240" w:hanging="180"/>
      </w:pPr>
    </w:lvl>
    <w:lvl w:ilvl="3" w:tplc="998C1CB8">
      <w:start w:val="1"/>
      <w:numFmt w:val="decimal"/>
      <w:lvlText w:val="%4."/>
      <w:lvlJc w:val="left"/>
      <w:pPr>
        <w:ind w:left="3960" w:hanging="360"/>
      </w:pPr>
    </w:lvl>
    <w:lvl w:ilvl="4" w:tplc="15E2CDAA">
      <w:start w:val="1"/>
      <w:numFmt w:val="lowerLetter"/>
      <w:lvlText w:val="%5."/>
      <w:lvlJc w:val="left"/>
      <w:pPr>
        <w:ind w:left="4680" w:hanging="360"/>
      </w:pPr>
    </w:lvl>
    <w:lvl w:ilvl="5" w:tplc="76D2E40C">
      <w:start w:val="1"/>
      <w:numFmt w:val="lowerRoman"/>
      <w:lvlText w:val="%6."/>
      <w:lvlJc w:val="right"/>
      <w:pPr>
        <w:ind w:left="5400" w:hanging="180"/>
      </w:pPr>
    </w:lvl>
    <w:lvl w:ilvl="6" w:tplc="44722D42">
      <w:start w:val="1"/>
      <w:numFmt w:val="decimal"/>
      <w:lvlText w:val="%7."/>
      <w:lvlJc w:val="left"/>
      <w:pPr>
        <w:ind w:left="6120" w:hanging="360"/>
      </w:pPr>
    </w:lvl>
    <w:lvl w:ilvl="7" w:tplc="87F2E05C">
      <w:start w:val="1"/>
      <w:numFmt w:val="lowerLetter"/>
      <w:lvlText w:val="%8."/>
      <w:lvlJc w:val="left"/>
      <w:pPr>
        <w:ind w:left="6840" w:hanging="360"/>
      </w:pPr>
    </w:lvl>
    <w:lvl w:ilvl="8" w:tplc="E990EF8C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A8F4641"/>
    <w:multiLevelType w:val="hybridMultilevel"/>
    <w:tmpl w:val="64F470A4"/>
    <w:lvl w:ilvl="0" w:tplc="A60ED7E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D18C18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4EFED9A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A603F2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DF8009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C77EC01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88033D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B5E654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6DCDC9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E25476F"/>
    <w:multiLevelType w:val="hybridMultilevel"/>
    <w:tmpl w:val="FFFFFFFF"/>
    <w:lvl w:ilvl="0" w:tplc="CCF45F02">
      <w:start w:val="1"/>
      <w:numFmt w:val="decimal"/>
      <w:lvlText w:val="%1."/>
      <w:lvlJc w:val="left"/>
      <w:pPr>
        <w:ind w:left="720" w:hanging="360"/>
      </w:pPr>
    </w:lvl>
    <w:lvl w:ilvl="1" w:tplc="326A6378">
      <w:start w:val="1"/>
      <w:numFmt w:val="lowerLetter"/>
      <w:lvlText w:val="%2."/>
      <w:lvlJc w:val="left"/>
      <w:pPr>
        <w:ind w:left="1440" w:hanging="360"/>
      </w:pPr>
    </w:lvl>
    <w:lvl w:ilvl="2" w:tplc="61B85604">
      <w:start w:val="1"/>
      <w:numFmt w:val="lowerRoman"/>
      <w:lvlText w:val="%3."/>
      <w:lvlJc w:val="right"/>
      <w:pPr>
        <w:ind w:left="2160" w:hanging="180"/>
      </w:pPr>
    </w:lvl>
    <w:lvl w:ilvl="3" w:tplc="3F2CEC34">
      <w:start w:val="1"/>
      <w:numFmt w:val="decimal"/>
      <w:lvlText w:val="%4."/>
      <w:lvlJc w:val="left"/>
      <w:pPr>
        <w:ind w:left="2880" w:hanging="360"/>
      </w:pPr>
    </w:lvl>
    <w:lvl w:ilvl="4" w:tplc="12467DCE">
      <w:start w:val="1"/>
      <w:numFmt w:val="lowerLetter"/>
      <w:lvlText w:val="%5."/>
      <w:lvlJc w:val="left"/>
      <w:pPr>
        <w:ind w:left="3600" w:hanging="360"/>
      </w:pPr>
    </w:lvl>
    <w:lvl w:ilvl="5" w:tplc="AA342AD4">
      <w:start w:val="1"/>
      <w:numFmt w:val="lowerRoman"/>
      <w:lvlText w:val="%6."/>
      <w:lvlJc w:val="right"/>
      <w:pPr>
        <w:ind w:left="4320" w:hanging="180"/>
      </w:pPr>
    </w:lvl>
    <w:lvl w:ilvl="6" w:tplc="831E9F30">
      <w:start w:val="1"/>
      <w:numFmt w:val="decimal"/>
      <w:lvlText w:val="%7."/>
      <w:lvlJc w:val="left"/>
      <w:pPr>
        <w:ind w:left="5040" w:hanging="360"/>
      </w:pPr>
    </w:lvl>
    <w:lvl w:ilvl="7" w:tplc="601EE26E">
      <w:start w:val="1"/>
      <w:numFmt w:val="lowerLetter"/>
      <w:lvlText w:val="%8."/>
      <w:lvlJc w:val="left"/>
      <w:pPr>
        <w:ind w:left="5760" w:hanging="360"/>
      </w:pPr>
    </w:lvl>
    <w:lvl w:ilvl="8" w:tplc="4858EC3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8A675B"/>
    <w:multiLevelType w:val="hybridMultilevel"/>
    <w:tmpl w:val="CD027634"/>
    <w:lvl w:ilvl="0" w:tplc="01B84ED6">
      <w:start w:val="1"/>
      <w:numFmt w:val="lowerLetter"/>
      <w:lvlText w:val="%1)"/>
      <w:lvlJc w:val="left"/>
      <w:pPr>
        <w:ind w:left="1440" w:hanging="360"/>
      </w:pPr>
    </w:lvl>
    <w:lvl w:ilvl="1" w:tplc="F4EEFB06" w:tentative="1">
      <w:start w:val="1"/>
      <w:numFmt w:val="lowerLetter"/>
      <w:lvlText w:val="%2."/>
      <w:lvlJc w:val="left"/>
      <w:pPr>
        <w:ind w:left="2160" w:hanging="360"/>
      </w:pPr>
    </w:lvl>
    <w:lvl w:ilvl="2" w:tplc="CD8C0826" w:tentative="1">
      <w:start w:val="1"/>
      <w:numFmt w:val="lowerRoman"/>
      <w:lvlText w:val="%3."/>
      <w:lvlJc w:val="right"/>
      <w:pPr>
        <w:ind w:left="2880" w:hanging="180"/>
      </w:pPr>
    </w:lvl>
    <w:lvl w:ilvl="3" w:tplc="1C80BA0C" w:tentative="1">
      <w:start w:val="1"/>
      <w:numFmt w:val="decimal"/>
      <w:lvlText w:val="%4."/>
      <w:lvlJc w:val="left"/>
      <w:pPr>
        <w:ind w:left="3600" w:hanging="360"/>
      </w:pPr>
    </w:lvl>
    <w:lvl w:ilvl="4" w:tplc="D94CEDFC" w:tentative="1">
      <w:start w:val="1"/>
      <w:numFmt w:val="lowerLetter"/>
      <w:lvlText w:val="%5."/>
      <w:lvlJc w:val="left"/>
      <w:pPr>
        <w:ind w:left="4320" w:hanging="360"/>
      </w:pPr>
    </w:lvl>
    <w:lvl w:ilvl="5" w:tplc="8FB0F16A" w:tentative="1">
      <w:start w:val="1"/>
      <w:numFmt w:val="lowerRoman"/>
      <w:lvlText w:val="%6."/>
      <w:lvlJc w:val="right"/>
      <w:pPr>
        <w:ind w:left="5040" w:hanging="180"/>
      </w:pPr>
    </w:lvl>
    <w:lvl w:ilvl="6" w:tplc="EF425924" w:tentative="1">
      <w:start w:val="1"/>
      <w:numFmt w:val="decimal"/>
      <w:lvlText w:val="%7."/>
      <w:lvlJc w:val="left"/>
      <w:pPr>
        <w:ind w:left="5760" w:hanging="360"/>
      </w:pPr>
    </w:lvl>
    <w:lvl w:ilvl="7" w:tplc="1E2289C4" w:tentative="1">
      <w:start w:val="1"/>
      <w:numFmt w:val="lowerLetter"/>
      <w:lvlText w:val="%8."/>
      <w:lvlJc w:val="left"/>
      <w:pPr>
        <w:ind w:left="6480" w:hanging="360"/>
      </w:pPr>
    </w:lvl>
    <w:lvl w:ilvl="8" w:tplc="C4E0460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18B65E5"/>
    <w:multiLevelType w:val="hybridMultilevel"/>
    <w:tmpl w:val="75CED6DA"/>
    <w:lvl w:ilvl="0" w:tplc="46965784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DD70AF2A" w:tentative="1">
      <w:start w:val="1"/>
      <w:numFmt w:val="lowerLetter"/>
      <w:lvlText w:val="%2."/>
      <w:lvlJc w:val="left"/>
      <w:pPr>
        <w:ind w:left="1800" w:hanging="360"/>
      </w:pPr>
    </w:lvl>
    <w:lvl w:ilvl="2" w:tplc="92F66BB4" w:tentative="1">
      <w:start w:val="1"/>
      <w:numFmt w:val="lowerRoman"/>
      <w:lvlText w:val="%3."/>
      <w:lvlJc w:val="right"/>
      <w:pPr>
        <w:ind w:left="2520" w:hanging="180"/>
      </w:pPr>
    </w:lvl>
    <w:lvl w:ilvl="3" w:tplc="4F9C68E8" w:tentative="1">
      <w:start w:val="1"/>
      <w:numFmt w:val="decimal"/>
      <w:lvlText w:val="%4."/>
      <w:lvlJc w:val="left"/>
      <w:pPr>
        <w:ind w:left="3240" w:hanging="360"/>
      </w:pPr>
    </w:lvl>
    <w:lvl w:ilvl="4" w:tplc="21A053E4" w:tentative="1">
      <w:start w:val="1"/>
      <w:numFmt w:val="lowerLetter"/>
      <w:lvlText w:val="%5."/>
      <w:lvlJc w:val="left"/>
      <w:pPr>
        <w:ind w:left="3960" w:hanging="360"/>
      </w:pPr>
    </w:lvl>
    <w:lvl w:ilvl="5" w:tplc="A566B334" w:tentative="1">
      <w:start w:val="1"/>
      <w:numFmt w:val="lowerRoman"/>
      <w:lvlText w:val="%6."/>
      <w:lvlJc w:val="right"/>
      <w:pPr>
        <w:ind w:left="4680" w:hanging="180"/>
      </w:pPr>
    </w:lvl>
    <w:lvl w:ilvl="6" w:tplc="8696A380" w:tentative="1">
      <w:start w:val="1"/>
      <w:numFmt w:val="decimal"/>
      <w:lvlText w:val="%7."/>
      <w:lvlJc w:val="left"/>
      <w:pPr>
        <w:ind w:left="5400" w:hanging="360"/>
      </w:pPr>
    </w:lvl>
    <w:lvl w:ilvl="7" w:tplc="D7CAFE70" w:tentative="1">
      <w:start w:val="1"/>
      <w:numFmt w:val="lowerLetter"/>
      <w:lvlText w:val="%8."/>
      <w:lvlJc w:val="left"/>
      <w:pPr>
        <w:ind w:left="6120" w:hanging="360"/>
      </w:pPr>
    </w:lvl>
    <w:lvl w:ilvl="8" w:tplc="C7B0636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2436B37"/>
    <w:multiLevelType w:val="hybridMultilevel"/>
    <w:tmpl w:val="BDB8C272"/>
    <w:styleLink w:val="ImportedStyle2"/>
    <w:lvl w:ilvl="0" w:tplc="18F252A2">
      <w:start w:val="1"/>
      <w:numFmt w:val="decimal"/>
      <w:lvlText w:val="%1)"/>
      <w:lvlJc w:val="left"/>
      <w:pPr>
        <w:ind w:left="720" w:hanging="360"/>
      </w:pPr>
      <w:rPr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AD0E7D6">
      <w:start w:val="1"/>
      <w:numFmt w:val="lowerLetter"/>
      <w:lvlText w:val="%2."/>
      <w:lvlJc w:val="left"/>
      <w:pPr>
        <w:ind w:left="144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E69528">
      <w:start w:val="1"/>
      <w:numFmt w:val="lowerRoman"/>
      <w:lvlText w:val="%3."/>
      <w:lvlJc w:val="left"/>
      <w:pPr>
        <w:tabs>
          <w:tab w:val="left" w:pos="1440"/>
        </w:tabs>
        <w:ind w:left="2160" w:hanging="302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E280AF2">
      <w:start w:val="1"/>
      <w:numFmt w:val="decimal"/>
      <w:lvlText w:val="%4."/>
      <w:lvlJc w:val="left"/>
      <w:pPr>
        <w:tabs>
          <w:tab w:val="left" w:pos="1440"/>
        </w:tabs>
        <w:ind w:left="288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60A149C">
      <w:start w:val="1"/>
      <w:numFmt w:val="lowerLetter"/>
      <w:lvlText w:val="%5."/>
      <w:lvlJc w:val="left"/>
      <w:pPr>
        <w:tabs>
          <w:tab w:val="left" w:pos="1440"/>
        </w:tabs>
        <w:ind w:left="360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6E8266">
      <w:start w:val="1"/>
      <w:numFmt w:val="lowerRoman"/>
      <w:lvlText w:val="%6."/>
      <w:lvlJc w:val="left"/>
      <w:pPr>
        <w:tabs>
          <w:tab w:val="left" w:pos="1440"/>
        </w:tabs>
        <w:ind w:left="4320" w:hanging="302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A66232">
      <w:start w:val="1"/>
      <w:numFmt w:val="decimal"/>
      <w:lvlText w:val="%7."/>
      <w:lvlJc w:val="left"/>
      <w:pPr>
        <w:tabs>
          <w:tab w:val="left" w:pos="1440"/>
        </w:tabs>
        <w:ind w:left="504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C5C5006">
      <w:start w:val="1"/>
      <w:numFmt w:val="lowerLetter"/>
      <w:lvlText w:val="%8."/>
      <w:lvlJc w:val="left"/>
      <w:pPr>
        <w:tabs>
          <w:tab w:val="left" w:pos="1440"/>
        </w:tabs>
        <w:ind w:left="5760" w:hanging="36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51E9B72">
      <w:start w:val="1"/>
      <w:numFmt w:val="lowerRoman"/>
      <w:lvlText w:val="%9."/>
      <w:lvlJc w:val="left"/>
      <w:pPr>
        <w:tabs>
          <w:tab w:val="left" w:pos="1440"/>
        </w:tabs>
        <w:ind w:left="6480" w:hanging="302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6A161A96"/>
    <w:multiLevelType w:val="hybridMultilevel"/>
    <w:tmpl w:val="5D482D62"/>
    <w:lvl w:ilvl="0" w:tplc="C32A9D0C">
      <w:start w:val="1"/>
      <w:numFmt w:val="lowerLetter"/>
      <w:lvlText w:val="%1."/>
      <w:lvlJc w:val="left"/>
      <w:pPr>
        <w:ind w:left="1440" w:hanging="360"/>
      </w:pPr>
    </w:lvl>
    <w:lvl w:ilvl="1" w:tplc="735E8274" w:tentative="1">
      <w:start w:val="1"/>
      <w:numFmt w:val="lowerLetter"/>
      <w:lvlText w:val="%2."/>
      <w:lvlJc w:val="left"/>
      <w:pPr>
        <w:ind w:left="2160" w:hanging="360"/>
      </w:pPr>
    </w:lvl>
    <w:lvl w:ilvl="2" w:tplc="02141CF8" w:tentative="1">
      <w:start w:val="1"/>
      <w:numFmt w:val="lowerRoman"/>
      <w:lvlText w:val="%3."/>
      <w:lvlJc w:val="right"/>
      <w:pPr>
        <w:ind w:left="2880" w:hanging="180"/>
      </w:pPr>
    </w:lvl>
    <w:lvl w:ilvl="3" w:tplc="A490AF58" w:tentative="1">
      <w:start w:val="1"/>
      <w:numFmt w:val="decimal"/>
      <w:lvlText w:val="%4."/>
      <w:lvlJc w:val="left"/>
      <w:pPr>
        <w:ind w:left="3600" w:hanging="360"/>
      </w:pPr>
    </w:lvl>
    <w:lvl w:ilvl="4" w:tplc="55BA270E" w:tentative="1">
      <w:start w:val="1"/>
      <w:numFmt w:val="lowerLetter"/>
      <w:lvlText w:val="%5."/>
      <w:lvlJc w:val="left"/>
      <w:pPr>
        <w:ind w:left="4320" w:hanging="360"/>
      </w:pPr>
    </w:lvl>
    <w:lvl w:ilvl="5" w:tplc="8B1055EC" w:tentative="1">
      <w:start w:val="1"/>
      <w:numFmt w:val="lowerRoman"/>
      <w:lvlText w:val="%6."/>
      <w:lvlJc w:val="right"/>
      <w:pPr>
        <w:ind w:left="5040" w:hanging="180"/>
      </w:pPr>
    </w:lvl>
    <w:lvl w:ilvl="6" w:tplc="B8C4BB54" w:tentative="1">
      <w:start w:val="1"/>
      <w:numFmt w:val="decimal"/>
      <w:lvlText w:val="%7."/>
      <w:lvlJc w:val="left"/>
      <w:pPr>
        <w:ind w:left="5760" w:hanging="360"/>
      </w:pPr>
    </w:lvl>
    <w:lvl w:ilvl="7" w:tplc="FB28ED32" w:tentative="1">
      <w:start w:val="1"/>
      <w:numFmt w:val="lowerLetter"/>
      <w:lvlText w:val="%8."/>
      <w:lvlJc w:val="left"/>
      <w:pPr>
        <w:ind w:left="6480" w:hanging="360"/>
      </w:pPr>
    </w:lvl>
    <w:lvl w:ilvl="8" w:tplc="2D080F5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2D06B19"/>
    <w:multiLevelType w:val="hybridMultilevel"/>
    <w:tmpl w:val="13D4EE12"/>
    <w:lvl w:ilvl="0" w:tplc="660A1D5E">
      <w:start w:val="1"/>
      <w:numFmt w:val="lowerLetter"/>
      <w:lvlText w:val="%1)"/>
      <w:lvlJc w:val="left"/>
      <w:pPr>
        <w:ind w:left="1440" w:hanging="360"/>
      </w:pPr>
    </w:lvl>
    <w:lvl w:ilvl="1" w:tplc="01B007AC">
      <w:start w:val="1"/>
      <w:numFmt w:val="lowerLetter"/>
      <w:lvlText w:val="%2."/>
      <w:lvlJc w:val="left"/>
      <w:pPr>
        <w:ind w:left="2160" w:hanging="360"/>
      </w:pPr>
    </w:lvl>
    <w:lvl w:ilvl="2" w:tplc="9F8A1808" w:tentative="1">
      <w:start w:val="1"/>
      <w:numFmt w:val="lowerRoman"/>
      <w:lvlText w:val="%3."/>
      <w:lvlJc w:val="right"/>
      <w:pPr>
        <w:ind w:left="2880" w:hanging="180"/>
      </w:pPr>
    </w:lvl>
    <w:lvl w:ilvl="3" w:tplc="4E8EF88A" w:tentative="1">
      <w:start w:val="1"/>
      <w:numFmt w:val="decimal"/>
      <w:lvlText w:val="%4."/>
      <w:lvlJc w:val="left"/>
      <w:pPr>
        <w:ind w:left="3600" w:hanging="360"/>
      </w:pPr>
    </w:lvl>
    <w:lvl w:ilvl="4" w:tplc="8AA0834E" w:tentative="1">
      <w:start w:val="1"/>
      <w:numFmt w:val="lowerLetter"/>
      <w:lvlText w:val="%5."/>
      <w:lvlJc w:val="left"/>
      <w:pPr>
        <w:ind w:left="4320" w:hanging="360"/>
      </w:pPr>
    </w:lvl>
    <w:lvl w:ilvl="5" w:tplc="C1F42668" w:tentative="1">
      <w:start w:val="1"/>
      <w:numFmt w:val="lowerRoman"/>
      <w:lvlText w:val="%6."/>
      <w:lvlJc w:val="right"/>
      <w:pPr>
        <w:ind w:left="5040" w:hanging="180"/>
      </w:pPr>
    </w:lvl>
    <w:lvl w:ilvl="6" w:tplc="ADC4E12E" w:tentative="1">
      <w:start w:val="1"/>
      <w:numFmt w:val="decimal"/>
      <w:lvlText w:val="%7."/>
      <w:lvlJc w:val="left"/>
      <w:pPr>
        <w:ind w:left="5760" w:hanging="360"/>
      </w:pPr>
    </w:lvl>
    <w:lvl w:ilvl="7" w:tplc="375E6818" w:tentative="1">
      <w:start w:val="1"/>
      <w:numFmt w:val="lowerLetter"/>
      <w:lvlText w:val="%8."/>
      <w:lvlJc w:val="left"/>
      <w:pPr>
        <w:ind w:left="6480" w:hanging="360"/>
      </w:pPr>
    </w:lvl>
    <w:lvl w:ilvl="8" w:tplc="D80AB8B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2D76EF4"/>
    <w:multiLevelType w:val="hybridMultilevel"/>
    <w:tmpl w:val="F97EEAAC"/>
    <w:lvl w:ilvl="0" w:tplc="3B42C7D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C4D0F088">
      <w:start w:val="1"/>
      <w:numFmt w:val="lowerLetter"/>
      <w:lvlText w:val="%2."/>
      <w:lvlJc w:val="left"/>
      <w:pPr>
        <w:ind w:left="1440" w:hanging="360"/>
      </w:pPr>
    </w:lvl>
    <w:lvl w:ilvl="2" w:tplc="22A8EDE8">
      <w:start w:val="1"/>
      <w:numFmt w:val="lowerRoman"/>
      <w:lvlText w:val="%3."/>
      <w:lvlJc w:val="right"/>
      <w:pPr>
        <w:ind w:left="2160" w:hanging="180"/>
      </w:pPr>
    </w:lvl>
    <w:lvl w:ilvl="3" w:tplc="8C7ABA50">
      <w:start w:val="1"/>
      <w:numFmt w:val="decimal"/>
      <w:lvlText w:val="%4."/>
      <w:lvlJc w:val="left"/>
      <w:pPr>
        <w:ind w:left="2880" w:hanging="360"/>
      </w:pPr>
    </w:lvl>
    <w:lvl w:ilvl="4" w:tplc="0A76BBB4" w:tentative="1">
      <w:start w:val="1"/>
      <w:numFmt w:val="lowerLetter"/>
      <w:lvlText w:val="%5."/>
      <w:lvlJc w:val="left"/>
      <w:pPr>
        <w:ind w:left="3600" w:hanging="360"/>
      </w:pPr>
    </w:lvl>
    <w:lvl w:ilvl="5" w:tplc="6924F70A" w:tentative="1">
      <w:start w:val="1"/>
      <w:numFmt w:val="lowerRoman"/>
      <w:lvlText w:val="%6."/>
      <w:lvlJc w:val="right"/>
      <w:pPr>
        <w:ind w:left="4320" w:hanging="180"/>
      </w:pPr>
    </w:lvl>
    <w:lvl w:ilvl="6" w:tplc="D9B6B5E2" w:tentative="1">
      <w:start w:val="1"/>
      <w:numFmt w:val="decimal"/>
      <w:lvlText w:val="%7."/>
      <w:lvlJc w:val="left"/>
      <w:pPr>
        <w:ind w:left="5040" w:hanging="360"/>
      </w:pPr>
    </w:lvl>
    <w:lvl w:ilvl="7" w:tplc="109A4654" w:tentative="1">
      <w:start w:val="1"/>
      <w:numFmt w:val="lowerLetter"/>
      <w:lvlText w:val="%8."/>
      <w:lvlJc w:val="left"/>
      <w:pPr>
        <w:ind w:left="5760" w:hanging="360"/>
      </w:pPr>
    </w:lvl>
    <w:lvl w:ilvl="8" w:tplc="90DEF9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517DE1"/>
    <w:multiLevelType w:val="multilevel"/>
    <w:tmpl w:val="0EE27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53330191">
    <w:abstractNumId w:val="4"/>
  </w:num>
  <w:num w:numId="2" w16cid:durableId="260528614">
    <w:abstractNumId w:val="10"/>
  </w:num>
  <w:num w:numId="3" w16cid:durableId="162673616">
    <w:abstractNumId w:val="8"/>
  </w:num>
  <w:num w:numId="4" w16cid:durableId="1747068060">
    <w:abstractNumId w:val="9"/>
  </w:num>
  <w:num w:numId="5" w16cid:durableId="757673246">
    <w:abstractNumId w:val="13"/>
  </w:num>
  <w:num w:numId="6" w16cid:durableId="658726199">
    <w:abstractNumId w:val="16"/>
  </w:num>
  <w:num w:numId="7" w16cid:durableId="537936699">
    <w:abstractNumId w:val="2"/>
  </w:num>
  <w:num w:numId="8" w16cid:durableId="1458718060">
    <w:abstractNumId w:val="14"/>
  </w:num>
  <w:num w:numId="9" w16cid:durableId="1494025335">
    <w:abstractNumId w:val="12"/>
  </w:num>
  <w:num w:numId="10" w16cid:durableId="417481632">
    <w:abstractNumId w:val="5"/>
  </w:num>
  <w:num w:numId="11" w16cid:durableId="512693333">
    <w:abstractNumId w:val="15"/>
  </w:num>
  <w:num w:numId="12" w16cid:durableId="1104038859">
    <w:abstractNumId w:val="11"/>
  </w:num>
  <w:num w:numId="13" w16cid:durableId="1906262068">
    <w:abstractNumId w:val="6"/>
  </w:num>
  <w:num w:numId="14" w16cid:durableId="1194268500">
    <w:abstractNumId w:val="7"/>
  </w:num>
  <w:num w:numId="15" w16cid:durableId="781648560">
    <w:abstractNumId w:val="1"/>
  </w:num>
  <w:num w:numId="16" w16cid:durableId="1424761787">
    <w:abstractNumId w:val="0"/>
  </w:num>
  <w:num w:numId="17" w16cid:durableId="1342197692">
    <w:abstractNumId w:val="17"/>
  </w:num>
  <w:num w:numId="18" w16cid:durableId="1198933509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hideSpellingErrors/>
  <w:hideGrammaticalErrors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953"/>
    <w:rsid w:val="00001FF8"/>
    <w:rsid w:val="000036A7"/>
    <w:rsid w:val="00013934"/>
    <w:rsid w:val="00014367"/>
    <w:rsid w:val="000257A9"/>
    <w:rsid w:val="00027888"/>
    <w:rsid w:val="00031D5A"/>
    <w:rsid w:val="00037039"/>
    <w:rsid w:val="00041F8B"/>
    <w:rsid w:val="00042EA0"/>
    <w:rsid w:val="00043290"/>
    <w:rsid w:val="000438C4"/>
    <w:rsid w:val="00044F3F"/>
    <w:rsid w:val="000516AE"/>
    <w:rsid w:val="00054A7D"/>
    <w:rsid w:val="000550EF"/>
    <w:rsid w:val="00056571"/>
    <w:rsid w:val="0006451C"/>
    <w:rsid w:val="00082CB1"/>
    <w:rsid w:val="00087D6A"/>
    <w:rsid w:val="00096D2F"/>
    <w:rsid w:val="000A0BB8"/>
    <w:rsid w:val="000A161D"/>
    <w:rsid w:val="000A4E17"/>
    <w:rsid w:val="000C3396"/>
    <w:rsid w:val="000D5665"/>
    <w:rsid w:val="000D5C87"/>
    <w:rsid w:val="000D6EF7"/>
    <w:rsid w:val="000D73A9"/>
    <w:rsid w:val="000D761B"/>
    <w:rsid w:val="000E0C5A"/>
    <w:rsid w:val="000E4872"/>
    <w:rsid w:val="000E6785"/>
    <w:rsid w:val="000F772C"/>
    <w:rsid w:val="0011046F"/>
    <w:rsid w:val="001122A4"/>
    <w:rsid w:val="001129A9"/>
    <w:rsid w:val="00120676"/>
    <w:rsid w:val="001267C4"/>
    <w:rsid w:val="00130A65"/>
    <w:rsid w:val="00134153"/>
    <w:rsid w:val="0013742E"/>
    <w:rsid w:val="00137AE3"/>
    <w:rsid w:val="00140FB6"/>
    <w:rsid w:val="00145B22"/>
    <w:rsid w:val="00146935"/>
    <w:rsid w:val="00153ED7"/>
    <w:rsid w:val="00161112"/>
    <w:rsid w:val="0016316D"/>
    <w:rsid w:val="00164247"/>
    <w:rsid w:val="001669D5"/>
    <w:rsid w:val="00167D13"/>
    <w:rsid w:val="001756C6"/>
    <w:rsid w:val="00187BE3"/>
    <w:rsid w:val="00192E34"/>
    <w:rsid w:val="00195B01"/>
    <w:rsid w:val="001A3198"/>
    <w:rsid w:val="001B3869"/>
    <w:rsid w:val="001C6251"/>
    <w:rsid w:val="001D5D2C"/>
    <w:rsid w:val="001E131F"/>
    <w:rsid w:val="001E2032"/>
    <w:rsid w:val="001E6639"/>
    <w:rsid w:val="001F4E0A"/>
    <w:rsid w:val="001F6AA3"/>
    <w:rsid w:val="002101D3"/>
    <w:rsid w:val="00213C60"/>
    <w:rsid w:val="0021582A"/>
    <w:rsid w:val="00216636"/>
    <w:rsid w:val="002228D4"/>
    <w:rsid w:val="00223EC8"/>
    <w:rsid w:val="0023352E"/>
    <w:rsid w:val="002350DA"/>
    <w:rsid w:val="00236036"/>
    <w:rsid w:val="00242151"/>
    <w:rsid w:val="00250374"/>
    <w:rsid w:val="002507AE"/>
    <w:rsid w:val="0025516F"/>
    <w:rsid w:val="002570C7"/>
    <w:rsid w:val="002626ED"/>
    <w:rsid w:val="002631D0"/>
    <w:rsid w:val="00266334"/>
    <w:rsid w:val="00266371"/>
    <w:rsid w:val="00267474"/>
    <w:rsid w:val="00280711"/>
    <w:rsid w:val="002826E3"/>
    <w:rsid w:val="002A0549"/>
    <w:rsid w:val="002A113C"/>
    <w:rsid w:val="002A35AC"/>
    <w:rsid w:val="002A37C9"/>
    <w:rsid w:val="002B2F55"/>
    <w:rsid w:val="002B61EC"/>
    <w:rsid w:val="002B7A64"/>
    <w:rsid w:val="002C0FB6"/>
    <w:rsid w:val="002C1B96"/>
    <w:rsid w:val="002C67E9"/>
    <w:rsid w:val="002D2623"/>
    <w:rsid w:val="002F57D4"/>
    <w:rsid w:val="0030739C"/>
    <w:rsid w:val="00307F45"/>
    <w:rsid w:val="00311BCD"/>
    <w:rsid w:val="00315F8C"/>
    <w:rsid w:val="00342B18"/>
    <w:rsid w:val="00345817"/>
    <w:rsid w:val="00346D93"/>
    <w:rsid w:val="003508F3"/>
    <w:rsid w:val="00351186"/>
    <w:rsid w:val="00356AF5"/>
    <w:rsid w:val="00364763"/>
    <w:rsid w:val="00370F74"/>
    <w:rsid w:val="00376096"/>
    <w:rsid w:val="00376726"/>
    <w:rsid w:val="0038316E"/>
    <w:rsid w:val="0039175A"/>
    <w:rsid w:val="00396A8B"/>
    <w:rsid w:val="003977DE"/>
    <w:rsid w:val="003A23E5"/>
    <w:rsid w:val="003A3C31"/>
    <w:rsid w:val="003A4DE0"/>
    <w:rsid w:val="003B2983"/>
    <w:rsid w:val="003B2B80"/>
    <w:rsid w:val="003C0851"/>
    <w:rsid w:val="003D59AF"/>
    <w:rsid w:val="003D6392"/>
    <w:rsid w:val="003E2A7C"/>
    <w:rsid w:val="003F099C"/>
    <w:rsid w:val="003F2059"/>
    <w:rsid w:val="003F4D94"/>
    <w:rsid w:val="004027DA"/>
    <w:rsid w:val="0040424E"/>
    <w:rsid w:val="004137F4"/>
    <w:rsid w:val="00414666"/>
    <w:rsid w:val="0041551A"/>
    <w:rsid w:val="00416C8C"/>
    <w:rsid w:val="00417B91"/>
    <w:rsid w:val="00424515"/>
    <w:rsid w:val="00425152"/>
    <w:rsid w:val="00427065"/>
    <w:rsid w:val="00427619"/>
    <w:rsid w:val="00430793"/>
    <w:rsid w:val="00442DF4"/>
    <w:rsid w:val="00444BB2"/>
    <w:rsid w:val="0045299F"/>
    <w:rsid w:val="004608CD"/>
    <w:rsid w:val="00471469"/>
    <w:rsid w:val="00473247"/>
    <w:rsid w:val="00485C4A"/>
    <w:rsid w:val="004862AB"/>
    <w:rsid w:val="0049469F"/>
    <w:rsid w:val="004A5DB1"/>
    <w:rsid w:val="004A75E0"/>
    <w:rsid w:val="004B2681"/>
    <w:rsid w:val="004C047E"/>
    <w:rsid w:val="004C0F95"/>
    <w:rsid w:val="004C679B"/>
    <w:rsid w:val="004D1382"/>
    <w:rsid w:val="004D684B"/>
    <w:rsid w:val="004E0FD5"/>
    <w:rsid w:val="004E3D40"/>
    <w:rsid w:val="004F40B8"/>
    <w:rsid w:val="0050686B"/>
    <w:rsid w:val="0050772E"/>
    <w:rsid w:val="0050BFFC"/>
    <w:rsid w:val="00512733"/>
    <w:rsid w:val="00513676"/>
    <w:rsid w:val="005215EE"/>
    <w:rsid w:val="0052218D"/>
    <w:rsid w:val="00530246"/>
    <w:rsid w:val="005338F6"/>
    <w:rsid w:val="00534775"/>
    <w:rsid w:val="0053657D"/>
    <w:rsid w:val="00553AAE"/>
    <w:rsid w:val="00557E47"/>
    <w:rsid w:val="00580043"/>
    <w:rsid w:val="00581861"/>
    <w:rsid w:val="00583A8C"/>
    <w:rsid w:val="00585F47"/>
    <w:rsid w:val="00593B49"/>
    <w:rsid w:val="00594AFB"/>
    <w:rsid w:val="0059681C"/>
    <w:rsid w:val="005A2662"/>
    <w:rsid w:val="005B04AF"/>
    <w:rsid w:val="005B1BF7"/>
    <w:rsid w:val="005B1E8B"/>
    <w:rsid w:val="005C05F3"/>
    <w:rsid w:val="005C4E1A"/>
    <w:rsid w:val="005D068C"/>
    <w:rsid w:val="005D1092"/>
    <w:rsid w:val="005D6FAC"/>
    <w:rsid w:val="005D7D26"/>
    <w:rsid w:val="005E0F11"/>
    <w:rsid w:val="005E1C85"/>
    <w:rsid w:val="005F3AEA"/>
    <w:rsid w:val="005F4514"/>
    <w:rsid w:val="0060322B"/>
    <w:rsid w:val="0061091F"/>
    <w:rsid w:val="0062089A"/>
    <w:rsid w:val="0063290D"/>
    <w:rsid w:val="00632F89"/>
    <w:rsid w:val="00635258"/>
    <w:rsid w:val="00640392"/>
    <w:rsid w:val="006466FA"/>
    <w:rsid w:val="006547C6"/>
    <w:rsid w:val="00657A2B"/>
    <w:rsid w:val="00660A1F"/>
    <w:rsid w:val="0066541E"/>
    <w:rsid w:val="00665968"/>
    <w:rsid w:val="00667A9B"/>
    <w:rsid w:val="00671E9D"/>
    <w:rsid w:val="00671F4E"/>
    <w:rsid w:val="00677CC9"/>
    <w:rsid w:val="00681553"/>
    <w:rsid w:val="00685AFC"/>
    <w:rsid w:val="00686882"/>
    <w:rsid w:val="0069097E"/>
    <w:rsid w:val="00692687"/>
    <w:rsid w:val="00692C56"/>
    <w:rsid w:val="006A0E47"/>
    <w:rsid w:val="006B4115"/>
    <w:rsid w:val="006B5739"/>
    <w:rsid w:val="006B6690"/>
    <w:rsid w:val="006B673C"/>
    <w:rsid w:val="006D0497"/>
    <w:rsid w:val="006D0CE1"/>
    <w:rsid w:val="006D4734"/>
    <w:rsid w:val="006D51BF"/>
    <w:rsid w:val="006D738C"/>
    <w:rsid w:val="006E1395"/>
    <w:rsid w:val="006E36F1"/>
    <w:rsid w:val="006F1592"/>
    <w:rsid w:val="006F3494"/>
    <w:rsid w:val="006F5D0F"/>
    <w:rsid w:val="006F6A59"/>
    <w:rsid w:val="0070570D"/>
    <w:rsid w:val="00706DCA"/>
    <w:rsid w:val="0071064A"/>
    <w:rsid w:val="00710717"/>
    <w:rsid w:val="00712C6D"/>
    <w:rsid w:val="00730943"/>
    <w:rsid w:val="00730A94"/>
    <w:rsid w:val="00737474"/>
    <w:rsid w:val="00740C97"/>
    <w:rsid w:val="00745BF8"/>
    <w:rsid w:val="00752C31"/>
    <w:rsid w:val="007546A8"/>
    <w:rsid w:val="0075506D"/>
    <w:rsid w:val="00756A59"/>
    <w:rsid w:val="0076446C"/>
    <w:rsid w:val="0077055F"/>
    <w:rsid w:val="007771D2"/>
    <w:rsid w:val="007B4753"/>
    <w:rsid w:val="007B57BB"/>
    <w:rsid w:val="007B735E"/>
    <w:rsid w:val="007C1443"/>
    <w:rsid w:val="007C6955"/>
    <w:rsid w:val="007C75E5"/>
    <w:rsid w:val="007C797A"/>
    <w:rsid w:val="007D15D6"/>
    <w:rsid w:val="007D1748"/>
    <w:rsid w:val="007D1E78"/>
    <w:rsid w:val="007D26A5"/>
    <w:rsid w:val="007D3137"/>
    <w:rsid w:val="007D422C"/>
    <w:rsid w:val="007D5D0D"/>
    <w:rsid w:val="007E174F"/>
    <w:rsid w:val="007E320E"/>
    <w:rsid w:val="007E76C2"/>
    <w:rsid w:val="007F611F"/>
    <w:rsid w:val="007F78F9"/>
    <w:rsid w:val="00806EF2"/>
    <w:rsid w:val="00807087"/>
    <w:rsid w:val="00816BA6"/>
    <w:rsid w:val="00816FE6"/>
    <w:rsid w:val="008206EB"/>
    <w:rsid w:val="00821B0A"/>
    <w:rsid w:val="00823036"/>
    <w:rsid w:val="0082471E"/>
    <w:rsid w:val="00827366"/>
    <w:rsid w:val="00831815"/>
    <w:rsid w:val="00834003"/>
    <w:rsid w:val="008440EE"/>
    <w:rsid w:val="008459AB"/>
    <w:rsid w:val="008504B7"/>
    <w:rsid w:val="00854BD6"/>
    <w:rsid w:val="00855173"/>
    <w:rsid w:val="00862D79"/>
    <w:rsid w:val="00863B6B"/>
    <w:rsid w:val="00865665"/>
    <w:rsid w:val="00866A03"/>
    <w:rsid w:val="008716A0"/>
    <w:rsid w:val="00872491"/>
    <w:rsid w:val="00872900"/>
    <w:rsid w:val="00874A86"/>
    <w:rsid w:val="0087626F"/>
    <w:rsid w:val="0088195F"/>
    <w:rsid w:val="00882738"/>
    <w:rsid w:val="0088320A"/>
    <w:rsid w:val="00885491"/>
    <w:rsid w:val="00896C65"/>
    <w:rsid w:val="008A03DD"/>
    <w:rsid w:val="008B7049"/>
    <w:rsid w:val="008C1E55"/>
    <w:rsid w:val="008C269B"/>
    <w:rsid w:val="008C2E67"/>
    <w:rsid w:val="008D563A"/>
    <w:rsid w:val="008D5D87"/>
    <w:rsid w:val="008E27AD"/>
    <w:rsid w:val="008F0895"/>
    <w:rsid w:val="008F70C5"/>
    <w:rsid w:val="009042AF"/>
    <w:rsid w:val="0090750D"/>
    <w:rsid w:val="009109EF"/>
    <w:rsid w:val="009223B2"/>
    <w:rsid w:val="009265EF"/>
    <w:rsid w:val="00927F66"/>
    <w:rsid w:val="0093117A"/>
    <w:rsid w:val="00934675"/>
    <w:rsid w:val="0093708B"/>
    <w:rsid w:val="009450B7"/>
    <w:rsid w:val="00954D38"/>
    <w:rsid w:val="00955FB0"/>
    <w:rsid w:val="00957B67"/>
    <w:rsid w:val="00962189"/>
    <w:rsid w:val="00963D66"/>
    <w:rsid w:val="00967C3D"/>
    <w:rsid w:val="009743AB"/>
    <w:rsid w:val="00974D11"/>
    <w:rsid w:val="0097651E"/>
    <w:rsid w:val="00976674"/>
    <w:rsid w:val="0099344E"/>
    <w:rsid w:val="00994F0E"/>
    <w:rsid w:val="00995C14"/>
    <w:rsid w:val="009A3378"/>
    <w:rsid w:val="009A55A5"/>
    <w:rsid w:val="009A590F"/>
    <w:rsid w:val="009A5DB9"/>
    <w:rsid w:val="009B04F7"/>
    <w:rsid w:val="009B1092"/>
    <w:rsid w:val="009B6B99"/>
    <w:rsid w:val="009C2582"/>
    <w:rsid w:val="009C3A24"/>
    <w:rsid w:val="009C64C7"/>
    <w:rsid w:val="009C799C"/>
    <w:rsid w:val="009D1DEF"/>
    <w:rsid w:val="009D57F9"/>
    <w:rsid w:val="009E6564"/>
    <w:rsid w:val="009F03D2"/>
    <w:rsid w:val="009F09BB"/>
    <w:rsid w:val="009F29A1"/>
    <w:rsid w:val="00A02A66"/>
    <w:rsid w:val="00A1029F"/>
    <w:rsid w:val="00A205CB"/>
    <w:rsid w:val="00A242E3"/>
    <w:rsid w:val="00A2439B"/>
    <w:rsid w:val="00A25D7E"/>
    <w:rsid w:val="00A26380"/>
    <w:rsid w:val="00A327E7"/>
    <w:rsid w:val="00A3471B"/>
    <w:rsid w:val="00A615D4"/>
    <w:rsid w:val="00A6258B"/>
    <w:rsid w:val="00A6403D"/>
    <w:rsid w:val="00A668C7"/>
    <w:rsid w:val="00A76105"/>
    <w:rsid w:val="00A81257"/>
    <w:rsid w:val="00A8599B"/>
    <w:rsid w:val="00A85FE6"/>
    <w:rsid w:val="00A956E1"/>
    <w:rsid w:val="00AA20CE"/>
    <w:rsid w:val="00AA2621"/>
    <w:rsid w:val="00AA5139"/>
    <w:rsid w:val="00AB0116"/>
    <w:rsid w:val="00AB18B7"/>
    <w:rsid w:val="00AB71C4"/>
    <w:rsid w:val="00AC363E"/>
    <w:rsid w:val="00AC391E"/>
    <w:rsid w:val="00AC7FBF"/>
    <w:rsid w:val="00AD0017"/>
    <w:rsid w:val="00AD4B9E"/>
    <w:rsid w:val="00AE2EC1"/>
    <w:rsid w:val="00AE3CE5"/>
    <w:rsid w:val="00AF614B"/>
    <w:rsid w:val="00AF7AA3"/>
    <w:rsid w:val="00B0237A"/>
    <w:rsid w:val="00B05042"/>
    <w:rsid w:val="00B122C3"/>
    <w:rsid w:val="00B159EE"/>
    <w:rsid w:val="00B23A5E"/>
    <w:rsid w:val="00B249B4"/>
    <w:rsid w:val="00B26465"/>
    <w:rsid w:val="00B27A81"/>
    <w:rsid w:val="00B27FB4"/>
    <w:rsid w:val="00B3061D"/>
    <w:rsid w:val="00B310D2"/>
    <w:rsid w:val="00B3235D"/>
    <w:rsid w:val="00B348F2"/>
    <w:rsid w:val="00B36F63"/>
    <w:rsid w:val="00B465AC"/>
    <w:rsid w:val="00B47AF5"/>
    <w:rsid w:val="00B5422A"/>
    <w:rsid w:val="00B55F19"/>
    <w:rsid w:val="00B61655"/>
    <w:rsid w:val="00B6223B"/>
    <w:rsid w:val="00B73454"/>
    <w:rsid w:val="00B742FE"/>
    <w:rsid w:val="00B74539"/>
    <w:rsid w:val="00B7496A"/>
    <w:rsid w:val="00B83CB6"/>
    <w:rsid w:val="00B865D4"/>
    <w:rsid w:val="00B93BB3"/>
    <w:rsid w:val="00B940C5"/>
    <w:rsid w:val="00BA7A34"/>
    <w:rsid w:val="00BB7289"/>
    <w:rsid w:val="00BC1376"/>
    <w:rsid w:val="00BC33D7"/>
    <w:rsid w:val="00BD1B59"/>
    <w:rsid w:val="00BD738B"/>
    <w:rsid w:val="00BE08E8"/>
    <w:rsid w:val="00BE6851"/>
    <w:rsid w:val="00BF7534"/>
    <w:rsid w:val="00C04CFB"/>
    <w:rsid w:val="00C1052F"/>
    <w:rsid w:val="00C11FA4"/>
    <w:rsid w:val="00C160E3"/>
    <w:rsid w:val="00C178D1"/>
    <w:rsid w:val="00C25DE9"/>
    <w:rsid w:val="00C2765C"/>
    <w:rsid w:val="00C277A4"/>
    <w:rsid w:val="00C27B34"/>
    <w:rsid w:val="00C301C0"/>
    <w:rsid w:val="00C333B4"/>
    <w:rsid w:val="00C422F4"/>
    <w:rsid w:val="00C42755"/>
    <w:rsid w:val="00C43708"/>
    <w:rsid w:val="00C4640E"/>
    <w:rsid w:val="00C5077A"/>
    <w:rsid w:val="00C511A8"/>
    <w:rsid w:val="00C60F9C"/>
    <w:rsid w:val="00C6447B"/>
    <w:rsid w:val="00C657E6"/>
    <w:rsid w:val="00C67326"/>
    <w:rsid w:val="00C70B59"/>
    <w:rsid w:val="00C71FBC"/>
    <w:rsid w:val="00C7620E"/>
    <w:rsid w:val="00C8309A"/>
    <w:rsid w:val="00C84265"/>
    <w:rsid w:val="00C84D67"/>
    <w:rsid w:val="00C85A33"/>
    <w:rsid w:val="00C905B4"/>
    <w:rsid w:val="00C96EF2"/>
    <w:rsid w:val="00CA2FEB"/>
    <w:rsid w:val="00CA4F0F"/>
    <w:rsid w:val="00CB57F0"/>
    <w:rsid w:val="00CB7C15"/>
    <w:rsid w:val="00CC130A"/>
    <w:rsid w:val="00CC6356"/>
    <w:rsid w:val="00CD1133"/>
    <w:rsid w:val="00CD3A0F"/>
    <w:rsid w:val="00CE023C"/>
    <w:rsid w:val="00CE1B3E"/>
    <w:rsid w:val="00CE1EB9"/>
    <w:rsid w:val="00CE2616"/>
    <w:rsid w:val="00CE4F9B"/>
    <w:rsid w:val="00CE563E"/>
    <w:rsid w:val="00CE775A"/>
    <w:rsid w:val="00D00E65"/>
    <w:rsid w:val="00D040E2"/>
    <w:rsid w:val="00D142CF"/>
    <w:rsid w:val="00D1499D"/>
    <w:rsid w:val="00D14BF5"/>
    <w:rsid w:val="00D23364"/>
    <w:rsid w:val="00D23BC0"/>
    <w:rsid w:val="00D32EBA"/>
    <w:rsid w:val="00D33321"/>
    <w:rsid w:val="00D3359F"/>
    <w:rsid w:val="00D34FC1"/>
    <w:rsid w:val="00D36268"/>
    <w:rsid w:val="00D463A0"/>
    <w:rsid w:val="00D52DA7"/>
    <w:rsid w:val="00D751CC"/>
    <w:rsid w:val="00D76B03"/>
    <w:rsid w:val="00D77EC5"/>
    <w:rsid w:val="00D84E7E"/>
    <w:rsid w:val="00D91002"/>
    <w:rsid w:val="00D93332"/>
    <w:rsid w:val="00D93B58"/>
    <w:rsid w:val="00DA0006"/>
    <w:rsid w:val="00DA0153"/>
    <w:rsid w:val="00DA0A99"/>
    <w:rsid w:val="00DA1827"/>
    <w:rsid w:val="00DA7232"/>
    <w:rsid w:val="00DB20AD"/>
    <w:rsid w:val="00DB24FE"/>
    <w:rsid w:val="00DC0C49"/>
    <w:rsid w:val="00DD01E3"/>
    <w:rsid w:val="00DD1886"/>
    <w:rsid w:val="00DD286F"/>
    <w:rsid w:val="00DD71F3"/>
    <w:rsid w:val="00DD7F4A"/>
    <w:rsid w:val="00DE02C0"/>
    <w:rsid w:val="00DF313C"/>
    <w:rsid w:val="00DF332E"/>
    <w:rsid w:val="00E15244"/>
    <w:rsid w:val="00E20B57"/>
    <w:rsid w:val="00E244D8"/>
    <w:rsid w:val="00E276C2"/>
    <w:rsid w:val="00E2773C"/>
    <w:rsid w:val="00E3013B"/>
    <w:rsid w:val="00E33E00"/>
    <w:rsid w:val="00E360FD"/>
    <w:rsid w:val="00E415BD"/>
    <w:rsid w:val="00E42658"/>
    <w:rsid w:val="00E564EA"/>
    <w:rsid w:val="00E60588"/>
    <w:rsid w:val="00E60965"/>
    <w:rsid w:val="00E61953"/>
    <w:rsid w:val="00E73716"/>
    <w:rsid w:val="00E762E0"/>
    <w:rsid w:val="00E776A4"/>
    <w:rsid w:val="00E81663"/>
    <w:rsid w:val="00E8259E"/>
    <w:rsid w:val="00E84158"/>
    <w:rsid w:val="00E948EB"/>
    <w:rsid w:val="00EB3931"/>
    <w:rsid w:val="00EC0228"/>
    <w:rsid w:val="00EC0967"/>
    <w:rsid w:val="00EC4156"/>
    <w:rsid w:val="00EC41FF"/>
    <w:rsid w:val="00EC5167"/>
    <w:rsid w:val="00EE0B5F"/>
    <w:rsid w:val="00EE5E15"/>
    <w:rsid w:val="00EF15B2"/>
    <w:rsid w:val="00EF1821"/>
    <w:rsid w:val="00EF28D7"/>
    <w:rsid w:val="00EF719F"/>
    <w:rsid w:val="00F02900"/>
    <w:rsid w:val="00F15055"/>
    <w:rsid w:val="00F165D0"/>
    <w:rsid w:val="00F170E4"/>
    <w:rsid w:val="00F23BFC"/>
    <w:rsid w:val="00F25989"/>
    <w:rsid w:val="00F32C1D"/>
    <w:rsid w:val="00F40C07"/>
    <w:rsid w:val="00F412CD"/>
    <w:rsid w:val="00F43D81"/>
    <w:rsid w:val="00F45449"/>
    <w:rsid w:val="00F46925"/>
    <w:rsid w:val="00F5318A"/>
    <w:rsid w:val="00F60D80"/>
    <w:rsid w:val="00F654DE"/>
    <w:rsid w:val="00F71047"/>
    <w:rsid w:val="00F75023"/>
    <w:rsid w:val="00F94A49"/>
    <w:rsid w:val="00F94D2E"/>
    <w:rsid w:val="00FA1919"/>
    <w:rsid w:val="00FA35EC"/>
    <w:rsid w:val="00FA3C34"/>
    <w:rsid w:val="00FA506D"/>
    <w:rsid w:val="00FB05B6"/>
    <w:rsid w:val="00FD15D3"/>
    <w:rsid w:val="00FD7F4C"/>
    <w:rsid w:val="00FF1803"/>
    <w:rsid w:val="00FF28E3"/>
    <w:rsid w:val="00FF5161"/>
    <w:rsid w:val="01360B7F"/>
    <w:rsid w:val="016BDA7B"/>
    <w:rsid w:val="0199283C"/>
    <w:rsid w:val="01BF7DD3"/>
    <w:rsid w:val="01DD4E5E"/>
    <w:rsid w:val="0215344E"/>
    <w:rsid w:val="0289791C"/>
    <w:rsid w:val="02B50438"/>
    <w:rsid w:val="02CE4B02"/>
    <w:rsid w:val="039B78D3"/>
    <w:rsid w:val="03AE4C48"/>
    <w:rsid w:val="03D1C218"/>
    <w:rsid w:val="040AB88F"/>
    <w:rsid w:val="046632D8"/>
    <w:rsid w:val="04FE6C4A"/>
    <w:rsid w:val="05231044"/>
    <w:rsid w:val="05344CE2"/>
    <w:rsid w:val="053AF285"/>
    <w:rsid w:val="05A261B4"/>
    <w:rsid w:val="06C0C212"/>
    <w:rsid w:val="070FECDC"/>
    <w:rsid w:val="076040A7"/>
    <w:rsid w:val="07681C57"/>
    <w:rsid w:val="078BDF57"/>
    <w:rsid w:val="07B230F9"/>
    <w:rsid w:val="07CA00B4"/>
    <w:rsid w:val="082AE303"/>
    <w:rsid w:val="087811F8"/>
    <w:rsid w:val="08781CB4"/>
    <w:rsid w:val="091B2C60"/>
    <w:rsid w:val="095CA3A4"/>
    <w:rsid w:val="09A83985"/>
    <w:rsid w:val="0A2253AB"/>
    <w:rsid w:val="0A345899"/>
    <w:rsid w:val="0A483132"/>
    <w:rsid w:val="0A7984EB"/>
    <w:rsid w:val="0A87ADAD"/>
    <w:rsid w:val="0A8F917C"/>
    <w:rsid w:val="0AFD1E31"/>
    <w:rsid w:val="0B16EFC0"/>
    <w:rsid w:val="0B3AF463"/>
    <w:rsid w:val="0B3C7D45"/>
    <w:rsid w:val="0B5ED1C0"/>
    <w:rsid w:val="0BA20A0C"/>
    <w:rsid w:val="0BB01A02"/>
    <w:rsid w:val="0BB2F216"/>
    <w:rsid w:val="0CAB0786"/>
    <w:rsid w:val="0CC4A741"/>
    <w:rsid w:val="0D448877"/>
    <w:rsid w:val="0D992AA9"/>
    <w:rsid w:val="0D9D96A7"/>
    <w:rsid w:val="0E14844C"/>
    <w:rsid w:val="0EA2EA62"/>
    <w:rsid w:val="0EEC0CC2"/>
    <w:rsid w:val="0F48C9E8"/>
    <w:rsid w:val="0FFEE41F"/>
    <w:rsid w:val="10027EEE"/>
    <w:rsid w:val="10078D0F"/>
    <w:rsid w:val="10A0049D"/>
    <w:rsid w:val="11027783"/>
    <w:rsid w:val="11044297"/>
    <w:rsid w:val="111B17E0"/>
    <w:rsid w:val="115F446D"/>
    <w:rsid w:val="123D911F"/>
    <w:rsid w:val="12DA5255"/>
    <w:rsid w:val="1334484E"/>
    <w:rsid w:val="135404D8"/>
    <w:rsid w:val="13741B9B"/>
    <w:rsid w:val="1377A63E"/>
    <w:rsid w:val="139650AC"/>
    <w:rsid w:val="13AFB3ED"/>
    <w:rsid w:val="13CD1974"/>
    <w:rsid w:val="13D9BD67"/>
    <w:rsid w:val="14139445"/>
    <w:rsid w:val="145B358D"/>
    <w:rsid w:val="14EB584C"/>
    <w:rsid w:val="14F4BBD1"/>
    <w:rsid w:val="1551A4DF"/>
    <w:rsid w:val="15841E71"/>
    <w:rsid w:val="15E6D155"/>
    <w:rsid w:val="15F6BF2F"/>
    <w:rsid w:val="15F8A267"/>
    <w:rsid w:val="160E5ADE"/>
    <w:rsid w:val="161B0FE4"/>
    <w:rsid w:val="16506CBC"/>
    <w:rsid w:val="16C0D7EC"/>
    <w:rsid w:val="171F5A00"/>
    <w:rsid w:val="1766764C"/>
    <w:rsid w:val="18A7D91C"/>
    <w:rsid w:val="18F826F3"/>
    <w:rsid w:val="199BA44E"/>
    <w:rsid w:val="19C251FE"/>
    <w:rsid w:val="1A17957A"/>
    <w:rsid w:val="1A395693"/>
    <w:rsid w:val="1A49BFEB"/>
    <w:rsid w:val="1AEE60E2"/>
    <w:rsid w:val="1B04650F"/>
    <w:rsid w:val="1B6A6509"/>
    <w:rsid w:val="1B7E87E1"/>
    <w:rsid w:val="1B97BB8E"/>
    <w:rsid w:val="1BF1F95E"/>
    <w:rsid w:val="1C283BB0"/>
    <w:rsid w:val="1CB4414F"/>
    <w:rsid w:val="1CC030C7"/>
    <w:rsid w:val="1CED7B6E"/>
    <w:rsid w:val="1D73BB00"/>
    <w:rsid w:val="1DA7CF47"/>
    <w:rsid w:val="1E1BB3D5"/>
    <w:rsid w:val="1E30E3C8"/>
    <w:rsid w:val="1E6AD045"/>
    <w:rsid w:val="1E747208"/>
    <w:rsid w:val="1E9BEEE8"/>
    <w:rsid w:val="1ECA0AD9"/>
    <w:rsid w:val="1F6C2211"/>
    <w:rsid w:val="1FAC1294"/>
    <w:rsid w:val="1FB6DD9A"/>
    <w:rsid w:val="1FBB810D"/>
    <w:rsid w:val="20138F24"/>
    <w:rsid w:val="20662580"/>
    <w:rsid w:val="2097E061"/>
    <w:rsid w:val="20CCF3E4"/>
    <w:rsid w:val="20D89ED4"/>
    <w:rsid w:val="20DAE82C"/>
    <w:rsid w:val="21226DFE"/>
    <w:rsid w:val="2151CAE5"/>
    <w:rsid w:val="218019D6"/>
    <w:rsid w:val="21EE5331"/>
    <w:rsid w:val="22A7770A"/>
    <w:rsid w:val="22C83B25"/>
    <w:rsid w:val="22C870DD"/>
    <w:rsid w:val="23310D62"/>
    <w:rsid w:val="2368EF3D"/>
    <w:rsid w:val="23F55DD7"/>
    <w:rsid w:val="242BA70F"/>
    <w:rsid w:val="250FFA3B"/>
    <w:rsid w:val="2512C396"/>
    <w:rsid w:val="253BF6C4"/>
    <w:rsid w:val="25CC45DF"/>
    <w:rsid w:val="2686D967"/>
    <w:rsid w:val="26D1C790"/>
    <w:rsid w:val="26E72DB1"/>
    <w:rsid w:val="27276C76"/>
    <w:rsid w:val="279A6C5A"/>
    <w:rsid w:val="27DE079F"/>
    <w:rsid w:val="27DE8A99"/>
    <w:rsid w:val="281C6A13"/>
    <w:rsid w:val="28532E62"/>
    <w:rsid w:val="28777894"/>
    <w:rsid w:val="2881D92C"/>
    <w:rsid w:val="2899BA15"/>
    <w:rsid w:val="28A6C8B5"/>
    <w:rsid w:val="28FA5978"/>
    <w:rsid w:val="28FDBA6F"/>
    <w:rsid w:val="2916F283"/>
    <w:rsid w:val="2931AAC2"/>
    <w:rsid w:val="29F4C7B3"/>
    <w:rsid w:val="29F6A353"/>
    <w:rsid w:val="2A82DC3F"/>
    <w:rsid w:val="2B7D8808"/>
    <w:rsid w:val="2B8F26C9"/>
    <w:rsid w:val="2BF5739B"/>
    <w:rsid w:val="2C58D83D"/>
    <w:rsid w:val="2C59BEA4"/>
    <w:rsid w:val="2C938FA9"/>
    <w:rsid w:val="2CA8CA8E"/>
    <w:rsid w:val="2CC323AE"/>
    <w:rsid w:val="2D1A7B3F"/>
    <w:rsid w:val="2D29C5BD"/>
    <w:rsid w:val="2DB9CA2D"/>
    <w:rsid w:val="2DBF1803"/>
    <w:rsid w:val="2E182BF6"/>
    <w:rsid w:val="2E671251"/>
    <w:rsid w:val="2E9168D5"/>
    <w:rsid w:val="2EAB5726"/>
    <w:rsid w:val="2EDFEF2A"/>
    <w:rsid w:val="2EEA0B01"/>
    <w:rsid w:val="2EF0CD04"/>
    <w:rsid w:val="2EFECBAE"/>
    <w:rsid w:val="2FAA0A22"/>
    <w:rsid w:val="301CCDB7"/>
    <w:rsid w:val="3032918F"/>
    <w:rsid w:val="30769C29"/>
    <w:rsid w:val="31128793"/>
    <w:rsid w:val="3134F2E9"/>
    <w:rsid w:val="3154AAD8"/>
    <w:rsid w:val="31AD529C"/>
    <w:rsid w:val="31DBF8C1"/>
    <w:rsid w:val="31FCB7F7"/>
    <w:rsid w:val="32CC04E6"/>
    <w:rsid w:val="32CC2D91"/>
    <w:rsid w:val="330226F2"/>
    <w:rsid w:val="338165D4"/>
    <w:rsid w:val="33B5C133"/>
    <w:rsid w:val="3404B20F"/>
    <w:rsid w:val="341757AF"/>
    <w:rsid w:val="344664EC"/>
    <w:rsid w:val="3455C6D3"/>
    <w:rsid w:val="3467ADE9"/>
    <w:rsid w:val="350F8EFB"/>
    <w:rsid w:val="352E38FE"/>
    <w:rsid w:val="353CADFD"/>
    <w:rsid w:val="3562F032"/>
    <w:rsid w:val="35BA9385"/>
    <w:rsid w:val="35E61C3A"/>
    <w:rsid w:val="36192FE4"/>
    <w:rsid w:val="36329FE8"/>
    <w:rsid w:val="3675EB4E"/>
    <w:rsid w:val="3694C632"/>
    <w:rsid w:val="36A323B6"/>
    <w:rsid w:val="370EB62E"/>
    <w:rsid w:val="37470F41"/>
    <w:rsid w:val="387AD403"/>
    <w:rsid w:val="38A3BDC4"/>
    <w:rsid w:val="38AE0511"/>
    <w:rsid w:val="38C228C1"/>
    <w:rsid w:val="396A974E"/>
    <w:rsid w:val="3A80CA39"/>
    <w:rsid w:val="3AB0551D"/>
    <w:rsid w:val="3AC78521"/>
    <w:rsid w:val="3B55C59D"/>
    <w:rsid w:val="3B9686AD"/>
    <w:rsid w:val="3BF1E696"/>
    <w:rsid w:val="3CC252BD"/>
    <w:rsid w:val="3DF94488"/>
    <w:rsid w:val="3E655CE9"/>
    <w:rsid w:val="3E9434D5"/>
    <w:rsid w:val="3EECB115"/>
    <w:rsid w:val="3F129E98"/>
    <w:rsid w:val="3F50119E"/>
    <w:rsid w:val="3F5236C3"/>
    <w:rsid w:val="3FA77F36"/>
    <w:rsid w:val="3FAC50AB"/>
    <w:rsid w:val="3FCAD54B"/>
    <w:rsid w:val="401879E6"/>
    <w:rsid w:val="406270A1"/>
    <w:rsid w:val="412255EE"/>
    <w:rsid w:val="416FD917"/>
    <w:rsid w:val="4183A9C0"/>
    <w:rsid w:val="41D78412"/>
    <w:rsid w:val="41DC3763"/>
    <w:rsid w:val="4257A429"/>
    <w:rsid w:val="42660F24"/>
    <w:rsid w:val="429E57ED"/>
    <w:rsid w:val="434D15B7"/>
    <w:rsid w:val="4397964D"/>
    <w:rsid w:val="43C001CA"/>
    <w:rsid w:val="43CF01EE"/>
    <w:rsid w:val="43E9549D"/>
    <w:rsid w:val="43FD23AE"/>
    <w:rsid w:val="4496A240"/>
    <w:rsid w:val="44AF9979"/>
    <w:rsid w:val="45144840"/>
    <w:rsid w:val="454E132B"/>
    <w:rsid w:val="45593040"/>
    <w:rsid w:val="45F9FE3E"/>
    <w:rsid w:val="46197B42"/>
    <w:rsid w:val="4628716F"/>
    <w:rsid w:val="46C6FC0E"/>
    <w:rsid w:val="46DD617C"/>
    <w:rsid w:val="47642013"/>
    <w:rsid w:val="4785E868"/>
    <w:rsid w:val="47BFDBFE"/>
    <w:rsid w:val="47D5A0BF"/>
    <w:rsid w:val="47F8ED51"/>
    <w:rsid w:val="48003175"/>
    <w:rsid w:val="4851F1E3"/>
    <w:rsid w:val="486CB9CD"/>
    <w:rsid w:val="48B1B8BE"/>
    <w:rsid w:val="48B68E16"/>
    <w:rsid w:val="4915D5F7"/>
    <w:rsid w:val="49176A89"/>
    <w:rsid w:val="4950ECFC"/>
    <w:rsid w:val="49C10CC5"/>
    <w:rsid w:val="49D8C4D9"/>
    <w:rsid w:val="49E3855F"/>
    <w:rsid w:val="4A365592"/>
    <w:rsid w:val="4A429BBE"/>
    <w:rsid w:val="4A790A9E"/>
    <w:rsid w:val="4AFB6868"/>
    <w:rsid w:val="4B866C8A"/>
    <w:rsid w:val="4B8C1E88"/>
    <w:rsid w:val="4BBFF9FE"/>
    <w:rsid w:val="4BE5CF0F"/>
    <w:rsid w:val="4C9F3FB4"/>
    <w:rsid w:val="4CAE9A8A"/>
    <w:rsid w:val="4CC17307"/>
    <w:rsid w:val="4FB73484"/>
    <w:rsid w:val="4FD702F7"/>
    <w:rsid w:val="4FE3BC0C"/>
    <w:rsid w:val="5082AAD3"/>
    <w:rsid w:val="50B67BF4"/>
    <w:rsid w:val="5128DA70"/>
    <w:rsid w:val="52AACF8C"/>
    <w:rsid w:val="530974B1"/>
    <w:rsid w:val="5309C0A7"/>
    <w:rsid w:val="533B8E75"/>
    <w:rsid w:val="53684227"/>
    <w:rsid w:val="539EC146"/>
    <w:rsid w:val="53D78AB5"/>
    <w:rsid w:val="54B28562"/>
    <w:rsid w:val="55131BBC"/>
    <w:rsid w:val="55676DAC"/>
    <w:rsid w:val="556B8108"/>
    <w:rsid w:val="55E20FF7"/>
    <w:rsid w:val="55E97FC5"/>
    <w:rsid w:val="563A5B62"/>
    <w:rsid w:val="5643276D"/>
    <w:rsid w:val="5659529B"/>
    <w:rsid w:val="569D492B"/>
    <w:rsid w:val="56B90D24"/>
    <w:rsid w:val="56F1FA53"/>
    <w:rsid w:val="575AB181"/>
    <w:rsid w:val="583AAAE2"/>
    <w:rsid w:val="5935039B"/>
    <w:rsid w:val="5941C160"/>
    <w:rsid w:val="59813630"/>
    <w:rsid w:val="59AD51B2"/>
    <w:rsid w:val="59D1D748"/>
    <w:rsid w:val="5AAC43AA"/>
    <w:rsid w:val="5AD8F1F5"/>
    <w:rsid w:val="5ADC7E52"/>
    <w:rsid w:val="5B2F0120"/>
    <w:rsid w:val="5B49B6FF"/>
    <w:rsid w:val="5BBB7ECE"/>
    <w:rsid w:val="5C15EDB3"/>
    <w:rsid w:val="5C5704E3"/>
    <w:rsid w:val="5C60ABEC"/>
    <w:rsid w:val="5C65E367"/>
    <w:rsid w:val="5C8875E2"/>
    <w:rsid w:val="5D97D2ED"/>
    <w:rsid w:val="5DC95EEE"/>
    <w:rsid w:val="5E572936"/>
    <w:rsid w:val="5E595C3D"/>
    <w:rsid w:val="5E64CE4A"/>
    <w:rsid w:val="5E8116F8"/>
    <w:rsid w:val="5FAFDA04"/>
    <w:rsid w:val="5FC11301"/>
    <w:rsid w:val="5FD9C93F"/>
    <w:rsid w:val="6005083B"/>
    <w:rsid w:val="600C5B62"/>
    <w:rsid w:val="6042CF6C"/>
    <w:rsid w:val="605A2AE6"/>
    <w:rsid w:val="606946B8"/>
    <w:rsid w:val="606EC79C"/>
    <w:rsid w:val="61125697"/>
    <w:rsid w:val="613D5367"/>
    <w:rsid w:val="61895AB5"/>
    <w:rsid w:val="61FC6F0F"/>
    <w:rsid w:val="623E7B53"/>
    <w:rsid w:val="62B4F505"/>
    <w:rsid w:val="62BEC210"/>
    <w:rsid w:val="62C5F220"/>
    <w:rsid w:val="63847BB3"/>
    <w:rsid w:val="639B024D"/>
    <w:rsid w:val="63BC35A4"/>
    <w:rsid w:val="63CD8E9F"/>
    <w:rsid w:val="63E2B876"/>
    <w:rsid w:val="642F9F42"/>
    <w:rsid w:val="643CA60D"/>
    <w:rsid w:val="64970A0C"/>
    <w:rsid w:val="64970E5E"/>
    <w:rsid w:val="64EAF7EE"/>
    <w:rsid w:val="64EFA3C7"/>
    <w:rsid w:val="6546A035"/>
    <w:rsid w:val="659397F5"/>
    <w:rsid w:val="65D1F8B5"/>
    <w:rsid w:val="65FAB318"/>
    <w:rsid w:val="6760DBB7"/>
    <w:rsid w:val="6764A6C1"/>
    <w:rsid w:val="67877C57"/>
    <w:rsid w:val="6855D09E"/>
    <w:rsid w:val="690F9462"/>
    <w:rsid w:val="694F5E99"/>
    <w:rsid w:val="697F532C"/>
    <w:rsid w:val="69E5A360"/>
    <w:rsid w:val="69F737D2"/>
    <w:rsid w:val="6A07A96A"/>
    <w:rsid w:val="6A855C1A"/>
    <w:rsid w:val="6AD3570F"/>
    <w:rsid w:val="6AFF3648"/>
    <w:rsid w:val="6B358F9E"/>
    <w:rsid w:val="6B9C21BD"/>
    <w:rsid w:val="6BD62371"/>
    <w:rsid w:val="6C44B6BA"/>
    <w:rsid w:val="6C83C3BD"/>
    <w:rsid w:val="6CD57D4C"/>
    <w:rsid w:val="6D17B531"/>
    <w:rsid w:val="6D18E283"/>
    <w:rsid w:val="6E27A811"/>
    <w:rsid w:val="6E97F162"/>
    <w:rsid w:val="6EA79251"/>
    <w:rsid w:val="6EC24A3E"/>
    <w:rsid w:val="6F67F21C"/>
    <w:rsid w:val="6FE3D4C8"/>
    <w:rsid w:val="70123F5A"/>
    <w:rsid w:val="7049874E"/>
    <w:rsid w:val="70A0234C"/>
    <w:rsid w:val="70AF1981"/>
    <w:rsid w:val="70EDA6D5"/>
    <w:rsid w:val="710BAA65"/>
    <w:rsid w:val="71B683CB"/>
    <w:rsid w:val="71BAC821"/>
    <w:rsid w:val="725D0575"/>
    <w:rsid w:val="727D060D"/>
    <w:rsid w:val="7333F0EA"/>
    <w:rsid w:val="7359719E"/>
    <w:rsid w:val="735C2B0B"/>
    <w:rsid w:val="73A276EE"/>
    <w:rsid w:val="740BFEDE"/>
    <w:rsid w:val="741A8D1E"/>
    <w:rsid w:val="74F94DFE"/>
    <w:rsid w:val="74FC1ADE"/>
    <w:rsid w:val="75067138"/>
    <w:rsid w:val="75171C07"/>
    <w:rsid w:val="751C7F51"/>
    <w:rsid w:val="754DB544"/>
    <w:rsid w:val="7603C53C"/>
    <w:rsid w:val="76DE5257"/>
    <w:rsid w:val="77054B03"/>
    <w:rsid w:val="776C345B"/>
    <w:rsid w:val="776C9D5F"/>
    <w:rsid w:val="77C23FE4"/>
    <w:rsid w:val="7881FE59"/>
    <w:rsid w:val="78E269B8"/>
    <w:rsid w:val="78F7AC67"/>
    <w:rsid w:val="7957D8C9"/>
    <w:rsid w:val="79D6B830"/>
    <w:rsid w:val="7A3D42CD"/>
    <w:rsid w:val="7A57A7F6"/>
    <w:rsid w:val="7A6520BB"/>
    <w:rsid w:val="7AA8B0F8"/>
    <w:rsid w:val="7BA6DF9C"/>
    <w:rsid w:val="7BB46D0F"/>
    <w:rsid w:val="7C165D71"/>
    <w:rsid w:val="7C282B88"/>
    <w:rsid w:val="7C46DC38"/>
    <w:rsid w:val="7C7827BB"/>
    <w:rsid w:val="7CB7BB18"/>
    <w:rsid w:val="7CBEBF4C"/>
    <w:rsid w:val="7CC69C0E"/>
    <w:rsid w:val="7CFC4B52"/>
    <w:rsid w:val="7D0BF9B2"/>
    <w:rsid w:val="7D0F1146"/>
    <w:rsid w:val="7D68D473"/>
    <w:rsid w:val="7DCDCACB"/>
    <w:rsid w:val="7E2284AA"/>
    <w:rsid w:val="7E6ABA75"/>
    <w:rsid w:val="7E6F106D"/>
    <w:rsid w:val="7E781896"/>
    <w:rsid w:val="7E845369"/>
    <w:rsid w:val="7E95BB77"/>
    <w:rsid w:val="7EE8CDB8"/>
    <w:rsid w:val="7EEE29FF"/>
    <w:rsid w:val="7F35EBCB"/>
    <w:rsid w:val="7FE8C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17A58A"/>
  <w15:chartTrackingRefBased/>
  <w15:docId w15:val="{210BE253-D815-4641-84E5-F23F11815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E1A"/>
    <w:pPr>
      <w:spacing w:before="120" w:after="120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2491"/>
    <w:pPr>
      <w:keepNext/>
      <w:keepLines/>
      <w:spacing w:after="0"/>
      <w:outlineLvl w:val="0"/>
    </w:pPr>
    <w:rPr>
      <w:rFonts w:eastAsiaTheme="majorEastAsia" w:cstheme="minorHAns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2491"/>
    <w:pPr>
      <w:keepNext/>
      <w:keepLines/>
      <w:spacing w:before="40" w:after="0"/>
      <w:ind w:left="426"/>
      <w:outlineLvl w:val="1"/>
    </w:pPr>
    <w:rPr>
      <w:rFonts w:eastAsiaTheme="majorEastAsia" w:cstheme="minorHAns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4BD6"/>
    <w:pPr>
      <w:contextualSpacing/>
    </w:pPr>
  </w:style>
  <w:style w:type="character" w:styleId="Hyperlink">
    <w:name w:val="Hyperlink"/>
    <w:basedOn w:val="DefaultParagraphFont"/>
    <w:uiPriority w:val="99"/>
    <w:unhideWhenUsed/>
    <w:rsid w:val="009223B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23B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27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7E7"/>
  </w:style>
  <w:style w:type="paragraph" w:styleId="Footer">
    <w:name w:val="footer"/>
    <w:basedOn w:val="Normal"/>
    <w:link w:val="FooterChar"/>
    <w:uiPriority w:val="99"/>
    <w:unhideWhenUsed/>
    <w:rsid w:val="00A327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7E7"/>
  </w:style>
  <w:style w:type="character" w:styleId="PlaceholderText">
    <w:name w:val="Placeholder Text"/>
    <w:basedOn w:val="DefaultParagraphFont"/>
    <w:uiPriority w:val="99"/>
    <w:semiHidden/>
    <w:rsid w:val="00A327E7"/>
    <w:rPr>
      <w:color w:val="808080"/>
    </w:rPr>
  </w:style>
  <w:style w:type="paragraph" w:styleId="NoSpacing">
    <w:name w:val="No Spacing"/>
    <w:uiPriority w:val="1"/>
    <w:qFormat/>
    <w:rsid w:val="005C4E1A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872491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24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872491"/>
    <w:rPr>
      <w:rFonts w:eastAsiaTheme="majorEastAsia" w:cstheme="minorHAns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72491"/>
    <w:rPr>
      <w:rFonts w:eastAsiaTheme="majorEastAsia" w:cstheme="minorHAnsi"/>
      <w:sz w:val="24"/>
      <w:szCs w:val="26"/>
    </w:rPr>
  </w:style>
  <w:style w:type="paragraph" w:customStyle="1" w:styleId="Motion">
    <w:name w:val="Motion"/>
    <w:basedOn w:val="Normal"/>
    <w:next w:val="Heading1"/>
    <w:link w:val="MotionChar"/>
    <w:qFormat/>
    <w:rsid w:val="00C511A8"/>
    <w:pPr>
      <w:spacing w:line="240" w:lineRule="auto"/>
      <w:ind w:left="851"/>
    </w:pPr>
    <w:rPr>
      <w:rFonts w:eastAsia="Calibri" w:cstheme="minorHAnsi"/>
      <w:szCs w:val="24"/>
      <w:lang w:bidi="he-IL"/>
    </w:rPr>
  </w:style>
  <w:style w:type="paragraph" w:customStyle="1" w:styleId="MOTION0">
    <w:name w:val="MOTION"/>
    <w:basedOn w:val="Normal"/>
    <w:link w:val="MOTIONChar0"/>
    <w:rsid w:val="00872491"/>
    <w:pPr>
      <w:autoSpaceDE w:val="0"/>
      <w:autoSpaceDN w:val="0"/>
      <w:adjustRightInd w:val="0"/>
      <w:spacing w:before="60" w:line="240" w:lineRule="auto"/>
      <w:ind w:left="1843"/>
    </w:pPr>
    <w:rPr>
      <w:rFonts w:ascii="Times New Roman" w:eastAsia="Calibri" w:hAnsi="Times New Roman" w:cs="Times New Roman"/>
      <w:color w:val="000000"/>
      <w:sz w:val="23"/>
      <w:szCs w:val="23"/>
      <w:lang w:eastAsia="en-CA"/>
    </w:rPr>
  </w:style>
  <w:style w:type="character" w:customStyle="1" w:styleId="MotionChar">
    <w:name w:val="Motion Char"/>
    <w:link w:val="Motion"/>
    <w:rsid w:val="00C511A8"/>
    <w:rPr>
      <w:rFonts w:eastAsia="Calibri" w:cstheme="minorHAnsi"/>
      <w:sz w:val="24"/>
      <w:szCs w:val="24"/>
      <w:lang w:bidi="he-IL"/>
    </w:rPr>
  </w:style>
  <w:style w:type="character" w:customStyle="1" w:styleId="MOTIONChar0">
    <w:name w:val="MOTION Char"/>
    <w:link w:val="MOTION0"/>
    <w:rsid w:val="00872491"/>
    <w:rPr>
      <w:rFonts w:ascii="Times New Roman" w:eastAsia="Calibri" w:hAnsi="Times New Roman" w:cs="Times New Roman"/>
      <w:color w:val="000000"/>
      <w:sz w:val="23"/>
      <w:szCs w:val="23"/>
      <w:lang w:eastAsia="en-CA"/>
    </w:rPr>
  </w:style>
  <w:style w:type="table" w:styleId="TableGrid">
    <w:name w:val="Table Grid"/>
    <w:basedOn w:val="TableNormal"/>
    <w:uiPriority w:val="59"/>
    <w:rsid w:val="006F6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416C8C"/>
    <w:pPr>
      <w:spacing w:before="0" w:after="160" w:line="252" w:lineRule="auto"/>
      <w:ind w:left="720"/>
    </w:pPr>
    <w:rPr>
      <w:rFonts w:ascii="Calibri" w:hAnsi="Calibri" w:cs="Calibri"/>
      <w:sz w:val="22"/>
      <w:lang w:eastAsia="en-CA"/>
    </w:rPr>
  </w:style>
  <w:style w:type="paragraph" w:styleId="NormalWeb">
    <w:name w:val="Normal (Web)"/>
    <w:basedOn w:val="Normal"/>
    <w:uiPriority w:val="99"/>
    <w:semiHidden/>
    <w:unhideWhenUsed/>
    <w:rsid w:val="00593B49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en-CA"/>
    </w:rPr>
  </w:style>
  <w:style w:type="character" w:customStyle="1" w:styleId="xnormaltextrun">
    <w:name w:val="xnormaltextrun"/>
    <w:basedOn w:val="DefaultParagraphFont"/>
    <w:rsid w:val="00593B49"/>
  </w:style>
  <w:style w:type="numbering" w:customStyle="1" w:styleId="ImportedStyle2">
    <w:name w:val="Imported Style 2"/>
    <w:rsid w:val="004A5DB1"/>
    <w:pPr>
      <w:numPr>
        <w:numId w:val="5"/>
      </w:numPr>
    </w:pPr>
  </w:style>
  <w:style w:type="character" w:customStyle="1" w:styleId="None">
    <w:name w:val="None"/>
    <w:rsid w:val="004A5DB1"/>
  </w:style>
  <w:style w:type="character" w:customStyle="1" w:styleId="Hyperlink0">
    <w:name w:val="Hyperlink.0"/>
    <w:basedOn w:val="None"/>
    <w:rsid w:val="004A5DB1"/>
  </w:style>
  <w:style w:type="character" w:customStyle="1" w:styleId="normaltextrun">
    <w:name w:val="normaltextrun"/>
    <w:basedOn w:val="DefaultParagraphFont"/>
    <w:rsid w:val="004A5DB1"/>
  </w:style>
  <w:style w:type="paragraph" w:customStyle="1" w:styleId="Body">
    <w:name w:val="Body"/>
    <w:rsid w:val="005F3AEA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eop">
    <w:name w:val="eop"/>
    <w:basedOn w:val="DefaultParagraphFont"/>
    <w:rsid w:val="005F3AEA"/>
  </w:style>
  <w:style w:type="character" w:styleId="UnresolvedMention">
    <w:name w:val="Unresolved Mention"/>
    <w:basedOn w:val="DefaultParagraphFont"/>
    <w:uiPriority w:val="99"/>
    <w:semiHidden/>
    <w:unhideWhenUsed/>
    <w:rsid w:val="0066541E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B93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CA"/>
    </w:rPr>
  </w:style>
  <w:style w:type="character" w:customStyle="1" w:styleId="scxw262255003">
    <w:name w:val="scxw262255003"/>
    <w:basedOn w:val="DefaultParagraphFont"/>
    <w:rsid w:val="00B93BB3"/>
  </w:style>
  <w:style w:type="paragraph" w:customStyle="1" w:styleId="xxmsonormal">
    <w:name w:val="x_x_msonormal"/>
    <w:basedOn w:val="Normal"/>
    <w:rsid w:val="00CD1133"/>
    <w:pPr>
      <w:spacing w:before="0" w:after="0" w:line="240" w:lineRule="auto"/>
    </w:pPr>
    <w:rPr>
      <w:rFonts w:ascii="Calibri" w:eastAsiaTheme="minorEastAsia" w:hAnsi="Calibri" w:cs="Calibri"/>
      <w:sz w:val="22"/>
      <w:lang w:eastAsia="ko-KR"/>
    </w:rPr>
  </w:style>
  <w:style w:type="character" w:customStyle="1" w:styleId="apple-converted-space">
    <w:name w:val="apple-converted-space"/>
    <w:basedOn w:val="DefaultParagraphFont"/>
    <w:rsid w:val="004862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53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0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9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44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3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3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5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4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0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2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9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6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2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1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79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9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80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9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8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76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unitedchurch.sharepoint.com/:w:/r/sites/ARWDJC/MeetingLibrary/Proposal%202026-01%20Events%20Budget%20call%20for%20special%20project.docx?d=wbbebc4a670534880bdf822c4d1ac1aeb&amp;csf=1&amp;web=1&amp;e=Kjd33Q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unitedchurch.sharepoint.com/:w:/r/sites/ARWDJC/MeetingLibrary/2026%20-02-17%20ARW%20D%26J%20Draft%20Minutes.docx?d=w59328ae9ff53472a82328e5baab58026&amp;csf=1&amp;web=1&amp;e=WTJYME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unitedchurch.sharepoint.com/:b:/r/sites/ARWDJC/MeetingLibrary/SJNORC%202026%20request%20ARW.pdf?csf=1&amp;web=1&amp;e=TVdYmc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unitedchurch.sharepoint.com/:w:/r/sites/ARWDJC/MeetingLibrary/2026-03-10%20LBLack%20March%20Staff%20Report%20to%20DJ%20Commissions.docx?d=wb1959a6a35b347f0a5f345f9f5865a24&amp;csf=1&amp;web=1&amp;e=T7LE4b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unitedchurch.sharepoint.com/:w:/r/sites/ARWDJC/MeetingLibrary/Proposal%202026-01%20Meetings%20Budget%20special%20project.docx?d=w1a504900e4cf4af19cba3606149c9427&amp;csf=1&amp;web=1&amp;e=Mb9Vb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uglasKathy\AppData\Local\Microsoft\Windows\INetCache\Content.Outlook\FFI49ICM\HF%20MD%20C%20Minute-Agenda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C ARW" ma:contentTypeID="0x0101007F0447A8E6C16F40A99E2D6A3630B0682E00CA1E56BBE2AAEA4EA64034C0FEC97FF9" ma:contentTypeVersion="10" ma:contentTypeDescription="" ma:contentTypeScope="" ma:versionID="79a6e8d9a8cddff73fb2d8ef35f5905a">
  <xsd:schema xmlns:xsd="http://www.w3.org/2001/XMLSchema" xmlns:xs="http://www.w3.org/2001/XMLSchema" xmlns:p="http://schemas.microsoft.com/office/2006/metadata/properties" xmlns:ns1="http://schemas.microsoft.com/sharepoint/v3" xmlns:ns2="eb6d8c5d-5b31-4807-8756-a31b61bec20d" targetNamespace="http://schemas.microsoft.com/office/2006/metadata/properties" ma:root="true" ma:fieldsID="ca94dc95bd1b768421d14b7ea8709a88" ns1:_="" ns2:_="">
    <xsd:import namespace="http://schemas.microsoft.com/sharepoint/v3"/>
    <xsd:import namespace="eb6d8c5d-5b31-4807-8756-a31b61bec20d"/>
    <xsd:element name="properties">
      <xsd:complexType>
        <xsd:sequence>
          <xsd:element name="documentManagement">
            <xsd:complexType>
              <xsd:all>
                <xsd:element ref="ns2:i6f2cb5525bb4939af72cb97a4f89ecd" minOccurs="0"/>
                <xsd:element ref="ns2:TaxCatchAll" minOccurs="0"/>
                <xsd:element ref="ns2:TaxCatchAllLabel" minOccurs="0"/>
                <xsd:element ref="ns2:uccTrueDocumentDate" minOccurs="0"/>
                <xsd:element ref="ns2:m878ec015a4f4b73a9ca52baf1f7d80f" minOccurs="0"/>
                <xsd:element ref="ns2:e7a2213cd6994bb591e363ef1cc0e9f0" minOccurs="0"/>
                <xsd:element ref="ns2:LegacyPath" minOccurs="0"/>
                <xsd:element ref="ns2:Assigned_x0020_Mtg" minOccurs="0"/>
                <xsd:element ref="ns2:Region" minOccurs="0"/>
                <xsd:element ref="ns1:RoutingRuleDescription" minOccurs="0"/>
                <xsd:element ref="ns2:Modified_x0020_By1" minOccurs="0"/>
                <xsd:element ref="ns2:Checked_x0020_Out_x0020_To" minOccurs="0"/>
                <xsd:element ref="ns2:j67bc688373c4b44bb20244ce0a36ecf" minOccurs="0"/>
                <xsd:element ref="ns2:jb97119f89c948a6a4e9ff53244f466c" minOccurs="0"/>
                <xsd:element ref="ns2:c2bfb9eca6cb4d51b35f04bc46a11199" minOccurs="0"/>
                <xsd:element ref="ns2:m3733d99daff4f89891623bbf0f3d13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20" nillable="true" ma:displayName="ARW Description" ma:description="" ma:internalName="RoutingRule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6d8c5d-5b31-4807-8756-a31b61bec20d" elementFormDefault="qualified">
    <xsd:import namespace="http://schemas.microsoft.com/office/2006/documentManagement/types"/>
    <xsd:import namespace="http://schemas.microsoft.com/office/infopath/2007/PartnerControls"/>
    <xsd:element name="i6f2cb5525bb4939af72cb97a4f89ecd" ma:index="8" nillable="true" ma:taxonomy="true" ma:internalName="i6f2cb5525bb4939af72cb97a4f89ecd" ma:taxonomyFieldName="uccDocumentType" ma:displayName="Document Type" ma:readOnly="false" ma:default="" ma:fieldId="{26f2cb55-25bb-4939-af72-cb97a4f89ecd}" ma:sspId="3c940ca1-5ff5-4c12-9ecd-e33ede4a829f" ma:termSetId="c0b74db9-4df9-4803-aeb2-c71138ab57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2dd90705-a35c-40cc-8c9f-c27788c18e78}" ma:internalName="TaxCatchAll" ma:showField="CatchAllData" ma:web="9c1348c2-2d27-4699-a6a2-e883048b4b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2dd90705-a35c-40cc-8c9f-c27788c18e78}" ma:internalName="TaxCatchAllLabel" ma:readOnly="true" ma:showField="CatchAllDataLabel" ma:web="9c1348c2-2d27-4699-a6a2-e883048b4b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uccTrueDocumentDate" ma:index="12" nillable="true" ma:displayName="True Document Date" ma:default="[today]" ma:format="DateOnly" ma:internalName="uccTrueDocumentDate" ma:readOnly="false">
      <xsd:simpleType>
        <xsd:restriction base="dms:DateTime"/>
      </xsd:simpleType>
    </xsd:element>
    <xsd:element name="m878ec015a4f4b73a9ca52baf1f7d80f" ma:index="13" nillable="true" ma:taxonomy="true" ma:internalName="m878ec015a4f4b73a9ca52baf1f7d80f" ma:taxonomyFieldName="UCCMonth" ma:displayName="Month" ma:default="" ma:fieldId="{6878ec01-5a4f-4b73-a9ca-52baf1f7d80f}" ma:sspId="3c940ca1-5ff5-4c12-9ecd-e33ede4a829f" ma:termSetId="0dff0584-8c17-46e1-9d32-d2a5e66cb5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7a2213cd6994bb591e363ef1cc0e9f0" ma:index="15" nillable="true" ma:taxonomy="true" ma:internalName="e7a2213cd6994bb591e363ef1cc0e9f0" ma:taxonomyFieldName="UCCYear" ma:displayName="Year" ma:default="" ma:fieldId="{e7a2213c-d699-4bb5-91e3-63ef1cc0e9f0}" ma:sspId="3c940ca1-5ff5-4c12-9ecd-e33ede4a829f" ma:termSetId="33d969ce-414b-4f34-87d3-9ff51fae1d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egacyPath" ma:index="17" nillable="true" ma:displayName="Legacy Path" ma:internalName="LegacyPath">
      <xsd:simpleType>
        <xsd:restriction base="dms:Note">
          <xsd:maxLength value="255"/>
        </xsd:restriction>
      </xsd:simpleType>
    </xsd:element>
    <xsd:element name="Assigned_x0020_Mtg" ma:index="18" nillable="true" ma:displayName="ARW Assigned Mtg" ma:format="DateOnly" ma:internalName="Assigned_x0020_Mtg">
      <xsd:simpleType>
        <xsd:restriction base="dms:DateTime"/>
      </xsd:simpleType>
    </xsd:element>
    <xsd:element name="Region" ma:index="19" nillable="true" ma:displayName="ARW Region" ma:format="Dropdown" ma:internalName="Region">
      <xsd:simpleType>
        <xsd:restriction base="dms:Choice">
          <xsd:enumeration value="choicesPlaceholder1"/>
          <xsd:enumeration value="choicesPlaceholder2"/>
          <xsd:enumeration value="choicesPlaceholder3"/>
        </xsd:restriction>
      </xsd:simpleType>
    </xsd:element>
    <xsd:element name="Modified_x0020_By1" ma:index="21" nillable="true" ma:displayName="RC Modified By" ma:list="UserInfo" ma:internalName="Modified_x0020_By1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hecked_x0020_Out_x0020_To" ma:index="22" nillable="true" ma:displayName="RC Checked Out To" ma:list="UserInfo" ma:internalName="Checked_x0020_Out_x0020_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67bc688373c4b44bb20244ce0a36ecf" ma:index="23" nillable="true" ma:taxonomy="true" ma:internalName="j67bc688373c4b44bb20244ce0a36ecf" ma:taxonomyFieldName="Topic" ma:displayName="RC Topic" ma:fieldId="{367bc688-373c-4b44-bb20-244ce0a36ecf}" ma:sspId="3c940ca1-5ff5-4c12-9ecd-e33ede4a829f" ma:termSetId="4964c1de-57ad-438d-91e2-783163f848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b97119f89c948a6a4e9ff53244f466c" ma:index="25" nillable="true" ma:taxonomy="true" ma:internalName="jb97119f89c948a6a4e9ff53244f466c" ma:taxonomyFieldName="ARW_x0020_Area_x0020_of_x0020_Work" ma:displayName="ARW Area of Work" ma:default="" ma:fieldId="{3b97119f-89c9-48a6-a4e9-ff53244f466c}" ma:taxonomyMulti="true" ma:sspId="3c940ca1-5ff5-4c12-9ecd-e33ede4a829f" ma:termSetId="e7ce82ea-0f8d-47d5-986b-a0653fd3f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2bfb9eca6cb4d51b35f04bc46a11199" ma:index="27" nillable="true" ma:taxonomy="true" ma:internalName="c2bfb9eca6cb4d51b35f04bc46a11199" ma:taxonomyFieldName="ARW_x0020_CoF" ma:displayName="ARW CoF" ma:default="" ma:fieldId="{c2bfb9ec-a6cb-4d51-b35f-04bc46a11199}" ma:sspId="3c940ca1-5ff5-4c12-9ecd-e33ede4a829f" ma:termSetId="1e975e55-f6b5-4e7f-bbe2-50fe1c92f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3733d99daff4f89891623bbf0f3d139" ma:index="29" nillable="true" ma:taxonomy="true" ma:internalName="m3733d99daff4f89891623bbf0f3d139" ma:taxonomyFieldName="ARW_x0020_Pastoral_x0020_Charge" ma:displayName="ARW Pastoral Charge" ma:default="" ma:fieldId="{63733d99-daff-4f89-8916-23bbf0f3d139}" ma:sspId="3c940ca1-5ff5-4c12-9ecd-e33ede4a829f" ma:termSetId="1e975e55-f6b5-4e7f-bbe2-50fe1c92f58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gion xmlns="eb6d8c5d-5b31-4807-8756-a31b61bec20d" xsi:nil="true"/>
    <TaxCatchAll xmlns="eb6d8c5d-5b31-4807-8756-a31b61bec20d">
      <Value>35</Value>
      <Value>40</Value>
    </TaxCatchAll>
    <m878ec015a4f4b73a9ca52baf1f7d80f xmlns="eb6d8c5d-5b31-4807-8756-a31b61bec20d">
      <Terms xmlns="http://schemas.microsoft.com/office/infopath/2007/PartnerControls"/>
    </m878ec015a4f4b73a9ca52baf1f7d80f>
    <i6f2cb5525bb4939af72cb97a4f89ecd xmlns="eb6d8c5d-5b31-4807-8756-a31b61bec2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Minutes</TermName>
          <TermId xmlns="http://schemas.microsoft.com/office/infopath/2007/PartnerControls">114ac470-1915-45f1-be80-bdd1b25586d7</TermId>
        </TermInfo>
      </Terms>
    </i6f2cb5525bb4939af72cb97a4f89ecd>
    <e7a2213cd6994bb591e363ef1cc0e9f0 xmlns="eb6d8c5d-5b31-4807-8756-a31b61bec20d">
      <Terms xmlns="http://schemas.microsoft.com/office/infopath/2007/PartnerControls"/>
    </e7a2213cd6994bb591e363ef1cc0e9f0>
    <uccTrueDocumentDate xmlns="eb6d8c5d-5b31-4807-8756-a31b61bec20d">2024-09-05T04:00:00+00:00</uccTrueDocumentDate>
    <TaxCatchAllLabel xmlns="eb6d8c5d-5b31-4807-8756-a31b61bec20d" xsi:nil="true"/>
    <j67bc688373c4b44bb20244ce0a36ecf xmlns="eb6d8c5d-5b31-4807-8756-a31b61bec20d">
      <Terms xmlns="http://schemas.microsoft.com/office/infopath/2007/PartnerControls"/>
    </j67bc688373c4b44bb20244ce0a36ecf>
    <Assigned_x0020_Mtg xmlns="eb6d8c5d-5b31-4807-8756-a31b61bec20d">2026-03-10T04:00:00+00:00</Assigned_x0020_Mtg>
    <Modified_x0020_By1 xmlns="eb6d8c5d-5b31-4807-8756-a31b61bec20d">
      <UserInfo>
        <DisplayName/>
        <AccountId xsi:nil="true"/>
        <AccountType/>
      </UserInfo>
    </Modified_x0020_By1>
    <Checked_x0020_Out_x0020_To xmlns="eb6d8c5d-5b31-4807-8756-a31b61bec20d">
      <UserInfo>
        <DisplayName/>
        <AccountId xsi:nil="true"/>
        <AccountType/>
      </UserInfo>
    </Checked_x0020_Out_x0020_To>
    <m3733d99daff4f89891623bbf0f3d139 xmlns="eb6d8c5d-5b31-4807-8756-a31b61bec20d">
      <Terms xmlns="http://schemas.microsoft.com/office/infopath/2007/PartnerControls"/>
    </m3733d99daff4f89891623bbf0f3d139>
    <jb97119f89c948a6a4e9ff53244f466c xmlns="eb6d8c5d-5b31-4807-8756-a31b61bec2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Agenda</TermName>
          <TermId xmlns="http://schemas.microsoft.com/office/infopath/2007/PartnerControls">124536a5-9a71-4493-acf7-02b563084b3e</TermId>
        </TermInfo>
      </Terms>
    </jb97119f89c948a6a4e9ff53244f466c>
    <c2bfb9eca6cb4d51b35f04bc46a11199 xmlns="eb6d8c5d-5b31-4807-8756-a31b61bec20d">
      <Terms xmlns="http://schemas.microsoft.com/office/infopath/2007/PartnerControls"/>
    </c2bfb9eca6cb4d51b35f04bc46a11199>
    <LegacyPath xmlns="eb6d8c5d-5b31-4807-8756-a31b61bec20d" xsi:nil="true"/>
    <RoutingRuleDescription xmlns="http://schemas.microsoft.com/sharepoint/v3" xsi:nil="true"/>
  </documentManagement>
</p:properties>
</file>

<file path=customXml/item3.xml><?xml version="1.0" encoding="utf-8"?>
<?mso-contentType ?>
<SharedContentType xmlns="Microsoft.SharePoint.Taxonomy.ContentTypeSync" SourceId="3c940ca1-5ff5-4c12-9ecd-e33ede4a829f" ContentTypeId="0x0101007F0447A8E6C16F40A99E2D6A3630B0682E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1D54C-36FF-4EC5-8EA2-7F48C67544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b6d8c5d-5b31-4807-8756-a31b61bec2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CA8FF1-EECA-4C91-BCC4-224F1B0279E3}">
  <ds:schemaRefs>
    <ds:schemaRef ds:uri="http://schemas.microsoft.com/office/2006/metadata/properties"/>
    <ds:schemaRef ds:uri="http://schemas.microsoft.com/office/infopath/2007/PartnerControls"/>
    <ds:schemaRef ds:uri="eb6d8c5d-5b31-4807-8756-a31b61bec20d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FD12E0BA-F93D-411C-B51C-441E3521F755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7DD08FB5-B037-4234-B04D-C7C0A3C11F9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E10C066-DA6A-44F9-99A8-7FF419994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HF MD C Minute-Agenda Template</Template>
  <TotalTime>1</TotalTime>
  <Pages>4</Pages>
  <Words>904</Words>
  <Characters>5126</Characters>
  <Application>Microsoft Office Word</Application>
  <DocSecurity>2</DocSecurity>
  <Lines>244</Lines>
  <Paragraphs>167</Paragraphs>
  <ScaleCrop>false</ScaleCrop>
  <Company>UCC</Company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Douglas, Kathy</dc:creator>
  <cp:keywords/>
  <dc:description/>
  <cp:lastModifiedBy>Krista Ford</cp:lastModifiedBy>
  <cp:revision>2</cp:revision>
  <dcterms:created xsi:type="dcterms:W3CDTF">2026-03-19T17:16:00Z</dcterms:created>
  <dcterms:modified xsi:type="dcterms:W3CDTF">2026-03-19T17:16:00Z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0x0101007F0447A8E6C16F40A99E2D6A3630B0682E00CA1E56BBE2AAEA4EA64034C0FEC97FF9</vt:lpwstr>
  </property>
  <property fmtid="{D5CDD505-2E9C-101B-9397-08002B2CF9AE}" pid="3" name="UCCMonth">
    <vt:lpwstr/>
  </property>
  <property fmtid="{D5CDD505-2E9C-101B-9397-08002B2CF9AE}" pid="4" name="uccDocumentType">
    <vt:lpwstr>40;#Minutes|114ac470-1915-45f1-be80-bdd1b25586d7</vt:lpwstr>
  </property>
  <property fmtid="{D5CDD505-2E9C-101B-9397-08002B2CF9AE}" pid="5" name="MediaServiceImageTags">
    <vt:lpwstr/>
  </property>
  <property fmtid="{D5CDD505-2E9C-101B-9397-08002B2CF9AE}" pid="6" name="UCCYear">
    <vt:lpwstr/>
  </property>
  <property fmtid="{D5CDD505-2E9C-101B-9397-08002B2CF9AE}" pid="7" name="Area_x0020_of_x0020_Work">
    <vt:lpwstr/>
  </property>
  <property fmtid="{D5CDD505-2E9C-101B-9397-08002B2CF9AE}" pid="8" name="Regional_x0020_Council">
    <vt:lpwstr/>
  </property>
  <property fmtid="{D5CDD505-2E9C-101B-9397-08002B2CF9AE}" pid="9" name="CoF">
    <vt:lpwstr/>
  </property>
  <property fmtid="{D5CDD505-2E9C-101B-9397-08002B2CF9AE}" pid="10" name="Regional Council">
    <vt:lpwstr/>
  </property>
  <property fmtid="{D5CDD505-2E9C-101B-9397-08002B2CF9AE}" pid="11" name="Area of Work">
    <vt:lpwstr/>
  </property>
  <property fmtid="{D5CDD505-2E9C-101B-9397-08002B2CF9AE}" pid="12" name="Committee Document Status">
    <vt:lpwstr>Draft</vt:lpwstr>
  </property>
  <property fmtid="{D5CDD505-2E9C-101B-9397-08002B2CF9AE}" pid="13" name="Meeting Start Date">
    <vt:filetime>2024-07-23T04:00:00Z</vt:filetime>
  </property>
  <property fmtid="{D5CDD505-2E9C-101B-9397-08002B2CF9AE}" pid="14" name="i6f2cb5525bb4939af72cb97a4f89ecd">
    <vt:lpwstr>Agenda|9fdb3e55-8aa1-4c0f-b70b-9a32169ae977</vt:lpwstr>
  </property>
  <property fmtid="{D5CDD505-2E9C-101B-9397-08002B2CF9AE}" pid="15" name="uccTrueDocumentDate">
    <vt:filetime>2024-07-23T00:24:37Z</vt:filetime>
  </property>
  <property fmtid="{D5CDD505-2E9C-101B-9397-08002B2CF9AE}" pid="16" name="CoF0">
    <vt:lpwstr/>
  </property>
  <property fmtid="{D5CDD505-2E9C-101B-9397-08002B2CF9AE}" pid="17" name="Topic">
    <vt:lpwstr/>
  </property>
  <property fmtid="{D5CDD505-2E9C-101B-9397-08002B2CF9AE}" pid="18" name="Pastoral_x0020_Charge">
    <vt:lpwstr/>
  </property>
  <property fmtid="{D5CDD505-2E9C-101B-9397-08002B2CF9AE}" pid="19" name="Area_x0020_of_x0020_Work0">
    <vt:lpwstr/>
  </property>
  <property fmtid="{D5CDD505-2E9C-101B-9397-08002B2CF9AE}" pid="20" name="lcf76f155ced4ddcb4097134ff3c332f">
    <vt:lpwstr/>
  </property>
  <property fmtid="{D5CDD505-2E9C-101B-9397-08002B2CF9AE}" pid="21" name="Pastoral Charge">
    <vt:lpwstr/>
  </property>
  <property fmtid="{D5CDD505-2E9C-101B-9397-08002B2CF9AE}" pid="22" name="Area of Work0">
    <vt:lpwstr/>
  </property>
  <property fmtid="{D5CDD505-2E9C-101B-9397-08002B2CF9AE}" pid="23" name="ARW_x0020_Pastoral_x0020_Charge">
    <vt:lpwstr/>
  </property>
  <property fmtid="{D5CDD505-2E9C-101B-9397-08002B2CF9AE}" pid="24" name="m3733d99daff4f89891623bbf0f3d139">
    <vt:lpwstr/>
  </property>
  <property fmtid="{D5CDD505-2E9C-101B-9397-08002B2CF9AE}" pid="25" name="jfbb0c8a2dcc474fbc52b8c214cd4afd">
    <vt:lpwstr/>
  </property>
  <property fmtid="{D5CDD505-2E9C-101B-9397-08002B2CF9AE}" pid="26" name="h1badf0b01544db1a9c9b85d6e39d012">
    <vt:lpwstr/>
  </property>
  <property fmtid="{D5CDD505-2E9C-101B-9397-08002B2CF9AE}" pid="27" name="jb97119f89c948a6a4e9ff53244f466c">
    <vt:lpwstr>Agenda|124536a5-9a71-4493-acf7-02b563084b3e</vt:lpwstr>
  </property>
  <property fmtid="{D5CDD505-2E9C-101B-9397-08002B2CF9AE}" pid="28" name="c2bfb9eca6cb4d51b35f04bc46a11199">
    <vt:lpwstr/>
  </property>
  <property fmtid="{D5CDD505-2E9C-101B-9397-08002B2CF9AE}" pid="29" name="ARW Area of Work">
    <vt:lpwstr>35;#Agenda|124536a5-9a71-4493-acf7-02b563084b3e</vt:lpwstr>
  </property>
  <property fmtid="{D5CDD505-2E9C-101B-9397-08002B2CF9AE}" pid="30" name="ARW_x0020_CoF">
    <vt:lpwstr/>
  </property>
  <property fmtid="{D5CDD505-2E9C-101B-9397-08002B2CF9AE}" pid="31" name="ecd3d254839b4d0ebcb9681a5c031fa2">
    <vt:lpwstr/>
  </property>
  <property fmtid="{D5CDD505-2E9C-101B-9397-08002B2CF9AE}" pid="32" name="obf6689c7db74dffadd621049dc1c1d2">
    <vt:lpwstr/>
  </property>
  <property fmtid="{D5CDD505-2E9C-101B-9397-08002B2CF9AE}" pid="33" name="ARW_x0020_Area_x0020_of_x0020_Work">
    <vt:lpwstr>35;#Agenda|124536a5-9a71-4493-acf7-02b563084b3e</vt:lpwstr>
  </property>
  <property fmtid="{D5CDD505-2E9C-101B-9397-08002B2CF9AE}" pid="34" name="m2c211233a4b4765aaca5fce54bf51e3">
    <vt:lpwstr/>
  </property>
  <property fmtid="{D5CDD505-2E9C-101B-9397-08002B2CF9AE}" pid="35" name="n9e930e82c444989b3ce07b3a1b02f0c">
    <vt:lpwstr/>
  </property>
  <property fmtid="{D5CDD505-2E9C-101B-9397-08002B2CF9AE}" pid="36" name="ARW CoF">
    <vt:lpwstr/>
  </property>
  <property fmtid="{D5CDD505-2E9C-101B-9397-08002B2CF9AE}" pid="37" name="ARW Pastoral Charge">
    <vt:lpwstr/>
  </property>
</Properties>
</file>