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78E9" w14:textId="33B07EBD" w:rsidR="00A615D4" w:rsidRPr="00DA7232" w:rsidRDefault="171F5A00" w:rsidP="1FAC1294">
      <w:pPr>
        <w:spacing w:before="0" w:after="0" w:line="240" w:lineRule="auto"/>
        <w:ind w:left="2160" w:hanging="2160"/>
        <w:jc w:val="center"/>
        <w:rPr>
          <w:b/>
          <w:bCs/>
          <w:color w:val="0070C0"/>
          <w:sz w:val="32"/>
          <w:szCs w:val="32"/>
          <w:lang w:val="en-US"/>
        </w:rPr>
      </w:pPr>
      <w:r w:rsidRPr="1FAC1294">
        <w:rPr>
          <w:b/>
          <w:bCs/>
          <w:color w:val="0070C0"/>
          <w:sz w:val="32"/>
          <w:szCs w:val="32"/>
          <w:lang w:val="en-US"/>
        </w:rPr>
        <w:t xml:space="preserve"> </w:t>
      </w:r>
      <w:r w:rsidR="02B50438" w:rsidRPr="1FAC1294">
        <w:rPr>
          <w:b/>
          <w:bCs/>
          <w:color w:val="0070C0"/>
          <w:sz w:val="32"/>
          <w:szCs w:val="32"/>
          <w:lang w:val="en-US"/>
        </w:rPr>
        <w:t>Discipleship and Justice Commission</w:t>
      </w:r>
    </w:p>
    <w:p w14:paraId="7F1D5E81" w14:textId="584B07B3" w:rsidR="00A615D4" w:rsidRPr="00DA7232" w:rsidRDefault="00DA7232" w:rsidP="00A615D4">
      <w:pPr>
        <w:spacing w:before="0" w:after="0" w:line="240" w:lineRule="auto"/>
        <w:ind w:left="2160" w:hanging="2160"/>
        <w:jc w:val="center"/>
        <w:rPr>
          <w:b/>
          <w:color w:val="0070C0"/>
          <w:sz w:val="32"/>
          <w:szCs w:val="18"/>
          <w:lang w:val="en-US"/>
        </w:rPr>
      </w:pPr>
      <w:r w:rsidRPr="00DA7232">
        <w:rPr>
          <w:b/>
          <w:color w:val="0070C0"/>
          <w:sz w:val="32"/>
          <w:szCs w:val="18"/>
          <w:lang w:val="en-US"/>
        </w:rPr>
        <w:t>Antler River Watershed</w:t>
      </w:r>
    </w:p>
    <w:p w14:paraId="24BF6F3B" w14:textId="77777777" w:rsidR="00A615D4" w:rsidRPr="00B122C3" w:rsidRDefault="00A615D4" w:rsidP="00A615D4">
      <w:pPr>
        <w:widowControl w:val="0"/>
        <w:spacing w:before="0" w:after="0"/>
        <w:jc w:val="center"/>
        <w:rPr>
          <w:rFonts w:ascii="Calibri" w:hAnsi="Calibri" w:cs="Calibri"/>
          <w:b/>
          <w:bCs/>
          <w:iCs/>
          <w:smallCaps/>
          <w:sz w:val="28"/>
          <w:szCs w:val="28"/>
          <w:lang w:val="en"/>
        </w:rPr>
      </w:pPr>
      <w:r w:rsidRPr="00B122C3">
        <w:rPr>
          <w:rFonts w:ascii="Calibri" w:hAnsi="Calibri" w:cs="Calibri"/>
          <w:b/>
          <w:bCs/>
          <w:iCs/>
          <w:smallCaps/>
          <w:sz w:val="28"/>
          <w:szCs w:val="28"/>
          <w:lang w:val="en"/>
        </w:rPr>
        <w:t>of The United Church of Canada</w:t>
      </w:r>
    </w:p>
    <w:p w14:paraId="5F1AE15B" w14:textId="37C11460" w:rsidR="00A615D4" w:rsidRPr="00DA7232" w:rsidRDefault="00DA7232" w:rsidP="00D93B58">
      <w:pPr>
        <w:widowControl w:val="0"/>
        <w:spacing w:before="0" w:after="0"/>
        <w:jc w:val="center"/>
        <w:rPr>
          <w:rFonts w:ascii="Calibri" w:hAnsi="Calibri" w:cs="Calibri"/>
          <w:b/>
          <w:bCs/>
          <w:i/>
          <w:iCs/>
          <w:color w:val="0070C0"/>
          <w:szCs w:val="24"/>
          <w:lang w:val="en"/>
        </w:rPr>
      </w:pPr>
      <w:r w:rsidRPr="00DA7232">
        <w:rPr>
          <w:rFonts w:ascii="Helvetica" w:hAnsi="Helvetica" w:cs="Helvetica"/>
          <w:i/>
          <w:color w:val="0070C0"/>
          <w:szCs w:val="24"/>
        </w:rPr>
        <w:t xml:space="preserve">Holding and Encouraging Communities of Faith </w:t>
      </w:r>
      <w:r w:rsidR="00A615D4" w:rsidRPr="00DA7232">
        <w:rPr>
          <w:i/>
          <w:noProof/>
          <w:color w:val="0070C0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2A83" wp14:editId="425DD64E">
                <wp:simplePos x="0" y="0"/>
                <wp:positionH relativeFrom="margin">
                  <wp:align>center</wp:align>
                </wp:positionH>
                <wp:positionV relativeFrom="paragraph">
                  <wp:posOffset>205474</wp:posOffset>
                </wp:positionV>
                <wp:extent cx="6726804" cy="0"/>
                <wp:effectExtent l="0" t="0" r="361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68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E7F07" id="Straight Connector 2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6.2pt" to="529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" strokecolor="#0070c0" strokeweight="1pt">
                <v:stroke joinstyle="miter"/>
                <w10:wrap anchorx="margin"/>
              </v:line>
            </w:pict>
          </mc:Fallback>
        </mc:AlternateContent>
      </w:r>
    </w:p>
    <w:p w14:paraId="0DED60FC" w14:textId="5DA5D16C" w:rsidR="00223EC8" w:rsidRPr="00660A1F" w:rsidRDefault="003C4066" w:rsidP="00223EC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Minutes</w:t>
      </w:r>
    </w:p>
    <w:p w14:paraId="0126F337" w14:textId="24CC2FF3" w:rsidR="0066541E" w:rsidRDefault="00DA0A99" w:rsidP="6E6A8C8C">
      <w:pPr>
        <w:jc w:val="center"/>
        <w:rPr>
          <w:b/>
          <w:bCs/>
          <w:i/>
          <w:iCs/>
          <w:color w:val="000000" w:themeColor="text1"/>
        </w:rPr>
      </w:pPr>
      <w:r w:rsidRPr="6E6A8C8C">
        <w:rPr>
          <w:b/>
          <w:bCs/>
          <w:i/>
          <w:iCs/>
          <w:color w:val="000000" w:themeColor="text1"/>
        </w:rPr>
        <w:t>202</w:t>
      </w:r>
      <w:r w:rsidR="454E132B" w:rsidRPr="6E6A8C8C">
        <w:rPr>
          <w:b/>
          <w:bCs/>
          <w:i/>
          <w:iCs/>
          <w:color w:val="000000" w:themeColor="text1"/>
        </w:rPr>
        <w:t>6</w:t>
      </w:r>
      <w:r w:rsidRPr="6E6A8C8C">
        <w:rPr>
          <w:b/>
          <w:bCs/>
          <w:i/>
          <w:iCs/>
          <w:color w:val="000000" w:themeColor="text1"/>
        </w:rPr>
        <w:t>/</w:t>
      </w:r>
      <w:r w:rsidR="00D751CC" w:rsidRPr="6E6A8C8C">
        <w:rPr>
          <w:b/>
          <w:bCs/>
          <w:i/>
          <w:iCs/>
          <w:color w:val="000000" w:themeColor="text1"/>
        </w:rPr>
        <w:t>0</w:t>
      </w:r>
      <w:r w:rsidR="1782DA60" w:rsidRPr="6E6A8C8C">
        <w:rPr>
          <w:b/>
          <w:bCs/>
          <w:i/>
          <w:iCs/>
          <w:color w:val="000000" w:themeColor="text1"/>
        </w:rPr>
        <w:t>4</w:t>
      </w:r>
      <w:r w:rsidR="00D751CC" w:rsidRPr="6E6A8C8C">
        <w:rPr>
          <w:b/>
          <w:bCs/>
          <w:i/>
          <w:iCs/>
          <w:color w:val="000000" w:themeColor="text1"/>
        </w:rPr>
        <w:t>/1</w:t>
      </w:r>
      <w:r w:rsidR="44F96562" w:rsidRPr="6E6A8C8C">
        <w:rPr>
          <w:b/>
          <w:bCs/>
          <w:i/>
          <w:iCs/>
          <w:color w:val="000000" w:themeColor="text1"/>
        </w:rPr>
        <w:t>4</w:t>
      </w:r>
      <w:r w:rsidR="009265EF" w:rsidRPr="6E6A8C8C">
        <w:rPr>
          <w:b/>
          <w:bCs/>
          <w:i/>
          <w:iCs/>
          <w:color w:val="000000" w:themeColor="text1"/>
        </w:rPr>
        <w:t xml:space="preserve"> 10 am</w:t>
      </w:r>
      <w:r w:rsidR="00C333B4" w:rsidRPr="6E6A8C8C">
        <w:rPr>
          <w:b/>
          <w:bCs/>
          <w:i/>
          <w:iCs/>
          <w:color w:val="000000" w:themeColor="text1"/>
        </w:rPr>
        <w:t xml:space="preserve"> </w:t>
      </w:r>
      <w:r w:rsidR="00AF614B" w:rsidRPr="6E6A8C8C">
        <w:rPr>
          <w:b/>
          <w:bCs/>
          <w:i/>
          <w:iCs/>
          <w:color w:val="000000" w:themeColor="text1"/>
        </w:rPr>
        <w:t>vi</w:t>
      </w:r>
      <w:r w:rsidR="00827366" w:rsidRPr="6E6A8C8C">
        <w:rPr>
          <w:b/>
          <w:bCs/>
          <w:i/>
          <w:iCs/>
          <w:color w:val="000000" w:themeColor="text1"/>
        </w:rPr>
        <w:t>a Zoom</w:t>
      </w:r>
      <w:r w:rsidR="00430793" w:rsidRPr="6E6A8C8C">
        <w:rPr>
          <w:b/>
          <w:bCs/>
          <w:i/>
          <w:iCs/>
          <w:color w:val="000000" w:themeColor="text1"/>
        </w:rPr>
        <w:t xml:space="preserve"> </w:t>
      </w:r>
    </w:p>
    <w:p w14:paraId="463FD4C9" w14:textId="606E9E16" w:rsidR="006F6A59" w:rsidRDefault="005C4E1A" w:rsidP="00CB57F0">
      <w:r w:rsidRPr="0EA2EA62">
        <w:rPr>
          <w:b/>
          <w:bCs/>
        </w:rPr>
        <w:t>Roster:</w:t>
      </w:r>
      <w:r>
        <w:t xml:space="preserve"> </w:t>
      </w:r>
      <w:r w:rsidR="00223EC8">
        <w:t xml:space="preserve"> </w:t>
      </w:r>
      <w:r w:rsidR="007E76C2">
        <w:t>Joshua Lawrence (Co-Chair); Lilian Patey (Co-Chair); Linda Badke; Tabitha Carey; James Haupt; Doug Peck; Jim Hatt</w:t>
      </w:r>
    </w:p>
    <w:p w14:paraId="541ECA36" w14:textId="7C73B8D3" w:rsidR="00CB57F0" w:rsidRDefault="00CB57F0" w:rsidP="005F4514">
      <w:pPr>
        <w:spacing w:before="0" w:after="0" w:line="240" w:lineRule="auto"/>
      </w:pPr>
      <w:bookmarkStart w:id="0" w:name="_Hlk122601516"/>
      <w:r>
        <w:rPr>
          <w:b/>
        </w:rPr>
        <w:t xml:space="preserve">Staff Support: </w:t>
      </w:r>
      <w:r>
        <w:tab/>
      </w:r>
      <w:bookmarkStart w:id="1" w:name="_Hlk65658822"/>
      <w:r w:rsidRPr="00FE5B5C">
        <w:t>Thérèse</w:t>
      </w:r>
      <w:r>
        <w:t xml:space="preserve"> Samuel – Minister</w:t>
      </w:r>
      <w:r w:rsidR="00D463A0">
        <w:t xml:space="preserve">, </w:t>
      </w:r>
      <w:r>
        <w:t>Right Relations and Social Justice</w:t>
      </w:r>
      <w:bookmarkEnd w:id="1"/>
    </w:p>
    <w:p w14:paraId="3B93478D" w14:textId="6BA77639" w:rsidR="007E76C2" w:rsidRDefault="007E76C2" w:rsidP="007E76C2">
      <w:pPr>
        <w:spacing w:before="0" w:after="0" w:line="240" w:lineRule="auto"/>
        <w:ind w:left="720" w:firstLine="720"/>
      </w:pPr>
      <w:r>
        <w:t xml:space="preserve">John Egger </w:t>
      </w:r>
      <w:r w:rsidR="004B2681">
        <w:t>–</w:t>
      </w:r>
      <w:r>
        <w:t xml:space="preserve"> Minister, Social Justice</w:t>
      </w:r>
    </w:p>
    <w:p w14:paraId="60E16267" w14:textId="301D87F5" w:rsidR="13D9BD67" w:rsidRDefault="20138F24" w:rsidP="1B7E87E1">
      <w:pPr>
        <w:spacing w:before="0" w:after="0" w:line="240" w:lineRule="auto"/>
        <w:ind w:left="720" w:firstLine="720"/>
        <w:rPr>
          <w:rFonts w:ascii="Montserrat" w:eastAsia="Montserrat" w:hAnsi="Montserrat" w:cs="Montserrat"/>
          <w:caps/>
          <w:color w:val="111111"/>
          <w:sz w:val="18"/>
          <w:szCs w:val="18"/>
        </w:rPr>
      </w:pPr>
      <w:r>
        <w:t>Laura Black</w:t>
      </w:r>
      <w:r w:rsidR="2E671251">
        <w:t xml:space="preserve"> – First Third Ministry Faith Formation</w:t>
      </w:r>
      <w:r w:rsidR="77054B03">
        <w:t xml:space="preserve"> Minister</w:t>
      </w:r>
    </w:p>
    <w:p w14:paraId="3C40630B" w14:textId="2BC179FF" w:rsidR="00CB57F0" w:rsidRDefault="007C75E5" w:rsidP="007E76C2">
      <w:pPr>
        <w:spacing w:before="0" w:after="0" w:line="240" w:lineRule="auto"/>
        <w:ind w:left="720" w:firstLine="720"/>
      </w:pPr>
      <w:r>
        <w:t>Brenna Baker</w:t>
      </w:r>
      <w:r w:rsidR="00CB57F0">
        <w:t xml:space="preserve"> </w:t>
      </w:r>
      <w:r>
        <w:t>–</w:t>
      </w:r>
      <w:r w:rsidR="00CB57F0">
        <w:t xml:space="preserve"> </w:t>
      </w:r>
      <w:r>
        <w:t>Community of Faith Stewardship Support</w:t>
      </w:r>
    </w:p>
    <w:p w14:paraId="0785AB41" w14:textId="77777777" w:rsidR="005F3AEA" w:rsidRDefault="00CB57F0" w:rsidP="005F4514">
      <w:pPr>
        <w:spacing w:before="0" w:after="0" w:line="24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tab/>
      </w:r>
      <w:r>
        <w:tab/>
      </w:r>
      <w:r w:rsidR="005F3AEA"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Greg Smith-Young — Growth Animator </w:t>
      </w:r>
      <w:r w:rsidR="005F3AEA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620888E" w14:textId="77DA29E2" w:rsidR="00216636" w:rsidRDefault="007E76C2" w:rsidP="005F3AEA">
      <w:pPr>
        <w:spacing w:before="0" w:after="0" w:line="240" w:lineRule="auto"/>
        <w:ind w:left="720" w:firstLine="720"/>
      </w:pPr>
      <w:r>
        <w:t>Krista Ford</w:t>
      </w:r>
      <w:r w:rsidR="00D463A0">
        <w:t xml:space="preserve"> </w:t>
      </w:r>
      <w:r w:rsidR="004B2681">
        <w:t>–</w:t>
      </w:r>
      <w:r w:rsidR="00D463A0">
        <w:t xml:space="preserve"> </w:t>
      </w:r>
      <w:r w:rsidR="00CB57F0">
        <w:t>Administration</w:t>
      </w:r>
      <w:r w:rsidR="004B2681">
        <w:t xml:space="preserve"> </w:t>
      </w:r>
      <w:r w:rsidR="00216636" w:rsidRPr="00216636">
        <w:t xml:space="preserve"> </w:t>
      </w:r>
    </w:p>
    <w:bookmarkEnd w:id="0"/>
    <w:p w14:paraId="0FD11889" w14:textId="77777777" w:rsidR="007E76C2" w:rsidRDefault="005C4E1A" w:rsidP="007C75E5">
      <w:r w:rsidRPr="00431F6E">
        <w:rPr>
          <w:b/>
        </w:rPr>
        <w:t>Present</w:t>
      </w:r>
      <w:r>
        <w:t xml:space="preserve">: </w:t>
      </w:r>
      <w:r w:rsidR="007E76C2" w:rsidRPr="00586FC5">
        <w:rPr>
          <w:b/>
          <w:i/>
          <w:color w:val="00B0F0"/>
        </w:rPr>
        <w:t>(cross out those not in attendance)</w:t>
      </w:r>
      <w:r>
        <w:t xml:space="preserve"> </w:t>
      </w:r>
    </w:p>
    <w:p w14:paraId="43E2C08F" w14:textId="7D7FC3C7" w:rsidR="00001FF8" w:rsidRPr="00001FF8" w:rsidRDefault="1B04650F" w:rsidP="005215EE">
      <w:pPr>
        <w:spacing w:before="0" w:after="0" w:line="240" w:lineRule="auto"/>
        <w:rPr>
          <w:b/>
          <w:bCs/>
          <w:i/>
          <w:iCs/>
          <w:color w:val="00B0F0"/>
        </w:rPr>
      </w:pPr>
      <w:r>
        <w:t xml:space="preserve">Joshua Lawrence (Co-Chair); Lilian Patey (Co-Chair); </w:t>
      </w:r>
      <w:r w:rsidRPr="00D013F7">
        <w:t>Linda Badke; Tabitha Carey</w:t>
      </w:r>
      <w:r>
        <w:t>;</w:t>
      </w:r>
      <w:r w:rsidR="7957D8C9">
        <w:t xml:space="preserve"> </w:t>
      </w:r>
      <w:r>
        <w:t xml:space="preserve">James Haupt; </w:t>
      </w:r>
      <w:r w:rsidRPr="00816FE6">
        <w:t xml:space="preserve">Doug Peck; </w:t>
      </w:r>
      <w:r w:rsidRPr="00470A7F">
        <w:rPr>
          <w:strike/>
        </w:rPr>
        <w:t>Jim Hatt</w:t>
      </w:r>
      <w:r w:rsidR="1E747208" w:rsidRPr="00816FE6">
        <w:t>;</w:t>
      </w:r>
      <w:r w:rsidR="1E747208">
        <w:t xml:space="preserve"> </w:t>
      </w:r>
      <w:r w:rsidR="1FBB810D">
        <w:t>Thérèse Samuel,</w:t>
      </w:r>
      <w:r w:rsidR="7DCDCACB">
        <w:t xml:space="preserve"> John Egger</w:t>
      </w:r>
      <w:r w:rsidR="1FBB810D">
        <w:t xml:space="preserve">, </w:t>
      </w:r>
      <w:r w:rsidR="7DCDCACB">
        <w:t>Krista Ford</w:t>
      </w:r>
      <w:r w:rsidR="006F5D0F">
        <w:t>, Laura Black</w:t>
      </w:r>
    </w:p>
    <w:p w14:paraId="66FD7C67" w14:textId="77777777" w:rsidR="00C42755" w:rsidRPr="00CD0D57" w:rsidRDefault="00C42755" w:rsidP="005215EE">
      <w:pPr>
        <w:spacing w:before="0" w:after="0" w:line="240" w:lineRule="auto"/>
        <w:rPr>
          <w:b/>
          <w:bCs/>
          <w:sz w:val="16"/>
          <w:szCs w:val="16"/>
        </w:rPr>
      </w:pPr>
    </w:p>
    <w:p w14:paraId="67E8D55C" w14:textId="46EF5786" w:rsidR="00416C8C" w:rsidRDefault="00416C8C" w:rsidP="005215EE">
      <w:pPr>
        <w:spacing w:before="0"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Agenda</w:t>
      </w:r>
    </w:p>
    <w:p w14:paraId="02520BC3" w14:textId="6CDAA8EE" w:rsidR="00B46D9C" w:rsidRDefault="00B46D9C" w:rsidP="00C540BC">
      <w:pPr>
        <w:pStyle w:val="ListParagraph"/>
        <w:numPr>
          <w:ilvl w:val="0"/>
          <w:numId w:val="7"/>
        </w:numPr>
        <w:spacing w:before="0" w:after="0" w:line="240" w:lineRule="auto"/>
      </w:pPr>
      <w:r>
        <w:rPr>
          <w:b/>
          <w:bCs/>
        </w:rPr>
        <w:t>Acknowledgement of the Land/Territory</w:t>
      </w:r>
      <w:r w:rsidR="00D84680">
        <w:rPr>
          <w:b/>
          <w:bCs/>
        </w:rPr>
        <w:t xml:space="preserve"> – </w:t>
      </w:r>
      <w:r w:rsidR="00D84680" w:rsidRPr="00C05B8C">
        <w:t>Lillian provided Land acknowledgement</w:t>
      </w:r>
    </w:p>
    <w:p w14:paraId="37BD9AAB" w14:textId="77777777" w:rsidR="005F125F" w:rsidRPr="00E07BE7" w:rsidRDefault="005F125F" w:rsidP="00E07BE7">
      <w:pPr>
        <w:pStyle w:val="ListParagraph"/>
        <w:spacing w:before="0" w:after="0" w:line="240" w:lineRule="auto"/>
        <w:ind w:left="720"/>
        <w:rPr>
          <w:sz w:val="16"/>
          <w:szCs w:val="16"/>
        </w:rPr>
      </w:pPr>
    </w:p>
    <w:p w14:paraId="4564292F" w14:textId="6766A8B0" w:rsidR="005F125F" w:rsidRPr="005F125F" w:rsidRDefault="00B46D9C" w:rsidP="00283980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5F125F">
        <w:rPr>
          <w:b/>
          <w:bCs/>
        </w:rPr>
        <w:t>Welcome/Opening Prayer</w:t>
      </w:r>
      <w:r w:rsidR="006A77B7" w:rsidRPr="005F125F">
        <w:rPr>
          <w:b/>
          <w:bCs/>
        </w:rPr>
        <w:t xml:space="preserve"> </w:t>
      </w:r>
    </w:p>
    <w:p w14:paraId="53B44266" w14:textId="77777777" w:rsidR="005F125F" w:rsidRPr="00E07BE7" w:rsidRDefault="005F125F" w:rsidP="005F125F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04BF6D5E" w14:textId="1E86D573" w:rsidR="005F125F" w:rsidRPr="005F125F" w:rsidRDefault="00B46D9C" w:rsidP="000D58F7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5F125F">
        <w:rPr>
          <w:b/>
          <w:bCs/>
        </w:rPr>
        <w:t>Reminder of Equity Monitor and Pastoral Presence for our meeting(s)</w:t>
      </w:r>
    </w:p>
    <w:p w14:paraId="1EBE473B" w14:textId="77777777" w:rsidR="005F125F" w:rsidRPr="00E07BE7" w:rsidRDefault="005F125F" w:rsidP="005F125F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517BABA6" w14:textId="77777777" w:rsidR="00E07BE7" w:rsidRDefault="636D64B8" w:rsidP="7578535C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38429EBF">
        <w:rPr>
          <w:b/>
          <w:bCs/>
        </w:rPr>
        <w:t>Guest from PalNet: David</w:t>
      </w:r>
      <w:r w:rsidR="0576CAD0" w:rsidRPr="38429EBF">
        <w:rPr>
          <w:b/>
          <w:bCs/>
        </w:rPr>
        <w:t xml:space="preserve"> </w:t>
      </w:r>
      <w:r w:rsidR="43087D17" w:rsidRPr="38429EBF">
        <w:rPr>
          <w:b/>
          <w:bCs/>
        </w:rPr>
        <w:t xml:space="preserve">Knoppert, speaking on the work of the network </w:t>
      </w:r>
    </w:p>
    <w:p w14:paraId="0C04B962" w14:textId="4E2A8D4D" w:rsidR="636D64B8" w:rsidRDefault="006A77B7" w:rsidP="00E07BE7">
      <w:pPr>
        <w:spacing w:before="0" w:after="0" w:line="240" w:lineRule="auto"/>
        <w:ind w:left="360"/>
      </w:pPr>
      <w:r w:rsidRPr="00C05B8C">
        <w:t>David shared that there is a P</w:t>
      </w:r>
      <w:r w:rsidR="00C05B8C" w:rsidRPr="00C05B8C">
        <w:t>alNet webinar coming up on April 20</w:t>
      </w:r>
      <w:r w:rsidR="00C05B8C" w:rsidRPr="00E07BE7">
        <w:rPr>
          <w:vertAlign w:val="superscript"/>
        </w:rPr>
        <w:t>th</w:t>
      </w:r>
      <w:r w:rsidR="00C05B8C" w:rsidRPr="00C05B8C">
        <w:t xml:space="preserve"> at 7 pm about Communities of Faith becoming Aparthide free.  He encouraged members of the commission to attend the webinar and share with others in their congregations.</w:t>
      </w:r>
    </w:p>
    <w:p w14:paraId="47AAEDD3" w14:textId="77777777" w:rsidR="00E07BE7" w:rsidRPr="00E07BE7" w:rsidRDefault="00E07BE7" w:rsidP="00E07BE7">
      <w:pPr>
        <w:spacing w:before="0" w:after="0" w:line="240" w:lineRule="auto"/>
        <w:ind w:left="360"/>
        <w:rPr>
          <w:b/>
          <w:bCs/>
          <w:sz w:val="16"/>
          <w:szCs w:val="16"/>
        </w:rPr>
      </w:pPr>
    </w:p>
    <w:p w14:paraId="3285546F" w14:textId="4D9C5ABE" w:rsidR="00C42755" w:rsidRDefault="00416C8C" w:rsidP="00C540BC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7D422C">
        <w:rPr>
          <w:b/>
          <w:bCs/>
        </w:rPr>
        <w:t>Approval of Agenda for</w:t>
      </w:r>
      <w:r w:rsidR="00CE563E" w:rsidRPr="007D422C">
        <w:rPr>
          <w:b/>
          <w:bCs/>
        </w:rPr>
        <w:t xml:space="preserve"> </w:t>
      </w:r>
      <w:r w:rsidR="00D013F7">
        <w:rPr>
          <w:b/>
          <w:bCs/>
        </w:rPr>
        <w:t>April 14</w:t>
      </w:r>
      <w:r w:rsidR="00D013F7" w:rsidRPr="00D013F7">
        <w:rPr>
          <w:b/>
          <w:bCs/>
          <w:vertAlign w:val="superscript"/>
        </w:rPr>
        <w:t>th</w:t>
      </w:r>
      <w:r w:rsidR="00D013F7">
        <w:rPr>
          <w:b/>
          <w:bCs/>
        </w:rPr>
        <w:t xml:space="preserve"> 2026 </w:t>
      </w:r>
    </w:p>
    <w:p w14:paraId="696139B4" w14:textId="5435F61D" w:rsidR="00B46D9C" w:rsidRDefault="00B46D9C" w:rsidP="00E07BE7">
      <w:pPr>
        <w:spacing w:before="0" w:after="0" w:line="240" w:lineRule="auto"/>
        <w:ind w:left="360"/>
      </w:pPr>
      <w:r w:rsidRPr="00E07BE7">
        <w:rPr>
          <w:b/>
          <w:bCs/>
        </w:rPr>
        <w:t xml:space="preserve">MOTION </w:t>
      </w:r>
      <w:r>
        <w:t>by</w:t>
      </w:r>
      <w:r w:rsidR="00C05B8C">
        <w:t xml:space="preserve"> </w:t>
      </w:r>
      <w:r w:rsidR="00A301CD">
        <w:t xml:space="preserve">Linda Badke and Joshua Lawrence </w:t>
      </w:r>
      <w:r>
        <w:t>that the Discipleship and Justice Commission of Antler River Watershed Regional Council approve the agenda for the April 14</w:t>
      </w:r>
      <w:r w:rsidRPr="00E07BE7">
        <w:rPr>
          <w:vertAlign w:val="superscript"/>
        </w:rPr>
        <w:t>th</w:t>
      </w:r>
      <w:r>
        <w:t xml:space="preserve"> 2026 as circulated.</w:t>
      </w:r>
      <w:r>
        <w:tab/>
      </w:r>
      <w:r w:rsidR="00A301CD">
        <w:br/>
        <w:t>MOTION</w:t>
      </w:r>
      <w:r w:rsidR="00A301CD">
        <w:tab/>
      </w:r>
      <w:r w:rsidR="00A301CD">
        <w:tab/>
      </w:r>
      <w:r w:rsidR="00A301CD">
        <w:tab/>
      </w:r>
      <w:r w:rsidR="00A301CD">
        <w:tab/>
      </w:r>
      <w:r w:rsidR="00A301CD">
        <w:tab/>
        <w:t>CARRIED</w:t>
      </w:r>
    </w:p>
    <w:p w14:paraId="541A6729" w14:textId="77777777" w:rsidR="00E07BE7" w:rsidRPr="00E07BE7" w:rsidRDefault="00E07BE7" w:rsidP="00E07BE7">
      <w:pPr>
        <w:spacing w:before="0" w:after="0" w:line="240" w:lineRule="auto"/>
        <w:ind w:left="360"/>
        <w:rPr>
          <w:b/>
          <w:bCs/>
          <w:sz w:val="16"/>
          <w:szCs w:val="16"/>
        </w:rPr>
      </w:pPr>
    </w:p>
    <w:p w14:paraId="36AAC487" w14:textId="77777777" w:rsidR="00E07BE7" w:rsidRPr="00E07BE7" w:rsidRDefault="00B46D9C" w:rsidP="00E07BE7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7D422C">
        <w:rPr>
          <w:b/>
          <w:bCs/>
        </w:rPr>
        <w:t>Opportunity to Declare Conflicts of Interest</w:t>
      </w:r>
      <w:r w:rsidR="00A301CD">
        <w:rPr>
          <w:b/>
          <w:bCs/>
        </w:rPr>
        <w:t xml:space="preserve"> </w:t>
      </w:r>
      <w:r w:rsidR="00E07BE7">
        <w:rPr>
          <w:b/>
          <w:bCs/>
        </w:rPr>
        <w:t>–</w:t>
      </w:r>
      <w:r w:rsidR="00A301CD">
        <w:rPr>
          <w:b/>
          <w:bCs/>
        </w:rPr>
        <w:t xml:space="preserve"> </w:t>
      </w:r>
      <w:r w:rsidR="00A301CD" w:rsidRPr="00E07BE7">
        <w:t>None</w:t>
      </w:r>
    </w:p>
    <w:p w14:paraId="16132465" w14:textId="77777777" w:rsidR="00E07BE7" w:rsidRPr="00B24317" w:rsidRDefault="00E07BE7" w:rsidP="00E07BE7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4D99E499" w14:textId="2BC16E21" w:rsidR="00E07BE7" w:rsidRPr="00E07BE7" w:rsidRDefault="00416C8C" w:rsidP="00E07BE7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E07BE7">
        <w:rPr>
          <w:b/>
          <w:bCs/>
        </w:rPr>
        <w:t xml:space="preserve">Approval of Minutes from </w:t>
      </w:r>
      <w:r w:rsidR="00174CC6" w:rsidRPr="00E07BE7">
        <w:rPr>
          <w:b/>
          <w:bCs/>
        </w:rPr>
        <w:t>March 10</w:t>
      </w:r>
      <w:r w:rsidR="00174CC6" w:rsidRPr="00E07BE7">
        <w:rPr>
          <w:b/>
          <w:bCs/>
          <w:vertAlign w:val="superscript"/>
        </w:rPr>
        <w:t>th</w:t>
      </w:r>
      <w:r w:rsidR="00174CC6" w:rsidRPr="00E07BE7">
        <w:rPr>
          <w:b/>
          <w:bCs/>
        </w:rPr>
        <w:t xml:space="preserve"> 2026</w:t>
      </w:r>
    </w:p>
    <w:p w14:paraId="5707E92F" w14:textId="3F94E174" w:rsidR="009B070D" w:rsidRDefault="00416C8C" w:rsidP="00B24317">
      <w:pPr>
        <w:spacing w:before="0" w:after="0" w:line="240" w:lineRule="auto"/>
        <w:ind w:left="360"/>
      </w:pPr>
      <w:r w:rsidRPr="00E07BE7">
        <w:rPr>
          <w:b/>
          <w:bCs/>
        </w:rPr>
        <w:t>MOTION</w:t>
      </w:r>
      <w:r>
        <w:t xml:space="preserve"> by</w:t>
      </w:r>
      <w:r w:rsidR="00BD738B">
        <w:t xml:space="preserve"> </w:t>
      </w:r>
      <w:r w:rsidR="009B070D">
        <w:t xml:space="preserve">Joshua Lawrence and Jim Haupt </w:t>
      </w:r>
      <w:r>
        <w:t xml:space="preserve">that the </w:t>
      </w:r>
      <w:r w:rsidR="00681553">
        <w:t>Discipleship and Justice</w:t>
      </w:r>
      <w:r>
        <w:t xml:space="preserve"> Commission of </w:t>
      </w:r>
      <w:r w:rsidR="00681553">
        <w:t>Antler River Watershed</w:t>
      </w:r>
      <w:r>
        <w:t xml:space="preserve"> Regional Council </w:t>
      </w:r>
      <w:r w:rsidR="00995C14">
        <w:t xml:space="preserve">approve the minutes of the </w:t>
      </w:r>
      <w:r w:rsidR="00FE506E">
        <w:t>March 10</w:t>
      </w:r>
      <w:r w:rsidR="00FE506E" w:rsidRPr="00E07BE7">
        <w:rPr>
          <w:vertAlign w:val="superscript"/>
        </w:rPr>
        <w:t>th</w:t>
      </w:r>
      <w:r w:rsidR="00FE506E">
        <w:t xml:space="preserve"> 2026</w:t>
      </w:r>
      <w:r w:rsidR="00C85A33">
        <w:t xml:space="preserve"> </w:t>
      </w:r>
      <w:r w:rsidR="0077055F">
        <w:t xml:space="preserve">meeting </w:t>
      </w:r>
      <w:r w:rsidR="00995C14">
        <w:t xml:space="preserve">as </w:t>
      </w:r>
      <w:r w:rsidR="00CE563E">
        <w:t>circulated.</w:t>
      </w:r>
      <w:r w:rsidR="63BC35A4">
        <w:t xml:space="preserve"> </w:t>
      </w:r>
      <w:r w:rsidR="009B070D">
        <w:br/>
        <w:t>MOTION</w:t>
      </w:r>
      <w:r w:rsidR="009B070D">
        <w:tab/>
      </w:r>
      <w:r w:rsidR="009B070D">
        <w:tab/>
      </w:r>
      <w:r w:rsidR="009B070D">
        <w:tab/>
      </w:r>
      <w:r w:rsidR="009B070D">
        <w:tab/>
      </w:r>
      <w:r w:rsidR="009B070D">
        <w:tab/>
      </w:r>
      <w:r w:rsidR="009B070D">
        <w:tab/>
        <w:t>CARRIED</w:t>
      </w:r>
    </w:p>
    <w:p w14:paraId="7FD03614" w14:textId="73B3E292" w:rsidR="00416C8C" w:rsidRDefault="00AE2EC1" w:rsidP="007D422C">
      <w:pPr>
        <w:spacing w:before="0" w:after="0" w:line="240" w:lineRule="auto"/>
        <w:ind w:left="360"/>
      </w:pPr>
      <w:r>
        <w:lastRenderedPageBreak/>
        <w:tab/>
      </w:r>
      <w:r>
        <w:tab/>
      </w:r>
      <w:r>
        <w:tab/>
      </w:r>
    </w:p>
    <w:p w14:paraId="5EA5BCD6" w14:textId="3C861EC0" w:rsidR="00F60D80" w:rsidRPr="007616F7" w:rsidRDefault="00F45449" w:rsidP="00CD0D57">
      <w:pPr>
        <w:pStyle w:val="ListParagraph"/>
        <w:numPr>
          <w:ilvl w:val="0"/>
          <w:numId w:val="7"/>
        </w:numPr>
        <w:spacing w:before="0" w:after="0" w:line="257" w:lineRule="auto"/>
        <w:rPr>
          <w:b/>
          <w:bCs/>
        </w:rPr>
      </w:pPr>
      <w:r w:rsidRPr="007616F7">
        <w:rPr>
          <w:b/>
          <w:bCs/>
        </w:rPr>
        <w:t>Funds available</w:t>
      </w:r>
      <w:r w:rsidR="001E2032" w:rsidRPr="007616F7">
        <w:rPr>
          <w:b/>
          <w:bCs/>
        </w:rPr>
        <w:t xml:space="preserve"> </w:t>
      </w:r>
      <w:r w:rsidR="009B070D" w:rsidRPr="007616F7">
        <w:rPr>
          <w:i/>
          <w:iCs/>
        </w:rPr>
        <w:t>– please refer to Appendix A below for charts reflecting current balances in the various funds the commission manages.</w:t>
      </w:r>
      <w:bookmarkStart w:id="2" w:name="_Hlk123920459"/>
    </w:p>
    <w:p w14:paraId="50B5660E" w14:textId="0CFE5CE6" w:rsidR="00C96EF2" w:rsidRPr="00B24317" w:rsidRDefault="009265EF" w:rsidP="00364763">
      <w:pPr>
        <w:pStyle w:val="ListParagraph"/>
        <w:numPr>
          <w:ilvl w:val="0"/>
          <w:numId w:val="7"/>
        </w:numPr>
        <w:spacing w:before="0" w:after="160" w:line="240" w:lineRule="auto"/>
        <w:rPr>
          <w:b/>
          <w:bCs/>
        </w:rPr>
      </w:pPr>
      <w:r w:rsidRPr="1A49BFEB">
        <w:rPr>
          <w:b/>
          <w:bCs/>
        </w:rPr>
        <w:t>Record of Email Votes since the last meeting:</w:t>
      </w:r>
      <w:r w:rsidR="00C905B4">
        <w:rPr>
          <w:b/>
          <w:bCs/>
        </w:rPr>
        <w:t xml:space="preserve"> </w:t>
      </w:r>
      <w:r w:rsidR="00B46D9C" w:rsidRPr="00B24317">
        <w:t>None</w:t>
      </w:r>
    </w:p>
    <w:p w14:paraId="70F4E130" w14:textId="77777777" w:rsidR="00B24317" w:rsidRPr="00B24317" w:rsidRDefault="00B24317" w:rsidP="00B24317">
      <w:pPr>
        <w:pStyle w:val="ListParagraph"/>
        <w:spacing w:before="0" w:after="160" w:line="240" w:lineRule="auto"/>
        <w:ind w:left="720"/>
        <w:rPr>
          <w:b/>
          <w:bCs/>
          <w:sz w:val="16"/>
          <w:szCs w:val="16"/>
        </w:rPr>
      </w:pPr>
    </w:p>
    <w:p w14:paraId="64799925" w14:textId="6EA78CC8" w:rsidR="00C96EF2" w:rsidRPr="00B24317" w:rsidRDefault="009265EF" w:rsidP="00CA2FEB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1A49BFEB">
        <w:rPr>
          <w:b/>
          <w:bCs/>
        </w:rPr>
        <w:t>Correspondence</w:t>
      </w:r>
      <w:r w:rsidR="2151CAE5" w:rsidRPr="1A49BFEB">
        <w:rPr>
          <w:b/>
          <w:bCs/>
        </w:rPr>
        <w:t xml:space="preserve">: </w:t>
      </w:r>
      <w:r w:rsidR="00B46D9C" w:rsidRPr="00B24317">
        <w:t>None</w:t>
      </w:r>
    </w:p>
    <w:p w14:paraId="01679873" w14:textId="77777777" w:rsidR="00B24317" w:rsidRPr="00B24317" w:rsidRDefault="00B24317" w:rsidP="00B24317">
      <w:pPr>
        <w:spacing w:before="0" w:after="0" w:line="240" w:lineRule="auto"/>
        <w:rPr>
          <w:b/>
          <w:bCs/>
          <w:sz w:val="16"/>
          <w:szCs w:val="16"/>
        </w:rPr>
      </w:pPr>
    </w:p>
    <w:p w14:paraId="57BC2460" w14:textId="7CBD9343" w:rsidR="00043290" w:rsidRDefault="00B7496A" w:rsidP="00C540BC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087D6A">
        <w:rPr>
          <w:b/>
          <w:bCs/>
        </w:rPr>
        <w:t>Business Arising</w:t>
      </w:r>
      <w:r w:rsidR="06C0C212" w:rsidRPr="00087D6A">
        <w:rPr>
          <w:b/>
          <w:bCs/>
        </w:rPr>
        <w:t>:</w:t>
      </w:r>
    </w:p>
    <w:p w14:paraId="6FE1B8CE" w14:textId="7EC86510" w:rsidR="003700E0" w:rsidRDefault="003700E0" w:rsidP="003700E0">
      <w:pPr>
        <w:pStyle w:val="ListParagraph"/>
        <w:numPr>
          <w:ilvl w:val="1"/>
          <w:numId w:val="7"/>
        </w:numPr>
        <w:spacing w:before="0" w:after="0" w:line="240" w:lineRule="auto"/>
      </w:pPr>
      <w:r w:rsidRPr="003700E0">
        <w:t>Events Budget Discussion</w:t>
      </w:r>
    </w:p>
    <w:p w14:paraId="1125495A" w14:textId="6F62CB7F" w:rsidR="00405006" w:rsidRDefault="00405006" w:rsidP="001E58A4">
      <w:pPr>
        <w:spacing w:before="0" w:after="0" w:line="240" w:lineRule="auto"/>
        <w:ind w:left="1080"/>
      </w:pPr>
      <w:r>
        <w:t>The commission discussed the idea of supporting a Living history museum display/event honoring the history of Palestine.</w:t>
      </w:r>
    </w:p>
    <w:p w14:paraId="4A068307" w14:textId="77777777" w:rsidR="00DA65B6" w:rsidRPr="006A78D2" w:rsidRDefault="00DA65B6" w:rsidP="00405006">
      <w:pPr>
        <w:pStyle w:val="ListParagraph"/>
        <w:spacing w:before="0" w:after="0" w:line="240" w:lineRule="auto"/>
        <w:ind w:left="1440"/>
        <w:rPr>
          <w:sz w:val="16"/>
          <w:szCs w:val="16"/>
        </w:rPr>
      </w:pPr>
    </w:p>
    <w:p w14:paraId="2AFD4051" w14:textId="3ABA9D13" w:rsidR="00DA65B6" w:rsidRDefault="00DA65B6" w:rsidP="001E58A4">
      <w:pPr>
        <w:spacing w:before="0" w:after="0" w:line="240" w:lineRule="auto"/>
        <w:ind w:left="720"/>
      </w:pPr>
      <w:r w:rsidRPr="00DD5CFA">
        <w:rPr>
          <w:b/>
          <w:bCs/>
        </w:rPr>
        <w:t xml:space="preserve">MOTION </w:t>
      </w:r>
      <w:r>
        <w:t>by Joshua Lawrence and Tabitha Carey that the Antler River Watershed Regional Council support in principal plan</w:t>
      </w:r>
      <w:r w:rsidR="00166E78">
        <w:t>ning a living museum display</w:t>
      </w:r>
      <w:r w:rsidR="00A35AB8">
        <w:t xml:space="preserve"> </w:t>
      </w:r>
      <w:r w:rsidR="004F567E">
        <w:t xml:space="preserve">about </w:t>
      </w:r>
      <w:r w:rsidR="00A35AB8">
        <w:t>Palestine</w:t>
      </w:r>
      <w:r w:rsidR="004F567E">
        <w:t>, through consultation with organizations dedicated to education on Palestinian culture</w:t>
      </w:r>
      <w:r w:rsidR="00A35AB8">
        <w:t>.  This would be funded through the events budget.</w:t>
      </w:r>
      <w:r w:rsidR="004F567E">
        <w:br/>
        <w:t>MOTION</w:t>
      </w:r>
      <w:r w:rsidR="004F567E">
        <w:tab/>
      </w:r>
      <w:r w:rsidR="004F567E">
        <w:tab/>
      </w:r>
      <w:r w:rsidR="004F567E">
        <w:tab/>
      </w:r>
      <w:r w:rsidR="004F567E">
        <w:tab/>
      </w:r>
      <w:r w:rsidR="004F567E">
        <w:tab/>
        <w:t>CARRIED</w:t>
      </w:r>
    </w:p>
    <w:p w14:paraId="4602A45F" w14:textId="77777777" w:rsidR="004F567E" w:rsidRPr="003E4405" w:rsidRDefault="004F567E" w:rsidP="00405006">
      <w:pPr>
        <w:pStyle w:val="ListParagraph"/>
        <w:spacing w:before="0" w:after="0" w:line="240" w:lineRule="auto"/>
        <w:ind w:left="1440"/>
        <w:rPr>
          <w:sz w:val="16"/>
          <w:szCs w:val="16"/>
        </w:rPr>
      </w:pPr>
    </w:p>
    <w:p w14:paraId="42DFF366" w14:textId="56A883EC" w:rsidR="004F567E" w:rsidRPr="001E58A4" w:rsidRDefault="004F567E" w:rsidP="001E58A4">
      <w:pPr>
        <w:spacing w:before="0" w:after="0" w:line="240" w:lineRule="auto"/>
        <w:ind w:left="720"/>
        <w:rPr>
          <w:sz w:val="16"/>
          <w:szCs w:val="16"/>
        </w:rPr>
      </w:pPr>
      <w:r>
        <w:t>Lillian is going to arrange a speaker to come to the next meeting to further the discussion around this.</w:t>
      </w:r>
      <w:r>
        <w:br/>
      </w:r>
    </w:p>
    <w:p w14:paraId="30368279" w14:textId="33CD018D" w:rsidR="003700E0" w:rsidRDefault="003700E0" w:rsidP="003700E0">
      <w:pPr>
        <w:pStyle w:val="ListParagraph"/>
        <w:numPr>
          <w:ilvl w:val="1"/>
          <w:numId w:val="7"/>
        </w:numPr>
        <w:spacing w:before="0" w:after="0" w:line="240" w:lineRule="auto"/>
      </w:pPr>
      <w:r w:rsidRPr="003700E0">
        <w:t>Meeting Budget Discussion</w:t>
      </w:r>
    </w:p>
    <w:p w14:paraId="5AC15F7A" w14:textId="6CC1CECB" w:rsidR="005C4BB4" w:rsidRDefault="00AA43BC" w:rsidP="001E58A4">
      <w:pPr>
        <w:spacing w:before="0" w:after="0"/>
        <w:ind w:left="1080"/>
      </w:pPr>
      <w:r>
        <w:t>General discussion about ways to use this budget but nothing concrete was decided.</w:t>
      </w:r>
    </w:p>
    <w:p w14:paraId="1384E235" w14:textId="77777777" w:rsidR="00AA43BC" w:rsidRPr="003E4405" w:rsidRDefault="00AA43BC" w:rsidP="005C4BB4">
      <w:pPr>
        <w:pStyle w:val="ListParagraph"/>
        <w:spacing w:before="0" w:after="0"/>
        <w:ind w:left="720" w:firstLine="720"/>
        <w:rPr>
          <w:sz w:val="16"/>
          <w:szCs w:val="16"/>
        </w:rPr>
      </w:pPr>
    </w:p>
    <w:p w14:paraId="03A01847" w14:textId="39D7254C" w:rsidR="003700E0" w:rsidRDefault="003700E0" w:rsidP="003700E0">
      <w:pPr>
        <w:pStyle w:val="ListParagraph"/>
        <w:numPr>
          <w:ilvl w:val="1"/>
          <w:numId w:val="7"/>
        </w:numPr>
        <w:spacing w:before="0" w:after="0" w:line="240" w:lineRule="auto"/>
      </w:pPr>
      <w:r w:rsidRPr="003700E0">
        <w:t>Apartheid-Free Churches</w:t>
      </w:r>
    </w:p>
    <w:p w14:paraId="6154FB52" w14:textId="4DA50C02" w:rsidR="00B46D9C" w:rsidRDefault="00B24317" w:rsidP="00DD5CFA">
      <w:pPr>
        <w:spacing w:before="0" w:after="0" w:line="240" w:lineRule="auto"/>
        <w:ind w:left="720"/>
      </w:pPr>
      <w:r w:rsidRPr="00DD5CFA">
        <w:rPr>
          <w:b/>
          <w:bCs/>
        </w:rPr>
        <w:t xml:space="preserve">MOTION </w:t>
      </w:r>
      <w:r>
        <w:t>moved</w:t>
      </w:r>
      <w:r w:rsidR="00B46D9C" w:rsidRPr="00B46D9C">
        <w:t xml:space="preserve"> by</w:t>
      </w:r>
      <w:r w:rsidR="00AA43BC">
        <w:t xml:space="preserve"> Joshua Lawrence and Jim Haupt </w:t>
      </w:r>
      <w:r w:rsidR="00B46D9C">
        <w:t>that the Discipleship and Justice Commission of Antler River Watershed Regional Council encourages all communities of faith within the region to explore becoming Apartheid-free communities.</w:t>
      </w:r>
      <w:r w:rsidR="00B46D9C">
        <w:tab/>
      </w:r>
      <w:r w:rsidR="00AA43BC">
        <w:br/>
        <w:t>MOTION</w:t>
      </w:r>
      <w:r w:rsidR="00AA43BC">
        <w:tab/>
      </w:r>
      <w:r w:rsidR="00AA43BC">
        <w:tab/>
      </w:r>
      <w:r w:rsidR="00AA43BC">
        <w:tab/>
      </w:r>
      <w:r w:rsidR="00AA43BC">
        <w:tab/>
      </w:r>
      <w:r w:rsidR="00AA43BC">
        <w:tab/>
        <w:t>CARRIED</w:t>
      </w:r>
    </w:p>
    <w:p w14:paraId="6C7312CC" w14:textId="77777777" w:rsidR="00AA43BC" w:rsidRPr="006A78D2" w:rsidRDefault="00AA43BC" w:rsidP="00B46D9C">
      <w:pPr>
        <w:pStyle w:val="ListParagraph"/>
        <w:spacing w:before="0" w:after="0" w:line="240" w:lineRule="auto"/>
        <w:ind w:left="1440"/>
        <w:rPr>
          <w:b/>
          <w:bCs/>
          <w:sz w:val="16"/>
          <w:szCs w:val="16"/>
        </w:rPr>
      </w:pPr>
    </w:p>
    <w:p w14:paraId="77FC9001" w14:textId="77777777" w:rsidR="00B65EF9" w:rsidRDefault="003700E0" w:rsidP="00A065D8">
      <w:pPr>
        <w:pStyle w:val="ListParagraph"/>
        <w:numPr>
          <w:ilvl w:val="1"/>
          <w:numId w:val="7"/>
        </w:numPr>
        <w:spacing w:before="0" w:after="0" w:line="240" w:lineRule="auto"/>
      </w:pPr>
      <w:r>
        <w:t>D&amp;J Mandate Review</w:t>
      </w:r>
    </w:p>
    <w:p w14:paraId="214274AD" w14:textId="3FE9660B" w:rsidR="003700E0" w:rsidRDefault="00821BF2" w:rsidP="00B65EF9">
      <w:pPr>
        <w:spacing w:before="0" w:after="0" w:line="240" w:lineRule="auto"/>
        <w:ind w:left="1080"/>
      </w:pPr>
      <w:r>
        <w:t xml:space="preserve">There was general discussion around this topic with review of the documents in sharepoint. </w:t>
      </w:r>
    </w:p>
    <w:p w14:paraId="6CF886B9" w14:textId="77777777" w:rsidR="00B65EF9" w:rsidRDefault="00822F34" w:rsidP="007911D7">
      <w:pPr>
        <w:pStyle w:val="ListParagraph"/>
        <w:numPr>
          <w:ilvl w:val="1"/>
          <w:numId w:val="7"/>
        </w:numPr>
        <w:spacing w:line="240" w:lineRule="auto"/>
      </w:pPr>
      <w:r>
        <w:t>Respond to question from the Executive: What</w:t>
      </w:r>
      <w:r w:rsidR="003700E0">
        <w:t xml:space="preserve"> would someone consider joining this commission?</w:t>
      </w:r>
      <w:r>
        <w:t xml:space="preserve"> </w:t>
      </w:r>
    </w:p>
    <w:p w14:paraId="4E0C91F1" w14:textId="6E8B318B" w:rsidR="003700E0" w:rsidRDefault="00D51317" w:rsidP="00B65EF9">
      <w:pPr>
        <w:spacing w:line="240" w:lineRule="auto"/>
        <w:ind w:left="1080"/>
      </w:pPr>
      <w:r>
        <w:t xml:space="preserve">John Egger shared and update and that Cheryl Bolton is eager to help the region find more commission members.  Anyone wishing to express interest should be in touch with her. </w:t>
      </w:r>
      <w:r>
        <w:br/>
      </w:r>
      <w:r w:rsidR="00DF0BCF">
        <w:t>The commission also considered the questions asked by the Executive and felt that people would join the commission to gain knowledge about Dicipleship and Ju</w:t>
      </w:r>
      <w:r w:rsidR="00FF4C3F">
        <w:t xml:space="preserve">stice topics and that this is a great gateway to being involved in other things. </w:t>
      </w:r>
    </w:p>
    <w:p w14:paraId="0BCF9E91" w14:textId="77777777" w:rsidR="00DD5CFA" w:rsidRPr="006A78D2" w:rsidRDefault="00DD5CFA" w:rsidP="00DD5CFA">
      <w:pPr>
        <w:pStyle w:val="ListParagraph"/>
        <w:spacing w:line="240" w:lineRule="auto"/>
        <w:ind w:left="1440"/>
        <w:rPr>
          <w:sz w:val="16"/>
          <w:szCs w:val="16"/>
        </w:rPr>
      </w:pPr>
    </w:p>
    <w:p w14:paraId="14A2E324" w14:textId="5B0918B1" w:rsidR="007275C5" w:rsidRPr="00DA005C" w:rsidRDefault="00B7496A" w:rsidP="007275C5">
      <w:pPr>
        <w:pStyle w:val="ListParagraph"/>
        <w:numPr>
          <w:ilvl w:val="0"/>
          <w:numId w:val="7"/>
        </w:numPr>
        <w:spacing w:before="0" w:after="0"/>
        <w:rPr>
          <w:lang w:val="en-US"/>
        </w:rPr>
      </w:pPr>
      <w:bookmarkStart w:id="3" w:name="_Hlk218873800"/>
      <w:r w:rsidRPr="35BA9385">
        <w:rPr>
          <w:b/>
          <w:bCs/>
        </w:rPr>
        <w:t>New Business</w:t>
      </w:r>
      <w:r w:rsidR="6042CF6C" w:rsidRPr="35BA9385">
        <w:rPr>
          <w:b/>
          <w:bCs/>
        </w:rPr>
        <w:t xml:space="preserve">: </w:t>
      </w:r>
      <w:bookmarkEnd w:id="2"/>
      <w:r w:rsidR="00DA005C">
        <w:rPr>
          <w:b/>
          <w:bCs/>
        </w:rPr>
        <w:br/>
      </w:r>
      <w:r w:rsidR="00DA005C" w:rsidRPr="00DA005C">
        <w:t>a) Proposal for funding to support Woodland Cultural Center Educational Visit</w:t>
      </w:r>
      <w:r w:rsidR="007275C5">
        <w:rPr>
          <w:b/>
          <w:bCs/>
        </w:rPr>
        <w:br/>
      </w:r>
      <w:r w:rsidR="007275C5">
        <w:rPr>
          <w:b/>
          <w:bCs/>
        </w:rPr>
        <w:br/>
      </w:r>
      <w:r w:rsidR="007275C5">
        <w:rPr>
          <w:b/>
          <w:bCs/>
        </w:rPr>
        <w:lastRenderedPageBreak/>
        <w:t xml:space="preserve">MOTION </w:t>
      </w:r>
      <w:r w:rsidR="007275C5" w:rsidRPr="00DA005C">
        <w:t>by</w:t>
      </w:r>
      <w:r w:rsidR="00DA18B8" w:rsidRPr="00DA005C">
        <w:t xml:space="preserve"> Joshua Lawrence and Tabitha Carey </w:t>
      </w:r>
      <w:r w:rsidR="007275C5" w:rsidRPr="00DA005C">
        <w:rPr>
          <w:lang w:val="en-US"/>
        </w:rPr>
        <w:t>that the Discipleship and Justice Commission of</w:t>
      </w:r>
      <w:r w:rsidR="00DA18B8" w:rsidRPr="00DA005C">
        <w:rPr>
          <w:lang w:val="en-US"/>
        </w:rPr>
        <w:t xml:space="preserve"> Antler River Watershed </w:t>
      </w:r>
      <w:r w:rsidR="007275C5" w:rsidRPr="00DA005C">
        <w:rPr>
          <w:lang w:val="en-US"/>
        </w:rPr>
        <w:t>Regional Council:</w:t>
      </w:r>
    </w:p>
    <w:p w14:paraId="47F09240" w14:textId="015CE5E5" w:rsidR="007275C5" w:rsidRPr="00DA005C" w:rsidRDefault="00DA005C" w:rsidP="00DD5CFA">
      <w:pPr>
        <w:spacing w:before="0" w:after="0"/>
        <w:ind w:left="720"/>
        <w:rPr>
          <w:lang w:val="en-US"/>
        </w:rPr>
      </w:pPr>
      <w:r w:rsidRPr="00DA005C">
        <w:rPr>
          <w:lang w:val="en-US"/>
        </w:rPr>
        <w:t>*</w:t>
      </w:r>
      <w:r w:rsidR="007275C5" w:rsidRPr="00DA005C">
        <w:rPr>
          <w:lang w:val="en-US"/>
        </w:rPr>
        <w:t xml:space="preserve"> support in principle a trip to Woodland Cultural Centre and the site of the former Mohawk Institute for congregation members, elected leaders and staff in this regional council, and for this to be a shared initiative with the other RCs in our tri-regions if they wish to participate,</w:t>
      </w:r>
    </w:p>
    <w:p w14:paraId="73278799" w14:textId="12F46CED" w:rsidR="007275C5" w:rsidRPr="00DA005C" w:rsidRDefault="00DA005C" w:rsidP="00DD5CFA">
      <w:pPr>
        <w:spacing w:before="0" w:after="0"/>
        <w:ind w:left="720"/>
        <w:rPr>
          <w:lang w:val="en-US"/>
        </w:rPr>
      </w:pPr>
      <w:r w:rsidRPr="00DA005C">
        <w:rPr>
          <w:lang w:val="en-US"/>
        </w:rPr>
        <w:t xml:space="preserve">* </w:t>
      </w:r>
      <w:r w:rsidR="007275C5" w:rsidRPr="00DA005C">
        <w:rPr>
          <w:lang w:val="en-US"/>
        </w:rPr>
        <w:t>set aside for now up to $1500 from the 2026 Events budget to support transportation, admission and programming, with final approval of funds to be considered once clear plans are presented; and</w:t>
      </w:r>
    </w:p>
    <w:p w14:paraId="4E89FD6E" w14:textId="23610D9B" w:rsidR="007275C5" w:rsidRPr="00DA005C" w:rsidRDefault="00DA005C" w:rsidP="00DD5CFA">
      <w:pPr>
        <w:spacing w:before="0" w:after="0"/>
        <w:ind w:left="720"/>
        <w:rPr>
          <w:b/>
          <w:bCs/>
          <w:lang w:val="en-US"/>
        </w:rPr>
      </w:pPr>
      <w:r w:rsidRPr="00DA005C">
        <w:rPr>
          <w:lang w:val="en-US"/>
        </w:rPr>
        <w:t xml:space="preserve">* </w:t>
      </w:r>
      <w:r w:rsidR="007275C5" w:rsidRPr="00DA005C">
        <w:rPr>
          <w:lang w:val="en-US"/>
        </w:rPr>
        <w:t xml:space="preserve"> assist in finding volunteers who would be willing to be part of a planning team (2 or 3 from congregations in this regional council who may or may not be commission members).</w:t>
      </w:r>
      <w:r>
        <w:rPr>
          <w:b/>
          <w:bCs/>
          <w:lang w:val="en-US"/>
        </w:rPr>
        <w:br/>
        <w:t>MOTION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CARRIED</w:t>
      </w:r>
      <w:r>
        <w:rPr>
          <w:b/>
          <w:bCs/>
          <w:lang w:val="en-US"/>
        </w:rPr>
        <w:br/>
      </w:r>
      <w:r>
        <w:rPr>
          <w:b/>
          <w:bCs/>
          <w:lang w:val="en-US"/>
        </w:rPr>
        <w:br/>
      </w:r>
      <w:r w:rsidRPr="00DA005C">
        <w:rPr>
          <w:lang w:val="en-US"/>
        </w:rPr>
        <w:t>Tabitha Carey has expressed interest in being a volunteer for the event.</w:t>
      </w:r>
    </w:p>
    <w:p w14:paraId="2FC09EAF" w14:textId="1ECC40C0" w:rsidR="4397964D" w:rsidRPr="003E4405" w:rsidRDefault="4397964D" w:rsidP="00DA005C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6F2ED3C9" w14:textId="64A53923" w:rsidR="000566F4" w:rsidRDefault="6B97BACB" w:rsidP="00DA005C">
      <w:pPr>
        <w:pStyle w:val="ListParagraph"/>
        <w:numPr>
          <w:ilvl w:val="0"/>
          <w:numId w:val="19"/>
        </w:numPr>
        <w:spacing w:before="0" w:after="0" w:line="240" w:lineRule="auto"/>
      </w:pPr>
      <w:r>
        <w:t>Application for the Institute for Specialized Leadership Fund from Camp Kee-Mok-Kee</w:t>
      </w:r>
    </w:p>
    <w:bookmarkEnd w:id="3"/>
    <w:p w14:paraId="28C9ECDF" w14:textId="48234C42" w:rsidR="00607E32" w:rsidRPr="00C26EF6" w:rsidRDefault="00C26EF6" w:rsidP="00BC500A">
      <w:pPr>
        <w:spacing w:before="0" w:after="160" w:line="240" w:lineRule="auto"/>
        <w:ind w:left="360"/>
      </w:pPr>
      <w:r w:rsidRPr="00DD5CFA">
        <w:rPr>
          <w:b/>
          <w:bCs/>
        </w:rPr>
        <w:t>MOTION</w:t>
      </w:r>
      <w:r>
        <w:t xml:space="preserve"> by Joshua Lawrence and Jim Haupt that the discipleship and Justice Commission of Antler River Watershed Regional Council approve the application for $1600 from the Institute for Specialized Ministry Fund</w:t>
      </w:r>
      <w:r w:rsidR="00607E32">
        <w:t xml:space="preserve"> to support and train camp leadership at Camp Kee Mo Kee. </w:t>
      </w:r>
      <w:r w:rsidR="00607E32">
        <w:br/>
        <w:t>MOTION</w:t>
      </w:r>
      <w:r w:rsidR="00607E32">
        <w:tab/>
      </w:r>
      <w:r w:rsidR="00607E32">
        <w:tab/>
      </w:r>
      <w:r w:rsidR="00607E32">
        <w:tab/>
      </w:r>
      <w:r w:rsidR="00607E32">
        <w:tab/>
      </w:r>
      <w:r w:rsidR="00607E32">
        <w:tab/>
        <w:t>CARRIED</w:t>
      </w:r>
    </w:p>
    <w:p w14:paraId="1F057892" w14:textId="26BB8AC3" w:rsidR="00CE563E" w:rsidRPr="00CE563E" w:rsidRDefault="00CE563E" w:rsidP="00CE4F9B">
      <w:pPr>
        <w:pStyle w:val="ListParagraph"/>
        <w:numPr>
          <w:ilvl w:val="0"/>
          <w:numId w:val="7"/>
        </w:numPr>
        <w:spacing w:before="0" w:after="160" w:line="240" w:lineRule="auto"/>
      </w:pPr>
      <w:r>
        <w:rPr>
          <w:b/>
          <w:bCs/>
        </w:rPr>
        <w:t>Staff Reports</w:t>
      </w:r>
    </w:p>
    <w:p w14:paraId="634CADA4" w14:textId="38050BEB" w:rsidR="00CE563E" w:rsidRPr="00CE563E" w:rsidRDefault="7CC69C0E" w:rsidP="27CB6329">
      <w:pPr>
        <w:pStyle w:val="ListParagraph"/>
        <w:numPr>
          <w:ilvl w:val="0"/>
          <w:numId w:val="10"/>
        </w:numPr>
        <w:spacing w:before="0" w:after="160" w:line="240" w:lineRule="auto"/>
      </w:pPr>
      <w:r w:rsidRPr="27CB6329">
        <w:rPr>
          <w:b/>
          <w:bCs/>
        </w:rPr>
        <w:t xml:space="preserve">Laura </w:t>
      </w:r>
      <w:r w:rsidR="00607E32">
        <w:rPr>
          <w:b/>
          <w:bCs/>
        </w:rPr>
        <w:t>–</w:t>
      </w:r>
      <w:r w:rsidRPr="27CB6329">
        <w:rPr>
          <w:b/>
          <w:bCs/>
        </w:rPr>
        <w:t xml:space="preserve"> </w:t>
      </w:r>
      <w:r w:rsidR="00607E32">
        <w:t>Laura’s report was available on sharepoint for the commission to review. She highlighted the need for volunteers to help out with Camp Acrediations over the Summer.</w:t>
      </w:r>
      <w:r w:rsidR="005745C5">
        <w:br/>
        <w:t>Linda Badkey and Tabitha Carey expressed interest in helping out.</w:t>
      </w:r>
    </w:p>
    <w:p w14:paraId="2A3E5EA7" w14:textId="43274162" w:rsidR="00CE563E" w:rsidRPr="00CE563E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 w:rsidRPr="4257A429">
        <w:rPr>
          <w:b/>
          <w:bCs/>
        </w:rPr>
        <w:t>John</w:t>
      </w:r>
      <w:r w:rsidR="00A8599B" w:rsidRPr="4257A429">
        <w:rPr>
          <w:b/>
          <w:bCs/>
        </w:rPr>
        <w:t xml:space="preserve"> - </w:t>
      </w:r>
      <w:r w:rsidR="005E0F11" w:rsidRPr="4257A429">
        <w:rPr>
          <w:b/>
          <w:bCs/>
        </w:rPr>
        <w:t xml:space="preserve"> </w:t>
      </w:r>
      <w:r w:rsidR="005745C5" w:rsidRPr="00BC500A">
        <w:t>No report</w:t>
      </w:r>
    </w:p>
    <w:p w14:paraId="04AD7396" w14:textId="35EC11D6" w:rsidR="00044F3F" w:rsidRPr="00044F3F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t>Therese</w:t>
      </w:r>
      <w:r w:rsidR="00A8599B">
        <w:rPr>
          <w:b/>
          <w:bCs/>
        </w:rPr>
        <w:t xml:space="preserve"> – </w:t>
      </w:r>
      <w:r w:rsidR="005745C5" w:rsidRPr="00BC500A">
        <w:t xml:space="preserve">Report on Sharepoint.  Therese is working on finalizing the </w:t>
      </w:r>
      <w:r w:rsidR="001A494A" w:rsidRPr="00BC500A">
        <w:t>Here from the Beginning totals</w:t>
      </w:r>
      <w:r w:rsidR="001A494A">
        <w:rPr>
          <w:b/>
          <w:bCs/>
        </w:rPr>
        <w:t>.</w:t>
      </w:r>
    </w:p>
    <w:p w14:paraId="1AF0EC73" w14:textId="61C6BBDA" w:rsidR="00CE563E" w:rsidRPr="00CE563E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t>UCW</w:t>
      </w:r>
      <w:r w:rsidR="00C7620E">
        <w:rPr>
          <w:b/>
          <w:bCs/>
        </w:rPr>
        <w:t xml:space="preserve"> </w:t>
      </w:r>
      <w:r w:rsidR="001A494A">
        <w:rPr>
          <w:b/>
          <w:bCs/>
        </w:rPr>
        <w:t xml:space="preserve"> - </w:t>
      </w:r>
      <w:r w:rsidR="001A494A" w:rsidRPr="00BC500A">
        <w:t>none</w:t>
      </w:r>
    </w:p>
    <w:p w14:paraId="677DB928" w14:textId="1506EEA2" w:rsidR="00CE563E" w:rsidRPr="00BC500A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t>Exec</w:t>
      </w:r>
      <w:r w:rsidR="00C7620E">
        <w:rPr>
          <w:b/>
          <w:bCs/>
        </w:rPr>
        <w:t xml:space="preserve"> </w:t>
      </w:r>
      <w:r w:rsidR="001A494A">
        <w:rPr>
          <w:b/>
          <w:bCs/>
        </w:rPr>
        <w:t xml:space="preserve">- </w:t>
      </w:r>
      <w:r w:rsidR="001A494A" w:rsidRPr="00BC500A">
        <w:t>none</w:t>
      </w:r>
    </w:p>
    <w:p w14:paraId="2CAA0140" w14:textId="7714A2E6" w:rsidR="00CE563E" w:rsidRPr="00CE563E" w:rsidRDefault="00CE563E" w:rsidP="6EA79251">
      <w:pPr>
        <w:pStyle w:val="ListParagraph"/>
        <w:numPr>
          <w:ilvl w:val="0"/>
          <w:numId w:val="10"/>
        </w:numPr>
        <w:spacing w:before="0" w:after="160" w:line="240" w:lineRule="auto"/>
        <w:rPr>
          <w:b/>
          <w:bCs/>
        </w:rPr>
      </w:pPr>
      <w:r w:rsidRPr="6EA79251">
        <w:rPr>
          <w:b/>
          <w:bCs/>
        </w:rPr>
        <w:t>PAL network</w:t>
      </w:r>
      <w:r w:rsidR="00C7620E" w:rsidRPr="6EA79251">
        <w:rPr>
          <w:b/>
          <w:bCs/>
        </w:rPr>
        <w:t xml:space="preserve"> </w:t>
      </w:r>
      <w:r w:rsidR="00037039" w:rsidRPr="6EA79251">
        <w:rPr>
          <w:b/>
          <w:bCs/>
        </w:rPr>
        <w:t>–</w:t>
      </w:r>
      <w:r w:rsidR="001A494A">
        <w:rPr>
          <w:b/>
          <w:bCs/>
        </w:rPr>
        <w:t xml:space="preserve"> </w:t>
      </w:r>
      <w:r w:rsidR="001A494A" w:rsidRPr="00BC500A">
        <w:t>none</w:t>
      </w:r>
      <w:r w:rsidR="4B8C1E88" w:rsidRPr="6EA79251">
        <w:rPr>
          <w:b/>
          <w:bCs/>
        </w:rPr>
        <w:t xml:space="preserve"> </w:t>
      </w:r>
      <w:r w:rsidR="00037039" w:rsidRPr="6EA79251">
        <w:rPr>
          <w:b/>
          <w:bCs/>
        </w:rPr>
        <w:t xml:space="preserve"> </w:t>
      </w:r>
    </w:p>
    <w:p w14:paraId="25A85702" w14:textId="12B2431A" w:rsidR="002A113C" w:rsidRDefault="00CE563E" w:rsidP="00FE506E">
      <w:pPr>
        <w:pStyle w:val="ListParagraph"/>
        <w:numPr>
          <w:ilvl w:val="0"/>
          <w:numId w:val="10"/>
        </w:numPr>
        <w:spacing w:before="0" w:after="160" w:line="240" w:lineRule="auto"/>
      </w:pPr>
      <w:r w:rsidRPr="0D992AA9">
        <w:rPr>
          <w:b/>
          <w:bCs/>
        </w:rPr>
        <w:t>SJNORC</w:t>
      </w:r>
      <w:r w:rsidR="00A85FE6" w:rsidRPr="0D992AA9">
        <w:rPr>
          <w:b/>
          <w:bCs/>
        </w:rPr>
        <w:t xml:space="preserve"> </w:t>
      </w:r>
      <w:r w:rsidR="001A494A">
        <w:rPr>
          <w:b/>
          <w:bCs/>
        </w:rPr>
        <w:t xml:space="preserve"> - </w:t>
      </w:r>
      <w:r w:rsidR="001A494A" w:rsidRPr="00BC500A">
        <w:t>none</w:t>
      </w:r>
    </w:p>
    <w:p w14:paraId="3B4961D6" w14:textId="77777777" w:rsidR="00BC500A" w:rsidRPr="003E4405" w:rsidRDefault="00BC500A" w:rsidP="00BC500A">
      <w:pPr>
        <w:pStyle w:val="ListParagraph"/>
        <w:spacing w:before="0" w:after="160" w:line="240" w:lineRule="auto"/>
        <w:ind w:left="1080"/>
        <w:rPr>
          <w:sz w:val="16"/>
          <w:szCs w:val="16"/>
        </w:rPr>
      </w:pPr>
    </w:p>
    <w:p w14:paraId="242F3EA2" w14:textId="77777777" w:rsidR="003E4405" w:rsidRPr="003E4405" w:rsidRDefault="301CCDB7" w:rsidP="003E4405">
      <w:pPr>
        <w:pStyle w:val="ListParagraph"/>
        <w:numPr>
          <w:ilvl w:val="0"/>
          <w:numId w:val="7"/>
        </w:numPr>
        <w:spacing w:before="0" w:after="0" w:line="240" w:lineRule="auto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E4405">
        <w:rPr>
          <w:b/>
          <w:bCs/>
        </w:rPr>
        <w:t>Next Meeting</w:t>
      </w:r>
      <w:r w:rsidR="396A974E" w:rsidRPr="003E4405">
        <w:rPr>
          <w:b/>
          <w:bCs/>
        </w:rPr>
        <w:t xml:space="preserve">: </w:t>
      </w:r>
      <w:r w:rsidR="00FE506E" w:rsidRPr="00BC500A">
        <w:t xml:space="preserve">May </w:t>
      </w:r>
      <w:r w:rsidR="002D2191" w:rsidRPr="00BC500A">
        <w:t>12</w:t>
      </w:r>
      <w:r w:rsidR="001E4AC6" w:rsidRPr="003E4405">
        <w:rPr>
          <w:vertAlign w:val="superscript"/>
        </w:rPr>
        <w:t>th</w:t>
      </w:r>
      <w:r w:rsidR="001E4AC6" w:rsidRPr="00BC500A">
        <w:t xml:space="preserve"> 2026 a</w:t>
      </w:r>
      <w:r w:rsidR="002A113C" w:rsidRPr="00BC500A">
        <w:t>t 10 am on Zoom</w:t>
      </w:r>
      <w:r w:rsidR="002A35AC" w:rsidRPr="003E4405">
        <w:rPr>
          <w:b/>
          <w:bCs/>
        </w:rPr>
        <w:br/>
      </w:r>
      <w:r w:rsidR="00037039" w:rsidRPr="003E4405">
        <w:rPr>
          <w:b/>
          <w:bCs/>
        </w:rPr>
        <w:t xml:space="preserve">Meeting </w:t>
      </w:r>
      <w:r w:rsidR="00CE563E" w:rsidRPr="003E4405">
        <w:rPr>
          <w:b/>
          <w:bCs/>
        </w:rPr>
        <w:t>Adjour</w:t>
      </w:r>
      <w:r w:rsidR="00037039" w:rsidRPr="003E4405">
        <w:rPr>
          <w:b/>
          <w:bCs/>
        </w:rPr>
        <w:t>ned</w:t>
      </w:r>
      <w:r w:rsidR="00B93BB3" w:rsidRPr="003E4405">
        <w:rPr>
          <w:rStyle w:val="scxw262255003"/>
          <w:rFonts w:ascii="Calibri" w:hAnsi="Calibri" w:cs="Calibri"/>
        </w:rPr>
        <w:t> </w:t>
      </w:r>
      <w:r w:rsidR="00B93BB3" w:rsidRPr="003E4405">
        <w:rPr>
          <w:rFonts w:ascii="Calibri" w:hAnsi="Calibri" w:cs="Calibri"/>
        </w:rPr>
        <w:br/>
      </w:r>
    </w:p>
    <w:p w14:paraId="0F16020F" w14:textId="43828593" w:rsidR="00B93BB3" w:rsidRPr="003E4405" w:rsidRDefault="00B93BB3" w:rsidP="006A78D2">
      <w:pPr>
        <w:pStyle w:val="ListParagraph"/>
        <w:spacing w:before="0" w:after="0" w:line="240" w:lineRule="auto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405">
        <w:rPr>
          <w:rStyle w:val="normaltextrun"/>
          <w:rFonts w:ascii="Calibri" w:hAnsi="Calibri" w:cs="Calibri"/>
          <w:b/>
          <w:bCs/>
          <w:color w:val="0070C0"/>
          <w:u w:val="single"/>
        </w:rPr>
        <w:t>ARW Priorities</w:t>
      </w:r>
    </w:p>
    <w:p w14:paraId="5A59C5BA" w14:textId="77777777" w:rsidR="00B93BB3" w:rsidRDefault="00B93BB3" w:rsidP="00B93BB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Social Justice and Outreach-living out our Affirm mandate</w:t>
      </w:r>
      <w:r>
        <w:rPr>
          <w:rStyle w:val="eop"/>
          <w:rFonts w:ascii="Calibri" w:hAnsi="Calibri" w:cs="Calibri"/>
          <w:color w:val="0070C0"/>
        </w:rPr>
        <w:t> </w:t>
      </w:r>
    </w:p>
    <w:p w14:paraId="410346F7" w14:textId="77777777" w:rsidR="00B93BB3" w:rsidRDefault="00B93BB3" w:rsidP="00B93BB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Camps/Youth</w:t>
      </w:r>
      <w:r>
        <w:rPr>
          <w:rStyle w:val="eop"/>
          <w:rFonts w:ascii="Calibri" w:hAnsi="Calibri" w:cs="Calibri"/>
          <w:color w:val="0070C0"/>
        </w:rPr>
        <w:t> </w:t>
      </w:r>
    </w:p>
    <w:p w14:paraId="35C635C4" w14:textId="77777777" w:rsidR="00B93BB3" w:rsidRDefault="00B93BB3" w:rsidP="00B93BB3">
      <w:pPr>
        <w:pStyle w:val="paragraph"/>
        <w:pBdr>
          <w:bottom w:val="single" w:sz="6" w:space="1" w:color="auto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Living into Right Relations</w:t>
      </w:r>
      <w:r>
        <w:rPr>
          <w:rStyle w:val="eop"/>
          <w:rFonts w:ascii="Calibri" w:hAnsi="Calibri" w:cs="Calibri"/>
          <w:color w:val="0070C0"/>
        </w:rPr>
        <w:t> </w:t>
      </w:r>
    </w:p>
    <w:p w14:paraId="16796259" w14:textId="77777777" w:rsidR="00A956E1" w:rsidRDefault="00A956E1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F2A9E7E" w14:textId="77777777" w:rsidR="007616F7" w:rsidRDefault="007616F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188DCAA" w14:textId="619FC451" w:rsidR="007616F7" w:rsidRDefault="007616F7" w:rsidP="007616F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Appendix A</w:t>
      </w:r>
    </w:p>
    <w:p w14:paraId="004DBED3" w14:textId="77777777" w:rsidR="007616F7" w:rsidRDefault="007616F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3565A0D5" w14:textId="77777777" w:rsidR="007616F7" w:rsidRPr="004A5DB1" w:rsidRDefault="007616F7" w:rsidP="007616F7">
      <w:pPr>
        <w:pStyle w:val="ListParagraph"/>
        <w:spacing w:before="0" w:after="160" w:line="240" w:lineRule="auto"/>
        <w:ind w:left="720"/>
        <w:rPr>
          <w:b/>
          <w:bCs/>
          <w:szCs w:val="24"/>
        </w:rPr>
      </w:pPr>
      <w:r w:rsidRPr="5C65E367">
        <w:rPr>
          <w:b/>
          <w:bCs/>
        </w:rPr>
        <w:t>Events fund balance available as of January 1, 202</w:t>
      </w:r>
      <w:r>
        <w:rPr>
          <w:b/>
          <w:bCs/>
        </w:rPr>
        <w:t>6</w:t>
      </w:r>
      <w:r w:rsidRPr="5C65E367">
        <w:rPr>
          <w:b/>
          <w:bCs/>
        </w:rPr>
        <w:t xml:space="preserve">: </w:t>
      </w:r>
      <w:r w:rsidRPr="5C65E367">
        <w:rPr>
          <w:rFonts w:ascii="Calibri" w:eastAsia="Times New Roman" w:hAnsi="Calibri" w:cs="Calibri"/>
          <w:b/>
          <w:bCs/>
        </w:rPr>
        <w:t>$8000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9"/>
        <w:gridCol w:w="1288"/>
        <w:gridCol w:w="1308"/>
        <w:gridCol w:w="1289"/>
      </w:tblGrid>
      <w:tr w:rsidR="007616F7" w:rsidRPr="00583DDB" w14:paraId="15583AF7" w14:textId="77777777" w:rsidTr="000403AA">
        <w:trPr>
          <w:trHeight w:val="300"/>
        </w:trPr>
        <w:tc>
          <w:tcPr>
            <w:tcW w:w="8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6D7DC3B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 xml:space="preserve"> Events Budget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2287688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</w:rPr>
              <w:t>8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>,000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44AA0B99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DADD6F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Description of Event/Program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B6DE503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1F756F8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8D02862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504873A8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B7CF" w14:textId="77777777" w:rsidR="007616F7" w:rsidRPr="009C799C" w:rsidRDefault="007616F7" w:rsidP="000403AA">
            <w:pPr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Deposit for Worshiplude bus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681F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Dec 2025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6AFE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$1856.59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6453" w14:textId="6C34DF9B" w:rsidR="007616F7" w:rsidRPr="009C799C" w:rsidRDefault="0082255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$6143.41</w:t>
            </w:r>
          </w:p>
        </w:tc>
      </w:tr>
      <w:tr w:rsidR="007616F7" w:rsidRPr="00583DDB" w14:paraId="1B91F6F6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D405" w14:textId="77777777" w:rsidR="007616F7" w:rsidRPr="009C799C" w:rsidRDefault="007616F7" w:rsidP="000403AA">
            <w:pPr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Final payment for worshiplude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B14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Feb 17</w:t>
            </w:r>
            <w:r w:rsidRPr="004C047E">
              <w:rPr>
                <w:rFonts w:ascii="Calibri" w:eastAsia="Times New Roman" w:hAnsi="Calibri" w:cs="Calibri"/>
                <w:szCs w:val="24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Cs w:val="24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BEFF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$121.26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29A8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6022.15</w:t>
            </w:r>
          </w:p>
        </w:tc>
      </w:tr>
      <w:tr w:rsidR="007616F7" w:rsidRPr="00583DDB" w14:paraId="585BC49B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088B" w14:textId="77777777" w:rsidR="007616F7" w:rsidRPr="009C799C" w:rsidRDefault="007616F7" w:rsidP="000403AA">
            <w:pPr>
              <w:rPr>
                <w:szCs w:val="24"/>
              </w:rPr>
            </w:pPr>
            <w:r>
              <w:rPr>
                <w:szCs w:val="24"/>
              </w:rPr>
              <w:t>SJNORC payment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99C8" w14:textId="77777777" w:rsidR="007616F7" w:rsidRPr="00F46925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10</w:t>
            </w:r>
            <w:r w:rsidRPr="00E60588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6CF8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1B5F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$5022.15</w:t>
            </w:r>
          </w:p>
        </w:tc>
      </w:tr>
      <w:tr w:rsidR="007616F7" w:rsidRPr="00583DDB" w14:paraId="46151A4F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57E2" w14:textId="14E84B22" w:rsidR="007616F7" w:rsidRPr="009C799C" w:rsidRDefault="00763544" w:rsidP="000403AA">
            <w:pPr>
              <w:rPr>
                <w:szCs w:val="24"/>
              </w:rPr>
            </w:pPr>
            <w:r>
              <w:rPr>
                <w:szCs w:val="24"/>
              </w:rPr>
              <w:t>Woodlands Cultural Center Educational event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5BC9" w14:textId="759D130E" w:rsidR="007616F7" w:rsidRPr="00F46925" w:rsidRDefault="00763544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April 14</w:t>
            </w:r>
            <w:r w:rsidRPr="00763544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E9F5" w14:textId="5DC955D2" w:rsidR="007616F7" w:rsidRPr="009C799C" w:rsidRDefault="00763544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 xml:space="preserve">($1500) </w:t>
            </w:r>
            <w:r w:rsidR="003E4405">
              <w:rPr>
                <w:rFonts w:ascii="Calibri" w:eastAsia="Times New Roman" w:hAnsi="Calibri" w:cs="Calibri"/>
                <w:szCs w:val="24"/>
              </w:rPr>
              <w:t xml:space="preserve"> in principal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6832" w14:textId="11C84E76" w:rsidR="007616F7" w:rsidRPr="009C799C" w:rsidRDefault="00A44159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$3522.15</w:t>
            </w:r>
          </w:p>
        </w:tc>
      </w:tr>
      <w:tr w:rsidR="00075BC6" w:rsidRPr="00583DDB" w14:paraId="3B67D3F8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2C16" w14:textId="77777777" w:rsidR="00075BC6" w:rsidRDefault="00075BC6" w:rsidP="000403AA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06EF" w14:textId="77777777" w:rsidR="00075BC6" w:rsidRPr="00F46925" w:rsidRDefault="00075BC6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C87A" w14:textId="77777777" w:rsidR="00075BC6" w:rsidRDefault="00075BC6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DF5E" w14:textId="77777777" w:rsidR="00075BC6" w:rsidRPr="009C799C" w:rsidRDefault="00075BC6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45BD750A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21DD" w14:textId="49ABEC9C" w:rsidR="007616F7" w:rsidRPr="005E4BFE" w:rsidRDefault="007616F7" w:rsidP="000403AA">
            <w:pPr>
              <w:rPr>
                <w:b/>
                <w:bCs/>
                <w:szCs w:val="24"/>
              </w:rPr>
            </w:pPr>
            <w:r w:rsidRPr="005E4BFE">
              <w:rPr>
                <w:b/>
                <w:bCs/>
                <w:szCs w:val="24"/>
              </w:rPr>
              <w:t xml:space="preserve">Laura Black – Staff Budget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FAF9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D436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5E4BFE">
              <w:rPr>
                <w:rFonts w:ascii="Calibri" w:eastAsia="Times New Roman" w:hAnsi="Calibri" w:cs="Calibri"/>
                <w:b/>
                <w:bCs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E678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4A4C8063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ECC2" w14:textId="77777777" w:rsidR="007616F7" w:rsidRPr="009C799C" w:rsidRDefault="007616F7" w:rsidP="000403AA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8612" w14:textId="77777777" w:rsidR="007616F7" w:rsidRPr="00F46925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5833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983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3B1751B2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4215" w14:textId="6500F3CD" w:rsidR="007616F7" w:rsidRPr="005E4BFE" w:rsidRDefault="007616F7" w:rsidP="000403AA">
            <w:pPr>
              <w:rPr>
                <w:b/>
                <w:bCs/>
                <w:szCs w:val="24"/>
              </w:rPr>
            </w:pPr>
            <w:r w:rsidRPr="005E4BFE">
              <w:rPr>
                <w:b/>
                <w:bCs/>
                <w:szCs w:val="24"/>
              </w:rPr>
              <w:t>John Egger – Staff Budget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23F3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1917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5E4BFE">
              <w:rPr>
                <w:rFonts w:ascii="Calibri" w:eastAsia="Times New Roman" w:hAnsi="Calibri" w:cs="Calibri"/>
                <w:b/>
                <w:bCs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4BD8" w14:textId="77777777" w:rsidR="007616F7" w:rsidRPr="009C799C" w:rsidRDefault="007616F7" w:rsidP="000403AA">
            <w:pPr>
              <w:tabs>
                <w:tab w:val="center" w:pos="637"/>
                <w:tab w:val="right" w:pos="1274"/>
              </w:tabs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ab/>
            </w:r>
            <w:r>
              <w:rPr>
                <w:rFonts w:ascii="Calibri" w:eastAsia="Times New Roman" w:hAnsi="Calibri" w:cs="Calibri"/>
                <w:szCs w:val="24"/>
              </w:rPr>
              <w:tab/>
            </w:r>
          </w:p>
        </w:tc>
      </w:tr>
      <w:tr w:rsidR="007616F7" w:rsidRPr="00583DDB" w14:paraId="7BDE3A1B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E44C" w14:textId="49357B2E" w:rsidR="007616F7" w:rsidRPr="009C799C" w:rsidRDefault="00664BD4" w:rsidP="000403AA">
            <w:pPr>
              <w:rPr>
                <w:szCs w:val="24"/>
              </w:rPr>
            </w:pPr>
            <w:r w:rsidRPr="00664BD4">
              <w:rPr>
                <w:szCs w:val="24"/>
              </w:rPr>
              <w:t>Jeff Carolin Honorarium for  PALnet workshop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E7C9" w14:textId="422CB784" w:rsidR="007616F7" w:rsidRPr="00F46925" w:rsidRDefault="00664BD4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12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025A" w14:textId="4405B4EB" w:rsidR="007616F7" w:rsidRPr="009C799C" w:rsidRDefault="00664BD4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$182.68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2BF5" w14:textId="15E8B2DE" w:rsidR="007616F7" w:rsidRPr="009C799C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$817.32</w:t>
            </w:r>
          </w:p>
        </w:tc>
      </w:tr>
      <w:tr w:rsidR="000D0FCB" w:rsidRPr="00583DDB" w14:paraId="56AF9711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B4B0" w14:textId="77777777" w:rsidR="000D0FCB" w:rsidRDefault="000D0FCB" w:rsidP="000403AA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D41" w14:textId="77777777" w:rsidR="000D0FCB" w:rsidRPr="00F46925" w:rsidRDefault="000D0FCB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8DDF" w14:textId="77777777" w:rsidR="000D0FCB" w:rsidRDefault="000D0FCB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973E4" w14:textId="77777777" w:rsidR="000D0FCB" w:rsidRPr="009C799C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5406FE5C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116D" w14:textId="3BC051A0" w:rsidR="007616F7" w:rsidRPr="005E4BFE" w:rsidRDefault="007616F7" w:rsidP="000403AA">
            <w:pPr>
              <w:rPr>
                <w:b/>
                <w:bCs/>
                <w:szCs w:val="24"/>
              </w:rPr>
            </w:pPr>
            <w:r w:rsidRPr="005E4BFE">
              <w:rPr>
                <w:b/>
                <w:bCs/>
                <w:szCs w:val="24"/>
              </w:rPr>
              <w:t xml:space="preserve">Therese Samuel – Staff Budget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4091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B678" w14:textId="77777777" w:rsidR="007616F7" w:rsidRPr="005E4BFE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Cs w:val="24"/>
              </w:rPr>
            </w:pPr>
            <w:r w:rsidRPr="005E4BFE">
              <w:rPr>
                <w:rFonts w:ascii="Calibri" w:eastAsia="Times New Roman" w:hAnsi="Calibri" w:cs="Calibri"/>
                <w:b/>
                <w:bCs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F17C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7616F7" w:rsidRPr="00583DDB" w14:paraId="75467A11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E0DF" w14:textId="77777777" w:rsidR="007616F7" w:rsidRPr="009C799C" w:rsidRDefault="007616F7" w:rsidP="000403AA">
            <w:pPr>
              <w:rPr>
                <w:szCs w:val="24"/>
              </w:rPr>
            </w:pPr>
            <w:r>
              <w:rPr>
                <w:szCs w:val="24"/>
              </w:rPr>
              <w:t>Karen Orlandi Honorarium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8F80" w14:textId="77777777" w:rsidR="007616F7" w:rsidRPr="00F46925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D5BA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$90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0B34" w14:textId="77777777" w:rsidR="007616F7" w:rsidRPr="009C799C" w:rsidRDefault="007616F7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$910</w:t>
            </w:r>
          </w:p>
        </w:tc>
      </w:tr>
      <w:tr w:rsidR="000D0FCB" w:rsidRPr="00583DDB" w14:paraId="21C09970" w14:textId="77777777" w:rsidTr="000403AA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9DFF" w14:textId="77777777" w:rsidR="000D0FCB" w:rsidRPr="00752446" w:rsidRDefault="000D0FCB" w:rsidP="000403AA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EF85" w14:textId="77777777" w:rsidR="000D0FCB" w:rsidRPr="0041551A" w:rsidRDefault="000D0FCB" w:rsidP="000403AA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9B9776B" w14:textId="77777777" w:rsidR="000D0FCB" w:rsidRPr="009C799C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FCE3" w14:textId="77777777" w:rsidR="000D0FCB" w:rsidRDefault="000D0FCB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5E4BFE" w:rsidRPr="00583DDB" w14:paraId="5C982D8C" w14:textId="77777777" w:rsidTr="00D33383">
        <w:trPr>
          <w:trHeight w:val="462"/>
        </w:trPr>
        <w:tc>
          <w:tcPr>
            <w:tcW w:w="8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E11541" w14:textId="4BE86453" w:rsidR="005E4BFE" w:rsidRPr="009C799C" w:rsidRDefault="005E4BFE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 w:rsidRPr="00752446">
              <w:rPr>
                <w:rFonts w:ascii="Calibri" w:eastAsia="Times New Roman" w:hAnsi="Calibri" w:cs="Calibri"/>
                <w:b/>
                <w:bCs/>
              </w:rPr>
              <w:t>TOTAL REMAINING: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49FD" w14:textId="0700FA63" w:rsidR="005E4BFE" w:rsidRPr="009C799C" w:rsidRDefault="005E4BFE" w:rsidP="000403AA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</w:t>
            </w:r>
            <w:r>
              <w:rPr>
                <w:rFonts w:eastAsia="Times New Roman"/>
                <w:szCs w:val="24"/>
              </w:rPr>
              <w:t>3249.50*</w:t>
            </w:r>
          </w:p>
        </w:tc>
      </w:tr>
    </w:tbl>
    <w:p w14:paraId="55184E5E" w14:textId="77777777" w:rsidR="007616F7" w:rsidRDefault="007616F7" w:rsidP="007616F7">
      <w:pPr>
        <w:pStyle w:val="ListParagraph"/>
        <w:spacing w:before="0" w:after="160" w:line="256" w:lineRule="auto"/>
        <w:ind w:left="720"/>
        <w:rPr>
          <w:b/>
          <w:bCs/>
          <w:sz w:val="26"/>
          <w:szCs w:val="26"/>
        </w:rPr>
      </w:pPr>
    </w:p>
    <w:p w14:paraId="7CE4F2C7" w14:textId="6B806306" w:rsidR="000D0FCB" w:rsidRPr="00D33383" w:rsidRDefault="00B54B19" w:rsidP="007616F7">
      <w:pPr>
        <w:pStyle w:val="ListParagraph"/>
        <w:spacing w:before="0" w:after="160" w:line="256" w:lineRule="auto"/>
        <w:ind w:left="720"/>
        <w:rPr>
          <w:sz w:val="26"/>
          <w:szCs w:val="26"/>
        </w:rPr>
      </w:pPr>
      <w:r w:rsidRPr="00D33383">
        <w:rPr>
          <w:sz w:val="26"/>
          <w:szCs w:val="26"/>
        </w:rPr>
        <w:t>*the total remaining does not reflect the</w:t>
      </w:r>
      <w:r w:rsidR="008C3E43" w:rsidRPr="00D33383">
        <w:rPr>
          <w:sz w:val="26"/>
          <w:szCs w:val="26"/>
        </w:rPr>
        <w:t xml:space="preserve"> $1000 descrionary funds set aside for the staff</w:t>
      </w:r>
      <w:r w:rsidR="00631FA1">
        <w:rPr>
          <w:sz w:val="26"/>
          <w:szCs w:val="26"/>
        </w:rPr>
        <w:t xml:space="preserve"> to use without bringing a motion to the commission. </w:t>
      </w:r>
      <w:r w:rsidR="005E4BFE" w:rsidRPr="00D33383">
        <w:rPr>
          <w:sz w:val="26"/>
          <w:szCs w:val="26"/>
        </w:rPr>
        <w:t xml:space="preserve"> Those amounts are set aside in theory but can</w:t>
      </w:r>
      <w:r w:rsidR="0021386C">
        <w:rPr>
          <w:sz w:val="26"/>
          <w:szCs w:val="26"/>
        </w:rPr>
        <w:t xml:space="preserve"> still</w:t>
      </w:r>
      <w:r w:rsidR="005E4BFE" w:rsidRPr="00D33383">
        <w:rPr>
          <w:sz w:val="26"/>
          <w:szCs w:val="26"/>
        </w:rPr>
        <w:t xml:space="preserve"> be used by the commission for events</w:t>
      </w:r>
      <w:r w:rsidR="0021386C">
        <w:rPr>
          <w:sz w:val="26"/>
          <w:szCs w:val="26"/>
        </w:rPr>
        <w:t>.</w:t>
      </w:r>
    </w:p>
    <w:p w14:paraId="79C1C065" w14:textId="77777777" w:rsidR="000D0FCB" w:rsidRDefault="000D0FCB" w:rsidP="007616F7">
      <w:pPr>
        <w:pStyle w:val="ListParagraph"/>
        <w:spacing w:before="0" w:after="160" w:line="256" w:lineRule="auto"/>
        <w:ind w:left="720"/>
        <w:rPr>
          <w:b/>
          <w:bCs/>
          <w:sz w:val="26"/>
          <w:szCs w:val="26"/>
        </w:rPr>
      </w:pPr>
    </w:p>
    <w:p w14:paraId="20834551" w14:textId="7642BFB7" w:rsidR="007616F7" w:rsidRPr="004A5DB1" w:rsidRDefault="007616F7" w:rsidP="007616F7">
      <w:pPr>
        <w:pStyle w:val="ListParagraph"/>
        <w:spacing w:before="0" w:after="160" w:line="256" w:lineRule="auto"/>
        <w:ind w:left="720"/>
        <w:rPr>
          <w:rStyle w:val="Hyperlink0"/>
          <w:b/>
          <w:bCs/>
          <w:szCs w:val="24"/>
        </w:rPr>
      </w:pPr>
      <w:r w:rsidRPr="004A5DB1">
        <w:rPr>
          <w:b/>
          <w:bCs/>
          <w:sz w:val="26"/>
          <w:szCs w:val="26"/>
        </w:rPr>
        <w:lastRenderedPageBreak/>
        <w:t>ARW D&amp;J</w:t>
      </w:r>
      <w:r w:rsidRPr="004A5DB1">
        <w:rPr>
          <w:rStyle w:val="None"/>
          <w:b/>
          <w:bCs/>
          <w:sz w:val="26"/>
          <w:szCs w:val="26"/>
        </w:rPr>
        <w:t xml:space="preserve"> Meetings Budget</w:t>
      </w:r>
      <w:r w:rsidRPr="004A5DB1">
        <w:rPr>
          <w:b/>
          <w:bCs/>
          <w:sz w:val="26"/>
          <w:szCs w:val="26"/>
        </w:rPr>
        <w:t xml:space="preserve"> for 202</w:t>
      </w:r>
      <w:r>
        <w:rPr>
          <w:b/>
          <w:bCs/>
          <w:sz w:val="26"/>
          <w:szCs w:val="26"/>
        </w:rPr>
        <w:t>6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4"/>
        <w:gridCol w:w="1275"/>
        <w:gridCol w:w="1305"/>
        <w:gridCol w:w="1290"/>
      </w:tblGrid>
      <w:tr w:rsidR="007616F7" w:rsidRPr="00583DDB" w14:paraId="75436FB7" w14:textId="77777777" w:rsidTr="000403AA">
        <w:trPr>
          <w:trHeight w:val="300"/>
        </w:trPr>
        <w:tc>
          <w:tcPr>
            <w:tcW w:w="8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706EDBE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 xml:space="preserve"> Meetings Budget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FDB9081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</w:rPr>
              <w:t>2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>,000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46F0CCC3" w14:textId="77777777" w:rsidTr="000403AA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721AAEE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Description of Meeting/Expense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1A73239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63E6C4E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3CDBDA2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7E136107" w14:textId="77777777" w:rsidTr="000403AA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37AC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8B5D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4C5E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AD55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7616F7" w:rsidRPr="00583DDB" w14:paraId="1AC2E918" w14:textId="77777777" w:rsidTr="000403AA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50DD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09EC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8232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7B60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7616F7" w:rsidRPr="00583DDB" w14:paraId="0C88D715" w14:textId="77777777" w:rsidTr="000403AA">
        <w:trPr>
          <w:trHeight w:val="300"/>
        </w:trPr>
        <w:tc>
          <w:tcPr>
            <w:tcW w:w="8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501AE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</w:rPr>
              <w:t>TOTAL REMAINING: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4063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</w:tbl>
    <w:p w14:paraId="78AFEE2F" w14:textId="77777777" w:rsidR="007616F7" w:rsidRDefault="007616F7" w:rsidP="007616F7">
      <w:pPr>
        <w:pStyle w:val="ListParagraph"/>
        <w:spacing w:before="0" w:after="160" w:line="256" w:lineRule="auto"/>
        <w:ind w:left="720"/>
        <w:rPr>
          <w:b/>
          <w:bCs/>
        </w:rPr>
      </w:pPr>
    </w:p>
    <w:tbl>
      <w:tblPr>
        <w:tblW w:w="9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260"/>
        <w:gridCol w:w="1260"/>
        <w:gridCol w:w="1350"/>
      </w:tblGrid>
      <w:tr w:rsidR="007616F7" w:rsidRPr="00583DDB" w14:paraId="1A0937FB" w14:textId="77777777" w:rsidTr="000403AA">
        <w:trPr>
          <w:trHeight w:val="300"/>
        </w:trPr>
        <w:tc>
          <w:tcPr>
            <w:tcW w:w="8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0516BB3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45830141">
              <w:rPr>
                <w:rFonts w:ascii="Calibri" w:eastAsia="Times New Roman" w:hAnsi="Calibri" w:cs="Calibri"/>
                <w:b/>
                <w:bCs/>
              </w:rPr>
              <w:t>2026 Ministry with Youth and Young Adult Fund</w:t>
            </w:r>
            <w:r w:rsidRPr="4583014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E9D77CA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</w:rPr>
              <w:t>4500</w:t>
            </w:r>
          </w:p>
        </w:tc>
      </w:tr>
      <w:tr w:rsidR="007616F7" w:rsidRPr="00583DDB" w14:paraId="639D2139" w14:textId="77777777" w:rsidTr="000403AA">
        <w:trPr>
          <w:trHeight w:val="300"/>
        </w:trPr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B5697A" w14:textId="77777777" w:rsidR="007616F7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Description of the grant request</w:t>
            </w:r>
          </w:p>
          <w:p w14:paraId="409C7098" w14:textId="77777777" w:rsidR="007616F7" w:rsidRPr="00583DDB" w:rsidRDefault="007616F7" w:rsidP="000403AA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C985A0C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BC36E9B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76E787" w14:textId="77777777" w:rsidR="007616F7" w:rsidRPr="00583DDB" w:rsidRDefault="007616F7" w:rsidP="000403AA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7616F7" w:rsidRPr="00583DDB" w14:paraId="08FFFE79" w14:textId="77777777" w:rsidTr="000403AA">
        <w:trPr>
          <w:trHeight w:val="300"/>
        </w:trPr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793A" w14:textId="77777777" w:rsidR="007616F7" w:rsidRPr="00583DDB" w:rsidRDefault="007616F7" w:rsidP="000403A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Go Beyond March break Youth Camp – Thunder Bay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60A9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Feb 17</w:t>
            </w:r>
            <w:r w:rsidRPr="00863B6B">
              <w:rPr>
                <w:rFonts w:ascii="Segoe UI" w:eastAsia="Times New Roman" w:hAnsi="Segoe UI" w:cs="Segoe UI"/>
                <w:sz w:val="18"/>
                <w:szCs w:val="18"/>
                <w:vertAlign w:val="superscript"/>
              </w:rPr>
              <w:t>th</w:t>
            </w:r>
            <w:r>
              <w:rPr>
                <w:rFonts w:ascii="Segoe UI" w:eastAsia="Times New Roman" w:hAnsi="Segoe UI" w:cs="Segoe UI"/>
                <w:sz w:val="18"/>
                <w:szCs w:val="18"/>
              </w:rPr>
              <w:t xml:space="preserve"> 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4353F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$2500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837C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  <w:tr w:rsidR="007616F7" w:rsidRPr="00583DDB" w14:paraId="5A723C6B" w14:textId="77777777" w:rsidTr="000403AA">
        <w:trPr>
          <w:trHeight w:val="300"/>
        </w:trPr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3F0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CFEE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ACF6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4287D" w14:textId="77777777" w:rsidR="007616F7" w:rsidRPr="00583DDB" w:rsidRDefault="007616F7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9A3EC0" w:rsidRPr="00583DDB" w14:paraId="1C6F2C3A" w14:textId="77777777" w:rsidTr="00787EED">
        <w:trPr>
          <w:trHeight w:val="300"/>
        </w:trPr>
        <w:tc>
          <w:tcPr>
            <w:tcW w:w="8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2247" w14:textId="77777777" w:rsidR="009A3EC0" w:rsidRPr="00583DDB" w:rsidRDefault="009A3EC0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</w:rPr>
              <w:t>TOTAL REMAINING: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C951" w14:textId="77777777" w:rsidR="009A3EC0" w:rsidRPr="00583DDB" w:rsidRDefault="009A3EC0" w:rsidP="000403AA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</w:tbl>
    <w:p w14:paraId="74066BE2" w14:textId="77777777" w:rsidR="007616F7" w:rsidRDefault="007616F7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3C9E9A31" w14:textId="77777777" w:rsidR="009A3EC0" w:rsidRDefault="009A3EC0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065363C1" w14:textId="77777777" w:rsidR="009A3EC0" w:rsidRDefault="009A3EC0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7"/>
        <w:gridCol w:w="1310"/>
        <w:gridCol w:w="1020"/>
        <w:gridCol w:w="1253"/>
      </w:tblGrid>
      <w:tr w:rsidR="00FD3842" w14:paraId="440ABF48" w14:textId="77777777" w:rsidTr="00C87771">
        <w:tc>
          <w:tcPr>
            <w:tcW w:w="8097" w:type="dxa"/>
            <w:gridSpan w:val="3"/>
            <w:shd w:val="clear" w:color="auto" w:fill="D0CECE" w:themeFill="background2" w:themeFillShade="E6"/>
          </w:tcPr>
          <w:p w14:paraId="775103FD" w14:textId="704A2407" w:rsidR="00FD3842" w:rsidRPr="00FD3842" w:rsidRDefault="00FD3842" w:rsidP="00FD384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FD3842">
              <w:rPr>
                <w:rStyle w:val="normaltextrun"/>
                <w:rFonts w:asciiTheme="minorHAnsi" w:hAnsiTheme="minorHAnsi" w:cstheme="minorHAnsi"/>
                <w:b/>
                <w:bCs/>
              </w:rPr>
              <w:t>Institute for Specalized Ministry Fund</w:t>
            </w:r>
          </w:p>
        </w:tc>
        <w:tc>
          <w:tcPr>
            <w:tcW w:w="1253" w:type="dxa"/>
            <w:shd w:val="clear" w:color="auto" w:fill="D0CECE" w:themeFill="background2" w:themeFillShade="E6"/>
          </w:tcPr>
          <w:p w14:paraId="7A12F33F" w14:textId="549DF4D4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$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6700</w:t>
            </w:r>
          </w:p>
        </w:tc>
      </w:tr>
      <w:tr w:rsidR="00FD3842" w14:paraId="3AA20878" w14:textId="77777777" w:rsidTr="00C87771">
        <w:tc>
          <w:tcPr>
            <w:tcW w:w="5767" w:type="dxa"/>
            <w:shd w:val="clear" w:color="auto" w:fill="E7E6E6" w:themeFill="background2"/>
          </w:tcPr>
          <w:p w14:paraId="6B590FAF" w14:textId="461E4C28" w:rsidR="00FD3842" w:rsidRPr="003038A3" w:rsidRDefault="003038A3" w:rsidP="003038A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D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escription of the Grant Request</w:t>
            </w:r>
          </w:p>
        </w:tc>
        <w:tc>
          <w:tcPr>
            <w:tcW w:w="1310" w:type="dxa"/>
            <w:shd w:val="clear" w:color="auto" w:fill="E7E6E6" w:themeFill="background2"/>
          </w:tcPr>
          <w:p w14:paraId="52BBA74E" w14:textId="61508260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D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ate</w:t>
            </w:r>
          </w:p>
        </w:tc>
        <w:tc>
          <w:tcPr>
            <w:tcW w:w="1020" w:type="dxa"/>
            <w:shd w:val="clear" w:color="auto" w:fill="E7E6E6" w:themeFill="background2"/>
          </w:tcPr>
          <w:p w14:paraId="040E498F" w14:textId="1F77B3FC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A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>mount</w:t>
            </w:r>
          </w:p>
        </w:tc>
        <w:tc>
          <w:tcPr>
            <w:tcW w:w="1253" w:type="dxa"/>
            <w:shd w:val="clear" w:color="auto" w:fill="E7E6E6" w:themeFill="background2"/>
          </w:tcPr>
          <w:p w14:paraId="28910EA9" w14:textId="77777777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3038A3">
              <w:rPr>
                <w:rStyle w:val="normaltextrun"/>
                <w:rFonts w:asciiTheme="minorHAnsi" w:hAnsiTheme="minorHAnsi" w:cstheme="minorHAnsi"/>
                <w:b/>
                <w:bCs/>
              </w:rPr>
              <w:t>R</w:t>
            </w:r>
            <w:r w:rsidRPr="003038A3">
              <w:rPr>
                <w:rStyle w:val="normaltextrun"/>
                <w:rFonts w:asciiTheme="minorHAnsi" w:hAnsiTheme="minorHAnsi" w:cstheme="minorHAnsi"/>
              </w:rPr>
              <w:t xml:space="preserve">emaining </w:t>
            </w:r>
          </w:p>
          <w:p w14:paraId="3328ADD8" w14:textId="69369C42" w:rsidR="003038A3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</w:tc>
      </w:tr>
      <w:tr w:rsidR="00FD3842" w14:paraId="0BF19213" w14:textId="77777777" w:rsidTr="00C87771">
        <w:tc>
          <w:tcPr>
            <w:tcW w:w="5767" w:type="dxa"/>
          </w:tcPr>
          <w:p w14:paraId="752BA4A1" w14:textId="17FA6F64" w:rsidR="00FD3842" w:rsidRPr="003038A3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Camp Kee Mo Kee – Camp leadership training</w:t>
            </w:r>
          </w:p>
        </w:tc>
        <w:tc>
          <w:tcPr>
            <w:tcW w:w="1310" w:type="dxa"/>
          </w:tcPr>
          <w:p w14:paraId="2657A7CE" w14:textId="24A9417F" w:rsidR="00FD3842" w:rsidRPr="00C87771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C87771">
              <w:rPr>
                <w:rStyle w:val="normaltextrun"/>
                <w:rFonts w:ascii="Calibri" w:hAnsi="Calibri" w:cs="Calibri"/>
              </w:rPr>
              <w:t>April 14</w:t>
            </w:r>
            <w:r w:rsidRPr="00C87771">
              <w:rPr>
                <w:rStyle w:val="normaltextrun"/>
                <w:rFonts w:ascii="Calibri" w:hAnsi="Calibri" w:cs="Calibri"/>
                <w:vertAlign w:val="superscript"/>
              </w:rPr>
              <w:t>th</w:t>
            </w:r>
            <w:r w:rsidRPr="00C87771">
              <w:rPr>
                <w:rStyle w:val="normaltextrun"/>
                <w:rFonts w:ascii="Calibri" w:hAnsi="Calibri" w:cs="Calibri"/>
              </w:rPr>
              <w:t xml:space="preserve"> 2026</w:t>
            </w:r>
          </w:p>
        </w:tc>
        <w:tc>
          <w:tcPr>
            <w:tcW w:w="1020" w:type="dxa"/>
          </w:tcPr>
          <w:p w14:paraId="0BCD524C" w14:textId="2F5FCE61" w:rsidR="00FD3842" w:rsidRPr="00C87771" w:rsidRDefault="003038A3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C87771">
              <w:rPr>
                <w:rStyle w:val="normaltextrun"/>
                <w:rFonts w:ascii="Calibri" w:hAnsi="Calibri" w:cs="Calibri"/>
              </w:rPr>
              <w:t>$1600</w:t>
            </w:r>
          </w:p>
        </w:tc>
        <w:tc>
          <w:tcPr>
            <w:tcW w:w="1253" w:type="dxa"/>
          </w:tcPr>
          <w:p w14:paraId="5EDAD386" w14:textId="36364170" w:rsidR="00FD3842" w:rsidRPr="00C87771" w:rsidRDefault="00C87771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C87771">
              <w:rPr>
                <w:rStyle w:val="normaltextrun"/>
                <w:rFonts w:ascii="Calibri" w:hAnsi="Calibri" w:cs="Calibri"/>
              </w:rPr>
              <w:t>$5100</w:t>
            </w:r>
          </w:p>
        </w:tc>
      </w:tr>
      <w:tr w:rsidR="00FD3842" w14:paraId="38D70770" w14:textId="77777777" w:rsidTr="00C87771">
        <w:tc>
          <w:tcPr>
            <w:tcW w:w="5767" w:type="dxa"/>
          </w:tcPr>
          <w:p w14:paraId="4D7DA6F0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310" w:type="dxa"/>
          </w:tcPr>
          <w:p w14:paraId="687A1C54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020" w:type="dxa"/>
          </w:tcPr>
          <w:p w14:paraId="2F9DA5DF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253" w:type="dxa"/>
          </w:tcPr>
          <w:p w14:paraId="4DF1304E" w14:textId="77777777" w:rsidR="00FD3842" w:rsidRDefault="00FD3842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009A3EC0" w14:paraId="557EC0D7" w14:textId="77777777" w:rsidTr="00C87771">
        <w:tc>
          <w:tcPr>
            <w:tcW w:w="5767" w:type="dxa"/>
          </w:tcPr>
          <w:p w14:paraId="19A720E8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310" w:type="dxa"/>
          </w:tcPr>
          <w:p w14:paraId="3BA61728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020" w:type="dxa"/>
          </w:tcPr>
          <w:p w14:paraId="6DD3402E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1253" w:type="dxa"/>
          </w:tcPr>
          <w:p w14:paraId="5C521F11" w14:textId="77777777" w:rsidR="009A3EC0" w:rsidRDefault="009A3EC0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003038A3" w14:paraId="2A9474DC" w14:textId="77777777" w:rsidTr="009A3EC0">
        <w:trPr>
          <w:trHeight w:val="656"/>
        </w:trPr>
        <w:tc>
          <w:tcPr>
            <w:tcW w:w="8097" w:type="dxa"/>
            <w:gridSpan w:val="3"/>
          </w:tcPr>
          <w:p w14:paraId="091B4FF9" w14:textId="4EB5B9FA" w:rsidR="003038A3" w:rsidRPr="009A3EC0" w:rsidRDefault="003038A3" w:rsidP="003038A3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9A3EC0">
              <w:rPr>
                <w:rStyle w:val="normaltextrun"/>
                <w:rFonts w:asciiTheme="minorHAnsi" w:hAnsiTheme="minorHAnsi" w:cstheme="minorHAnsi"/>
                <w:b/>
                <w:bCs/>
              </w:rPr>
              <w:t>T</w:t>
            </w:r>
            <w:r w:rsidRPr="009A3EC0">
              <w:rPr>
                <w:rStyle w:val="normaltextrun"/>
                <w:rFonts w:asciiTheme="minorHAnsi" w:hAnsiTheme="minorHAnsi" w:cstheme="minorHAnsi"/>
              </w:rPr>
              <w:t>otal</w:t>
            </w:r>
            <w:r w:rsidR="009A3EC0" w:rsidRPr="009A3EC0">
              <w:rPr>
                <w:rStyle w:val="normaltextrun"/>
                <w:rFonts w:asciiTheme="minorHAnsi" w:hAnsiTheme="minorHAnsi" w:cstheme="minorHAnsi"/>
              </w:rPr>
              <w:t xml:space="preserve"> Remaining</w:t>
            </w:r>
          </w:p>
        </w:tc>
        <w:tc>
          <w:tcPr>
            <w:tcW w:w="1253" w:type="dxa"/>
          </w:tcPr>
          <w:p w14:paraId="77D7BDAC" w14:textId="279C8D8F" w:rsidR="003038A3" w:rsidRPr="009A3EC0" w:rsidRDefault="00C87771" w:rsidP="00B93B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9A3EC0">
              <w:rPr>
                <w:rStyle w:val="normaltextrun"/>
                <w:rFonts w:asciiTheme="minorHAnsi" w:hAnsiTheme="minorHAnsi" w:cstheme="minorHAnsi"/>
                <w:b/>
                <w:bCs/>
              </w:rPr>
              <w:t>$5100</w:t>
            </w:r>
          </w:p>
        </w:tc>
      </w:tr>
    </w:tbl>
    <w:p w14:paraId="347321ED" w14:textId="77777777" w:rsidR="000D0FCB" w:rsidRDefault="000D0FCB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0D0FCB" w:rsidSect="00DB4239">
      <w:headerReference w:type="default" r:id="rId12"/>
      <w:footerReference w:type="default" r:id="rId13"/>
      <w:pgSz w:w="12240" w:h="15840"/>
      <w:pgMar w:top="1134" w:right="1440" w:bottom="1440" w:left="1440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A640" w14:textId="77777777" w:rsidR="00FB22AE" w:rsidRDefault="00FB22AE" w:rsidP="005C4E1A">
      <w:r>
        <w:separator/>
      </w:r>
    </w:p>
  </w:endnote>
  <w:endnote w:type="continuationSeparator" w:id="0">
    <w:p w14:paraId="45B78E24" w14:textId="77777777" w:rsidR="00FB22AE" w:rsidRDefault="00FB22AE" w:rsidP="005C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10BAA65" w14:paraId="51BBC4A5" w14:textId="77777777" w:rsidTr="710BAA65">
      <w:trPr>
        <w:trHeight w:val="300"/>
      </w:trPr>
      <w:tc>
        <w:tcPr>
          <w:tcW w:w="3120" w:type="dxa"/>
        </w:tcPr>
        <w:p w14:paraId="6E2DF74C" w14:textId="0505A92D" w:rsidR="710BAA65" w:rsidRDefault="710BAA65" w:rsidP="710BAA65">
          <w:pPr>
            <w:pStyle w:val="Header"/>
            <w:ind w:left="-115"/>
          </w:pPr>
        </w:p>
      </w:tc>
      <w:tc>
        <w:tcPr>
          <w:tcW w:w="3120" w:type="dxa"/>
        </w:tcPr>
        <w:p w14:paraId="005D24D5" w14:textId="3444C1B7" w:rsidR="710BAA65" w:rsidRDefault="710BAA65" w:rsidP="710BAA65">
          <w:pPr>
            <w:pStyle w:val="Header"/>
            <w:jc w:val="center"/>
          </w:pPr>
        </w:p>
      </w:tc>
      <w:tc>
        <w:tcPr>
          <w:tcW w:w="3120" w:type="dxa"/>
        </w:tcPr>
        <w:p w14:paraId="6111B961" w14:textId="63707BCF" w:rsidR="710BAA65" w:rsidRDefault="710BAA65" w:rsidP="710BAA65">
          <w:pPr>
            <w:pStyle w:val="Header"/>
            <w:ind w:right="-115"/>
            <w:jc w:val="right"/>
          </w:pPr>
        </w:p>
      </w:tc>
    </w:tr>
  </w:tbl>
  <w:p w14:paraId="7071BD9A" w14:textId="567079F0" w:rsidR="710BAA65" w:rsidRDefault="710BAA65" w:rsidP="710BA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369B" w14:textId="77777777" w:rsidR="00FB22AE" w:rsidRDefault="00FB22AE" w:rsidP="005C4E1A">
      <w:r>
        <w:separator/>
      </w:r>
    </w:p>
  </w:footnote>
  <w:footnote w:type="continuationSeparator" w:id="0">
    <w:p w14:paraId="30A7C090" w14:textId="77777777" w:rsidR="00FB22AE" w:rsidRDefault="00FB22AE" w:rsidP="005C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C1ED" w14:textId="71E7E281" w:rsidR="00834003" w:rsidRDefault="001B010B">
    <w:pPr>
      <w:pStyle w:val="Header"/>
    </w:pPr>
    <w:r>
      <w:t>April 14th</w:t>
    </w:r>
    <w:r w:rsidR="00F43D81">
      <w:t xml:space="preserve"> 2026</w:t>
    </w:r>
    <w:r w:rsidR="00834003">
      <w:ptab w:relativeTo="margin" w:alignment="center" w:leader="none"/>
    </w:r>
    <w:r w:rsidR="002B2F55">
      <w:tab/>
    </w:r>
    <w:r w:rsidR="00D142CF">
      <w:t>ARW D&amp;J 26-</w:t>
    </w:r>
    <w:r w:rsidR="00F43D81">
      <w:fldChar w:fldCharType="begin"/>
    </w:r>
    <w:r w:rsidR="00F43D81">
      <w:instrText xml:space="preserve"> PAGE   \* MERGEFORMAT </w:instrText>
    </w:r>
    <w:r w:rsidR="00F43D81">
      <w:fldChar w:fldCharType="separate"/>
    </w:r>
    <w:r w:rsidR="00F43D81">
      <w:rPr>
        <w:noProof/>
      </w:rPr>
      <w:t>1</w:t>
    </w:r>
    <w:r w:rsidR="00F43D81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902"/>
    <w:multiLevelType w:val="multilevel"/>
    <w:tmpl w:val="9414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7269F"/>
    <w:multiLevelType w:val="hybridMultilevel"/>
    <w:tmpl w:val="13D4EE12"/>
    <w:lvl w:ilvl="0" w:tplc="7584CC58">
      <w:start w:val="1"/>
      <w:numFmt w:val="lowerLetter"/>
      <w:lvlText w:val="%1)"/>
      <w:lvlJc w:val="left"/>
      <w:pPr>
        <w:ind w:left="1440" w:hanging="360"/>
      </w:pPr>
    </w:lvl>
    <w:lvl w:ilvl="1" w:tplc="F3188C9E">
      <w:start w:val="1"/>
      <w:numFmt w:val="lowerLetter"/>
      <w:lvlText w:val="%2."/>
      <w:lvlJc w:val="left"/>
      <w:pPr>
        <w:ind w:left="2160" w:hanging="360"/>
      </w:pPr>
    </w:lvl>
    <w:lvl w:ilvl="2" w:tplc="26641880" w:tentative="1">
      <w:start w:val="1"/>
      <w:numFmt w:val="lowerRoman"/>
      <w:lvlText w:val="%3."/>
      <w:lvlJc w:val="right"/>
      <w:pPr>
        <w:ind w:left="2880" w:hanging="180"/>
      </w:pPr>
    </w:lvl>
    <w:lvl w:ilvl="3" w:tplc="534C1DFC" w:tentative="1">
      <w:start w:val="1"/>
      <w:numFmt w:val="decimal"/>
      <w:lvlText w:val="%4."/>
      <w:lvlJc w:val="left"/>
      <w:pPr>
        <w:ind w:left="3600" w:hanging="360"/>
      </w:pPr>
    </w:lvl>
    <w:lvl w:ilvl="4" w:tplc="AE7A1B82" w:tentative="1">
      <w:start w:val="1"/>
      <w:numFmt w:val="lowerLetter"/>
      <w:lvlText w:val="%5."/>
      <w:lvlJc w:val="left"/>
      <w:pPr>
        <w:ind w:left="4320" w:hanging="360"/>
      </w:pPr>
    </w:lvl>
    <w:lvl w:ilvl="5" w:tplc="C9FA2A96" w:tentative="1">
      <w:start w:val="1"/>
      <w:numFmt w:val="lowerRoman"/>
      <w:lvlText w:val="%6."/>
      <w:lvlJc w:val="right"/>
      <w:pPr>
        <w:ind w:left="5040" w:hanging="180"/>
      </w:pPr>
    </w:lvl>
    <w:lvl w:ilvl="6" w:tplc="013803D0" w:tentative="1">
      <w:start w:val="1"/>
      <w:numFmt w:val="decimal"/>
      <w:lvlText w:val="%7."/>
      <w:lvlJc w:val="left"/>
      <w:pPr>
        <w:ind w:left="5760" w:hanging="360"/>
      </w:pPr>
    </w:lvl>
    <w:lvl w:ilvl="7" w:tplc="8D7A2BF4" w:tentative="1">
      <w:start w:val="1"/>
      <w:numFmt w:val="lowerLetter"/>
      <w:lvlText w:val="%8."/>
      <w:lvlJc w:val="left"/>
      <w:pPr>
        <w:ind w:left="6480" w:hanging="360"/>
      </w:pPr>
    </w:lvl>
    <w:lvl w:ilvl="8" w:tplc="9E1C1A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7E37D6"/>
    <w:multiLevelType w:val="hybridMultilevel"/>
    <w:tmpl w:val="3BB85998"/>
    <w:lvl w:ilvl="0" w:tplc="CCB86C26">
      <w:start w:val="1"/>
      <w:numFmt w:val="decimal"/>
      <w:lvlText w:val="%1."/>
      <w:lvlJc w:val="left"/>
      <w:pPr>
        <w:ind w:left="720" w:hanging="360"/>
      </w:pPr>
    </w:lvl>
    <w:lvl w:ilvl="1" w:tplc="90580A58">
      <w:start w:val="1"/>
      <w:numFmt w:val="lowerLetter"/>
      <w:lvlText w:val="%2."/>
      <w:lvlJc w:val="left"/>
      <w:pPr>
        <w:ind w:left="1440" w:hanging="360"/>
      </w:pPr>
    </w:lvl>
    <w:lvl w:ilvl="2" w:tplc="30802C32">
      <w:start w:val="1"/>
      <w:numFmt w:val="lowerRoman"/>
      <w:lvlText w:val="%3."/>
      <w:lvlJc w:val="right"/>
      <w:pPr>
        <w:ind w:left="2160" w:hanging="180"/>
      </w:pPr>
    </w:lvl>
    <w:lvl w:ilvl="3" w:tplc="FC54CEEC" w:tentative="1">
      <w:start w:val="1"/>
      <w:numFmt w:val="decimal"/>
      <w:lvlText w:val="%4."/>
      <w:lvlJc w:val="left"/>
      <w:pPr>
        <w:ind w:left="2880" w:hanging="360"/>
      </w:pPr>
    </w:lvl>
    <w:lvl w:ilvl="4" w:tplc="F2DA1A9A" w:tentative="1">
      <w:start w:val="1"/>
      <w:numFmt w:val="lowerLetter"/>
      <w:lvlText w:val="%5."/>
      <w:lvlJc w:val="left"/>
      <w:pPr>
        <w:ind w:left="3600" w:hanging="360"/>
      </w:pPr>
    </w:lvl>
    <w:lvl w:ilvl="5" w:tplc="0E5C404E" w:tentative="1">
      <w:start w:val="1"/>
      <w:numFmt w:val="lowerRoman"/>
      <w:lvlText w:val="%6."/>
      <w:lvlJc w:val="right"/>
      <w:pPr>
        <w:ind w:left="4320" w:hanging="180"/>
      </w:pPr>
    </w:lvl>
    <w:lvl w:ilvl="6" w:tplc="780AB56E" w:tentative="1">
      <w:start w:val="1"/>
      <w:numFmt w:val="decimal"/>
      <w:lvlText w:val="%7."/>
      <w:lvlJc w:val="left"/>
      <w:pPr>
        <w:ind w:left="5040" w:hanging="360"/>
      </w:pPr>
    </w:lvl>
    <w:lvl w:ilvl="7" w:tplc="E6D2C27A" w:tentative="1">
      <w:start w:val="1"/>
      <w:numFmt w:val="lowerLetter"/>
      <w:lvlText w:val="%8."/>
      <w:lvlJc w:val="left"/>
      <w:pPr>
        <w:ind w:left="5760" w:hanging="360"/>
      </w:pPr>
    </w:lvl>
    <w:lvl w:ilvl="8" w:tplc="6D528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5806"/>
    <w:multiLevelType w:val="multilevel"/>
    <w:tmpl w:val="60A0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78A291"/>
    <w:multiLevelType w:val="hybridMultilevel"/>
    <w:tmpl w:val="FFFFFFFF"/>
    <w:lvl w:ilvl="0" w:tplc="D8FCE63C">
      <w:start w:val="1"/>
      <w:numFmt w:val="lowerLetter"/>
      <w:lvlText w:val="%1."/>
      <w:lvlJc w:val="left"/>
      <w:pPr>
        <w:ind w:left="1794" w:hanging="360"/>
      </w:pPr>
    </w:lvl>
    <w:lvl w:ilvl="1" w:tplc="4754B132">
      <w:start w:val="1"/>
      <w:numFmt w:val="lowerLetter"/>
      <w:lvlText w:val="%2."/>
      <w:lvlJc w:val="left"/>
      <w:pPr>
        <w:ind w:left="2514" w:hanging="360"/>
      </w:pPr>
    </w:lvl>
    <w:lvl w:ilvl="2" w:tplc="4F085212">
      <w:start w:val="1"/>
      <w:numFmt w:val="lowerRoman"/>
      <w:lvlText w:val="%3."/>
      <w:lvlJc w:val="right"/>
      <w:pPr>
        <w:ind w:left="3234" w:hanging="180"/>
      </w:pPr>
    </w:lvl>
    <w:lvl w:ilvl="3" w:tplc="0FCC4528">
      <w:start w:val="1"/>
      <w:numFmt w:val="decimal"/>
      <w:lvlText w:val="%4."/>
      <w:lvlJc w:val="left"/>
      <w:pPr>
        <w:ind w:left="3954" w:hanging="360"/>
      </w:pPr>
    </w:lvl>
    <w:lvl w:ilvl="4" w:tplc="7EDA1170">
      <w:start w:val="1"/>
      <w:numFmt w:val="lowerLetter"/>
      <w:lvlText w:val="%5."/>
      <w:lvlJc w:val="left"/>
      <w:pPr>
        <w:ind w:left="4674" w:hanging="360"/>
      </w:pPr>
    </w:lvl>
    <w:lvl w:ilvl="5" w:tplc="71A2BD4A">
      <w:start w:val="1"/>
      <w:numFmt w:val="lowerRoman"/>
      <w:lvlText w:val="%6."/>
      <w:lvlJc w:val="right"/>
      <w:pPr>
        <w:ind w:left="5394" w:hanging="180"/>
      </w:pPr>
    </w:lvl>
    <w:lvl w:ilvl="6" w:tplc="773CB702">
      <w:start w:val="1"/>
      <w:numFmt w:val="decimal"/>
      <w:lvlText w:val="%7."/>
      <w:lvlJc w:val="left"/>
      <w:pPr>
        <w:ind w:left="6114" w:hanging="360"/>
      </w:pPr>
    </w:lvl>
    <w:lvl w:ilvl="7" w:tplc="70D62506">
      <w:start w:val="1"/>
      <w:numFmt w:val="lowerLetter"/>
      <w:lvlText w:val="%8."/>
      <w:lvlJc w:val="left"/>
      <w:pPr>
        <w:ind w:left="6834" w:hanging="360"/>
      </w:pPr>
    </w:lvl>
    <w:lvl w:ilvl="8" w:tplc="A7B41ABE">
      <w:start w:val="1"/>
      <w:numFmt w:val="lowerRoman"/>
      <w:lvlText w:val="%9."/>
      <w:lvlJc w:val="right"/>
      <w:pPr>
        <w:ind w:left="7554" w:hanging="180"/>
      </w:pPr>
    </w:lvl>
  </w:abstractNum>
  <w:abstractNum w:abstractNumId="5" w15:restartNumberingAfterBreak="0">
    <w:nsid w:val="21F976B9"/>
    <w:multiLevelType w:val="hybridMultilevel"/>
    <w:tmpl w:val="64B017BA"/>
    <w:lvl w:ilvl="0" w:tplc="D4542A92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8C1ED98E" w:tentative="1">
      <w:start w:val="1"/>
      <w:numFmt w:val="lowerLetter"/>
      <w:lvlText w:val="%2."/>
      <w:lvlJc w:val="left"/>
      <w:pPr>
        <w:ind w:left="1800" w:hanging="360"/>
      </w:pPr>
    </w:lvl>
    <w:lvl w:ilvl="2" w:tplc="CE4A672C" w:tentative="1">
      <w:start w:val="1"/>
      <w:numFmt w:val="lowerRoman"/>
      <w:lvlText w:val="%3."/>
      <w:lvlJc w:val="right"/>
      <w:pPr>
        <w:ind w:left="2520" w:hanging="180"/>
      </w:pPr>
    </w:lvl>
    <w:lvl w:ilvl="3" w:tplc="67ACBA42" w:tentative="1">
      <w:start w:val="1"/>
      <w:numFmt w:val="decimal"/>
      <w:lvlText w:val="%4."/>
      <w:lvlJc w:val="left"/>
      <w:pPr>
        <w:ind w:left="3240" w:hanging="360"/>
      </w:pPr>
    </w:lvl>
    <w:lvl w:ilvl="4" w:tplc="0D5AA0E4" w:tentative="1">
      <w:start w:val="1"/>
      <w:numFmt w:val="lowerLetter"/>
      <w:lvlText w:val="%5."/>
      <w:lvlJc w:val="left"/>
      <w:pPr>
        <w:ind w:left="3960" w:hanging="360"/>
      </w:pPr>
    </w:lvl>
    <w:lvl w:ilvl="5" w:tplc="EE4C98E6" w:tentative="1">
      <w:start w:val="1"/>
      <w:numFmt w:val="lowerRoman"/>
      <w:lvlText w:val="%6."/>
      <w:lvlJc w:val="right"/>
      <w:pPr>
        <w:ind w:left="4680" w:hanging="180"/>
      </w:pPr>
    </w:lvl>
    <w:lvl w:ilvl="6" w:tplc="5460619C" w:tentative="1">
      <w:start w:val="1"/>
      <w:numFmt w:val="decimal"/>
      <w:lvlText w:val="%7."/>
      <w:lvlJc w:val="left"/>
      <w:pPr>
        <w:ind w:left="5400" w:hanging="360"/>
      </w:pPr>
    </w:lvl>
    <w:lvl w:ilvl="7" w:tplc="2182CABC" w:tentative="1">
      <w:start w:val="1"/>
      <w:numFmt w:val="lowerLetter"/>
      <w:lvlText w:val="%8."/>
      <w:lvlJc w:val="left"/>
      <w:pPr>
        <w:ind w:left="6120" w:hanging="360"/>
      </w:pPr>
    </w:lvl>
    <w:lvl w:ilvl="8" w:tplc="03565E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7822A3"/>
    <w:multiLevelType w:val="hybridMultilevel"/>
    <w:tmpl w:val="21F4F458"/>
    <w:lvl w:ilvl="0" w:tplc="C0786144">
      <w:start w:val="1"/>
      <w:numFmt w:val="lowerLetter"/>
      <w:lvlText w:val="%1)"/>
      <w:lvlJc w:val="left"/>
      <w:pPr>
        <w:ind w:left="2160" w:hanging="360"/>
      </w:pPr>
    </w:lvl>
    <w:lvl w:ilvl="1" w:tplc="C834EA92" w:tentative="1">
      <w:start w:val="1"/>
      <w:numFmt w:val="lowerLetter"/>
      <w:lvlText w:val="%2."/>
      <w:lvlJc w:val="left"/>
      <w:pPr>
        <w:ind w:left="2880" w:hanging="360"/>
      </w:pPr>
    </w:lvl>
    <w:lvl w:ilvl="2" w:tplc="80BC313E" w:tentative="1">
      <w:start w:val="1"/>
      <w:numFmt w:val="lowerRoman"/>
      <w:lvlText w:val="%3."/>
      <w:lvlJc w:val="right"/>
      <w:pPr>
        <w:ind w:left="3600" w:hanging="180"/>
      </w:pPr>
    </w:lvl>
    <w:lvl w:ilvl="3" w:tplc="753CD97E" w:tentative="1">
      <w:start w:val="1"/>
      <w:numFmt w:val="decimal"/>
      <w:lvlText w:val="%4."/>
      <w:lvlJc w:val="left"/>
      <w:pPr>
        <w:ind w:left="4320" w:hanging="360"/>
      </w:pPr>
    </w:lvl>
    <w:lvl w:ilvl="4" w:tplc="42AC1306" w:tentative="1">
      <w:start w:val="1"/>
      <w:numFmt w:val="lowerLetter"/>
      <w:lvlText w:val="%5."/>
      <w:lvlJc w:val="left"/>
      <w:pPr>
        <w:ind w:left="5040" w:hanging="360"/>
      </w:pPr>
    </w:lvl>
    <w:lvl w:ilvl="5" w:tplc="4D82C2E2" w:tentative="1">
      <w:start w:val="1"/>
      <w:numFmt w:val="lowerRoman"/>
      <w:lvlText w:val="%6."/>
      <w:lvlJc w:val="right"/>
      <w:pPr>
        <w:ind w:left="5760" w:hanging="180"/>
      </w:pPr>
    </w:lvl>
    <w:lvl w:ilvl="6" w:tplc="DB3668E4" w:tentative="1">
      <w:start w:val="1"/>
      <w:numFmt w:val="decimal"/>
      <w:lvlText w:val="%7."/>
      <w:lvlJc w:val="left"/>
      <w:pPr>
        <w:ind w:left="6480" w:hanging="360"/>
      </w:pPr>
    </w:lvl>
    <w:lvl w:ilvl="7" w:tplc="5E8811D8" w:tentative="1">
      <w:start w:val="1"/>
      <w:numFmt w:val="lowerLetter"/>
      <w:lvlText w:val="%8."/>
      <w:lvlJc w:val="left"/>
      <w:pPr>
        <w:ind w:left="7200" w:hanging="360"/>
      </w:pPr>
    </w:lvl>
    <w:lvl w:ilvl="8" w:tplc="F456084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AC27285"/>
    <w:multiLevelType w:val="hybridMultilevel"/>
    <w:tmpl w:val="2F10E57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D0803"/>
    <w:multiLevelType w:val="hybridMultilevel"/>
    <w:tmpl w:val="F4900148"/>
    <w:lvl w:ilvl="0" w:tplc="61D6C42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9FA86246" w:tentative="1">
      <w:start w:val="1"/>
      <w:numFmt w:val="lowerLetter"/>
      <w:lvlText w:val="%2."/>
      <w:lvlJc w:val="left"/>
      <w:pPr>
        <w:ind w:left="1440" w:hanging="360"/>
      </w:pPr>
    </w:lvl>
    <w:lvl w:ilvl="2" w:tplc="9FFE3CD8" w:tentative="1">
      <w:start w:val="1"/>
      <w:numFmt w:val="lowerRoman"/>
      <w:lvlText w:val="%3."/>
      <w:lvlJc w:val="right"/>
      <w:pPr>
        <w:ind w:left="2160" w:hanging="180"/>
      </w:pPr>
    </w:lvl>
    <w:lvl w:ilvl="3" w:tplc="797605C2" w:tentative="1">
      <w:start w:val="1"/>
      <w:numFmt w:val="decimal"/>
      <w:lvlText w:val="%4."/>
      <w:lvlJc w:val="left"/>
      <w:pPr>
        <w:ind w:left="2880" w:hanging="360"/>
      </w:pPr>
    </w:lvl>
    <w:lvl w:ilvl="4" w:tplc="21C4AD24" w:tentative="1">
      <w:start w:val="1"/>
      <w:numFmt w:val="lowerLetter"/>
      <w:lvlText w:val="%5."/>
      <w:lvlJc w:val="left"/>
      <w:pPr>
        <w:ind w:left="3600" w:hanging="360"/>
      </w:pPr>
    </w:lvl>
    <w:lvl w:ilvl="5" w:tplc="E0CEDBBE" w:tentative="1">
      <w:start w:val="1"/>
      <w:numFmt w:val="lowerRoman"/>
      <w:lvlText w:val="%6."/>
      <w:lvlJc w:val="right"/>
      <w:pPr>
        <w:ind w:left="4320" w:hanging="180"/>
      </w:pPr>
    </w:lvl>
    <w:lvl w:ilvl="6" w:tplc="BF7C810E" w:tentative="1">
      <w:start w:val="1"/>
      <w:numFmt w:val="decimal"/>
      <w:lvlText w:val="%7."/>
      <w:lvlJc w:val="left"/>
      <w:pPr>
        <w:ind w:left="5040" w:hanging="360"/>
      </w:pPr>
    </w:lvl>
    <w:lvl w:ilvl="7" w:tplc="766A645E" w:tentative="1">
      <w:start w:val="1"/>
      <w:numFmt w:val="lowerLetter"/>
      <w:lvlText w:val="%8."/>
      <w:lvlJc w:val="left"/>
      <w:pPr>
        <w:ind w:left="5760" w:hanging="360"/>
      </w:pPr>
    </w:lvl>
    <w:lvl w:ilvl="8" w:tplc="E07A3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ECEA5"/>
    <w:multiLevelType w:val="hybridMultilevel"/>
    <w:tmpl w:val="FFFFFFFF"/>
    <w:lvl w:ilvl="0" w:tplc="FCA03F18">
      <w:start w:val="1"/>
      <w:numFmt w:val="lowerLetter"/>
      <w:lvlText w:val="%1."/>
      <w:lvlJc w:val="left"/>
      <w:pPr>
        <w:ind w:left="1800" w:hanging="360"/>
      </w:pPr>
    </w:lvl>
    <w:lvl w:ilvl="1" w:tplc="E4E24D3A">
      <w:start w:val="1"/>
      <w:numFmt w:val="lowerLetter"/>
      <w:lvlText w:val="%2."/>
      <w:lvlJc w:val="left"/>
      <w:pPr>
        <w:ind w:left="2520" w:hanging="360"/>
      </w:pPr>
    </w:lvl>
    <w:lvl w:ilvl="2" w:tplc="188C18D8">
      <w:start w:val="1"/>
      <w:numFmt w:val="lowerRoman"/>
      <w:lvlText w:val="%3."/>
      <w:lvlJc w:val="right"/>
      <w:pPr>
        <w:ind w:left="3240" w:hanging="180"/>
      </w:pPr>
    </w:lvl>
    <w:lvl w:ilvl="3" w:tplc="998C1CB8">
      <w:start w:val="1"/>
      <w:numFmt w:val="decimal"/>
      <w:lvlText w:val="%4."/>
      <w:lvlJc w:val="left"/>
      <w:pPr>
        <w:ind w:left="3960" w:hanging="360"/>
      </w:pPr>
    </w:lvl>
    <w:lvl w:ilvl="4" w:tplc="15E2CDAA">
      <w:start w:val="1"/>
      <w:numFmt w:val="lowerLetter"/>
      <w:lvlText w:val="%5."/>
      <w:lvlJc w:val="left"/>
      <w:pPr>
        <w:ind w:left="4680" w:hanging="360"/>
      </w:pPr>
    </w:lvl>
    <w:lvl w:ilvl="5" w:tplc="76D2E40C">
      <w:start w:val="1"/>
      <w:numFmt w:val="lowerRoman"/>
      <w:lvlText w:val="%6."/>
      <w:lvlJc w:val="right"/>
      <w:pPr>
        <w:ind w:left="5400" w:hanging="180"/>
      </w:pPr>
    </w:lvl>
    <w:lvl w:ilvl="6" w:tplc="44722D42">
      <w:start w:val="1"/>
      <w:numFmt w:val="decimal"/>
      <w:lvlText w:val="%7."/>
      <w:lvlJc w:val="left"/>
      <w:pPr>
        <w:ind w:left="6120" w:hanging="360"/>
      </w:pPr>
    </w:lvl>
    <w:lvl w:ilvl="7" w:tplc="87F2E05C">
      <w:start w:val="1"/>
      <w:numFmt w:val="lowerLetter"/>
      <w:lvlText w:val="%8."/>
      <w:lvlJc w:val="left"/>
      <w:pPr>
        <w:ind w:left="6840" w:hanging="360"/>
      </w:pPr>
    </w:lvl>
    <w:lvl w:ilvl="8" w:tplc="E990EF8C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8F4641"/>
    <w:multiLevelType w:val="hybridMultilevel"/>
    <w:tmpl w:val="64F470A4"/>
    <w:lvl w:ilvl="0" w:tplc="A60ED7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D18C1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EFED9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A603F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F8009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77EC01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8033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B5E654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DCDC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25476F"/>
    <w:multiLevelType w:val="hybridMultilevel"/>
    <w:tmpl w:val="FFFFFFFF"/>
    <w:lvl w:ilvl="0" w:tplc="CCF45F02">
      <w:start w:val="1"/>
      <w:numFmt w:val="decimal"/>
      <w:lvlText w:val="%1."/>
      <w:lvlJc w:val="left"/>
      <w:pPr>
        <w:ind w:left="720" w:hanging="360"/>
      </w:pPr>
    </w:lvl>
    <w:lvl w:ilvl="1" w:tplc="326A6378">
      <w:start w:val="1"/>
      <w:numFmt w:val="lowerLetter"/>
      <w:lvlText w:val="%2."/>
      <w:lvlJc w:val="left"/>
      <w:pPr>
        <w:ind w:left="1440" w:hanging="360"/>
      </w:pPr>
    </w:lvl>
    <w:lvl w:ilvl="2" w:tplc="61B85604">
      <w:start w:val="1"/>
      <w:numFmt w:val="lowerRoman"/>
      <w:lvlText w:val="%3."/>
      <w:lvlJc w:val="right"/>
      <w:pPr>
        <w:ind w:left="2160" w:hanging="180"/>
      </w:pPr>
    </w:lvl>
    <w:lvl w:ilvl="3" w:tplc="3F2CEC34">
      <w:start w:val="1"/>
      <w:numFmt w:val="decimal"/>
      <w:lvlText w:val="%4."/>
      <w:lvlJc w:val="left"/>
      <w:pPr>
        <w:ind w:left="2880" w:hanging="360"/>
      </w:pPr>
    </w:lvl>
    <w:lvl w:ilvl="4" w:tplc="12467DCE">
      <w:start w:val="1"/>
      <w:numFmt w:val="lowerLetter"/>
      <w:lvlText w:val="%5."/>
      <w:lvlJc w:val="left"/>
      <w:pPr>
        <w:ind w:left="3600" w:hanging="360"/>
      </w:pPr>
    </w:lvl>
    <w:lvl w:ilvl="5" w:tplc="AA342AD4">
      <w:start w:val="1"/>
      <w:numFmt w:val="lowerRoman"/>
      <w:lvlText w:val="%6."/>
      <w:lvlJc w:val="right"/>
      <w:pPr>
        <w:ind w:left="4320" w:hanging="180"/>
      </w:pPr>
    </w:lvl>
    <w:lvl w:ilvl="6" w:tplc="831E9F30">
      <w:start w:val="1"/>
      <w:numFmt w:val="decimal"/>
      <w:lvlText w:val="%7."/>
      <w:lvlJc w:val="left"/>
      <w:pPr>
        <w:ind w:left="5040" w:hanging="360"/>
      </w:pPr>
    </w:lvl>
    <w:lvl w:ilvl="7" w:tplc="601EE26E">
      <w:start w:val="1"/>
      <w:numFmt w:val="lowerLetter"/>
      <w:lvlText w:val="%8."/>
      <w:lvlJc w:val="left"/>
      <w:pPr>
        <w:ind w:left="5760" w:hanging="360"/>
      </w:pPr>
    </w:lvl>
    <w:lvl w:ilvl="8" w:tplc="4858EC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A675B"/>
    <w:multiLevelType w:val="hybridMultilevel"/>
    <w:tmpl w:val="CD027634"/>
    <w:lvl w:ilvl="0" w:tplc="01B84ED6">
      <w:start w:val="1"/>
      <w:numFmt w:val="lowerLetter"/>
      <w:lvlText w:val="%1)"/>
      <w:lvlJc w:val="left"/>
      <w:pPr>
        <w:ind w:left="1440" w:hanging="360"/>
      </w:pPr>
    </w:lvl>
    <w:lvl w:ilvl="1" w:tplc="F4EEFB06" w:tentative="1">
      <w:start w:val="1"/>
      <w:numFmt w:val="lowerLetter"/>
      <w:lvlText w:val="%2."/>
      <w:lvlJc w:val="left"/>
      <w:pPr>
        <w:ind w:left="2160" w:hanging="360"/>
      </w:pPr>
    </w:lvl>
    <w:lvl w:ilvl="2" w:tplc="CD8C0826" w:tentative="1">
      <w:start w:val="1"/>
      <w:numFmt w:val="lowerRoman"/>
      <w:lvlText w:val="%3."/>
      <w:lvlJc w:val="right"/>
      <w:pPr>
        <w:ind w:left="2880" w:hanging="180"/>
      </w:pPr>
    </w:lvl>
    <w:lvl w:ilvl="3" w:tplc="1C80BA0C" w:tentative="1">
      <w:start w:val="1"/>
      <w:numFmt w:val="decimal"/>
      <w:lvlText w:val="%4."/>
      <w:lvlJc w:val="left"/>
      <w:pPr>
        <w:ind w:left="3600" w:hanging="360"/>
      </w:pPr>
    </w:lvl>
    <w:lvl w:ilvl="4" w:tplc="D94CEDFC" w:tentative="1">
      <w:start w:val="1"/>
      <w:numFmt w:val="lowerLetter"/>
      <w:lvlText w:val="%5."/>
      <w:lvlJc w:val="left"/>
      <w:pPr>
        <w:ind w:left="4320" w:hanging="360"/>
      </w:pPr>
    </w:lvl>
    <w:lvl w:ilvl="5" w:tplc="8FB0F16A" w:tentative="1">
      <w:start w:val="1"/>
      <w:numFmt w:val="lowerRoman"/>
      <w:lvlText w:val="%6."/>
      <w:lvlJc w:val="right"/>
      <w:pPr>
        <w:ind w:left="5040" w:hanging="180"/>
      </w:pPr>
    </w:lvl>
    <w:lvl w:ilvl="6" w:tplc="EF425924" w:tentative="1">
      <w:start w:val="1"/>
      <w:numFmt w:val="decimal"/>
      <w:lvlText w:val="%7."/>
      <w:lvlJc w:val="left"/>
      <w:pPr>
        <w:ind w:left="5760" w:hanging="360"/>
      </w:pPr>
    </w:lvl>
    <w:lvl w:ilvl="7" w:tplc="1E2289C4" w:tentative="1">
      <w:start w:val="1"/>
      <w:numFmt w:val="lowerLetter"/>
      <w:lvlText w:val="%8."/>
      <w:lvlJc w:val="left"/>
      <w:pPr>
        <w:ind w:left="6480" w:hanging="360"/>
      </w:pPr>
    </w:lvl>
    <w:lvl w:ilvl="8" w:tplc="C4E046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18B65E5"/>
    <w:multiLevelType w:val="hybridMultilevel"/>
    <w:tmpl w:val="75CED6DA"/>
    <w:lvl w:ilvl="0" w:tplc="46965784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DD70AF2A" w:tentative="1">
      <w:start w:val="1"/>
      <w:numFmt w:val="lowerLetter"/>
      <w:lvlText w:val="%2."/>
      <w:lvlJc w:val="left"/>
      <w:pPr>
        <w:ind w:left="1800" w:hanging="360"/>
      </w:pPr>
    </w:lvl>
    <w:lvl w:ilvl="2" w:tplc="92F66BB4" w:tentative="1">
      <w:start w:val="1"/>
      <w:numFmt w:val="lowerRoman"/>
      <w:lvlText w:val="%3."/>
      <w:lvlJc w:val="right"/>
      <w:pPr>
        <w:ind w:left="2520" w:hanging="180"/>
      </w:pPr>
    </w:lvl>
    <w:lvl w:ilvl="3" w:tplc="4F9C68E8" w:tentative="1">
      <w:start w:val="1"/>
      <w:numFmt w:val="decimal"/>
      <w:lvlText w:val="%4."/>
      <w:lvlJc w:val="left"/>
      <w:pPr>
        <w:ind w:left="3240" w:hanging="360"/>
      </w:pPr>
    </w:lvl>
    <w:lvl w:ilvl="4" w:tplc="21A053E4" w:tentative="1">
      <w:start w:val="1"/>
      <w:numFmt w:val="lowerLetter"/>
      <w:lvlText w:val="%5."/>
      <w:lvlJc w:val="left"/>
      <w:pPr>
        <w:ind w:left="3960" w:hanging="360"/>
      </w:pPr>
    </w:lvl>
    <w:lvl w:ilvl="5" w:tplc="A566B334" w:tentative="1">
      <w:start w:val="1"/>
      <w:numFmt w:val="lowerRoman"/>
      <w:lvlText w:val="%6."/>
      <w:lvlJc w:val="right"/>
      <w:pPr>
        <w:ind w:left="4680" w:hanging="180"/>
      </w:pPr>
    </w:lvl>
    <w:lvl w:ilvl="6" w:tplc="8696A380" w:tentative="1">
      <w:start w:val="1"/>
      <w:numFmt w:val="decimal"/>
      <w:lvlText w:val="%7."/>
      <w:lvlJc w:val="left"/>
      <w:pPr>
        <w:ind w:left="5400" w:hanging="360"/>
      </w:pPr>
    </w:lvl>
    <w:lvl w:ilvl="7" w:tplc="D7CAFE70" w:tentative="1">
      <w:start w:val="1"/>
      <w:numFmt w:val="lowerLetter"/>
      <w:lvlText w:val="%8."/>
      <w:lvlJc w:val="left"/>
      <w:pPr>
        <w:ind w:left="6120" w:hanging="360"/>
      </w:pPr>
    </w:lvl>
    <w:lvl w:ilvl="8" w:tplc="C7B063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436B37"/>
    <w:multiLevelType w:val="hybridMultilevel"/>
    <w:tmpl w:val="BDB8C272"/>
    <w:styleLink w:val="ImportedStyle2"/>
    <w:lvl w:ilvl="0" w:tplc="18F252A2">
      <w:start w:val="1"/>
      <w:numFmt w:val="decimal"/>
      <w:lvlText w:val="%1)"/>
      <w:lvlJc w:val="left"/>
      <w:pPr>
        <w:ind w:left="720" w:hanging="360"/>
      </w:pPr>
      <w:rPr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D0E7D6">
      <w:start w:val="1"/>
      <w:numFmt w:val="lowerLetter"/>
      <w:lvlText w:val="%2."/>
      <w:lvlJc w:val="left"/>
      <w:pPr>
        <w:ind w:left="14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E69528">
      <w:start w:val="1"/>
      <w:numFmt w:val="lowerRoman"/>
      <w:lvlText w:val="%3."/>
      <w:lvlJc w:val="left"/>
      <w:pPr>
        <w:tabs>
          <w:tab w:val="left" w:pos="1440"/>
        </w:tabs>
        <w:ind w:left="216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280AF2">
      <w:start w:val="1"/>
      <w:numFmt w:val="decimal"/>
      <w:lvlText w:val="%4."/>
      <w:lvlJc w:val="left"/>
      <w:pPr>
        <w:tabs>
          <w:tab w:val="left" w:pos="144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0A149C">
      <w:start w:val="1"/>
      <w:numFmt w:val="lowerLetter"/>
      <w:lvlText w:val="%5."/>
      <w:lvlJc w:val="left"/>
      <w:pPr>
        <w:tabs>
          <w:tab w:val="left" w:pos="144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6E8266">
      <w:start w:val="1"/>
      <w:numFmt w:val="lowerRoman"/>
      <w:lvlText w:val="%6."/>
      <w:lvlJc w:val="left"/>
      <w:pPr>
        <w:tabs>
          <w:tab w:val="left" w:pos="1440"/>
        </w:tabs>
        <w:ind w:left="432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A66232">
      <w:start w:val="1"/>
      <w:numFmt w:val="decimal"/>
      <w:lvlText w:val="%7."/>
      <w:lvlJc w:val="left"/>
      <w:pPr>
        <w:tabs>
          <w:tab w:val="left" w:pos="144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5C5006">
      <w:start w:val="1"/>
      <w:numFmt w:val="lowerLetter"/>
      <w:lvlText w:val="%8."/>
      <w:lvlJc w:val="left"/>
      <w:pPr>
        <w:tabs>
          <w:tab w:val="left" w:pos="144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1E9B72">
      <w:start w:val="1"/>
      <w:numFmt w:val="lowerRoman"/>
      <w:lvlText w:val="%9."/>
      <w:lvlJc w:val="left"/>
      <w:pPr>
        <w:tabs>
          <w:tab w:val="left" w:pos="1440"/>
        </w:tabs>
        <w:ind w:left="648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A161A96"/>
    <w:multiLevelType w:val="hybridMultilevel"/>
    <w:tmpl w:val="5D482D62"/>
    <w:lvl w:ilvl="0" w:tplc="C32A9D0C">
      <w:start w:val="1"/>
      <w:numFmt w:val="lowerLetter"/>
      <w:lvlText w:val="%1."/>
      <w:lvlJc w:val="left"/>
      <w:pPr>
        <w:ind w:left="1440" w:hanging="360"/>
      </w:pPr>
    </w:lvl>
    <w:lvl w:ilvl="1" w:tplc="735E8274" w:tentative="1">
      <w:start w:val="1"/>
      <w:numFmt w:val="lowerLetter"/>
      <w:lvlText w:val="%2."/>
      <w:lvlJc w:val="left"/>
      <w:pPr>
        <w:ind w:left="2160" w:hanging="360"/>
      </w:pPr>
    </w:lvl>
    <w:lvl w:ilvl="2" w:tplc="02141CF8" w:tentative="1">
      <w:start w:val="1"/>
      <w:numFmt w:val="lowerRoman"/>
      <w:lvlText w:val="%3."/>
      <w:lvlJc w:val="right"/>
      <w:pPr>
        <w:ind w:left="2880" w:hanging="180"/>
      </w:pPr>
    </w:lvl>
    <w:lvl w:ilvl="3" w:tplc="A490AF58" w:tentative="1">
      <w:start w:val="1"/>
      <w:numFmt w:val="decimal"/>
      <w:lvlText w:val="%4."/>
      <w:lvlJc w:val="left"/>
      <w:pPr>
        <w:ind w:left="3600" w:hanging="360"/>
      </w:pPr>
    </w:lvl>
    <w:lvl w:ilvl="4" w:tplc="55BA270E" w:tentative="1">
      <w:start w:val="1"/>
      <w:numFmt w:val="lowerLetter"/>
      <w:lvlText w:val="%5."/>
      <w:lvlJc w:val="left"/>
      <w:pPr>
        <w:ind w:left="4320" w:hanging="360"/>
      </w:pPr>
    </w:lvl>
    <w:lvl w:ilvl="5" w:tplc="8B1055EC" w:tentative="1">
      <w:start w:val="1"/>
      <w:numFmt w:val="lowerRoman"/>
      <w:lvlText w:val="%6."/>
      <w:lvlJc w:val="right"/>
      <w:pPr>
        <w:ind w:left="5040" w:hanging="180"/>
      </w:pPr>
    </w:lvl>
    <w:lvl w:ilvl="6" w:tplc="B8C4BB54" w:tentative="1">
      <w:start w:val="1"/>
      <w:numFmt w:val="decimal"/>
      <w:lvlText w:val="%7."/>
      <w:lvlJc w:val="left"/>
      <w:pPr>
        <w:ind w:left="5760" w:hanging="360"/>
      </w:pPr>
    </w:lvl>
    <w:lvl w:ilvl="7" w:tplc="FB28ED32" w:tentative="1">
      <w:start w:val="1"/>
      <w:numFmt w:val="lowerLetter"/>
      <w:lvlText w:val="%8."/>
      <w:lvlJc w:val="left"/>
      <w:pPr>
        <w:ind w:left="6480" w:hanging="360"/>
      </w:pPr>
    </w:lvl>
    <w:lvl w:ilvl="8" w:tplc="2D080F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D06B19"/>
    <w:multiLevelType w:val="hybridMultilevel"/>
    <w:tmpl w:val="13D4EE12"/>
    <w:lvl w:ilvl="0" w:tplc="660A1D5E">
      <w:start w:val="1"/>
      <w:numFmt w:val="lowerLetter"/>
      <w:lvlText w:val="%1)"/>
      <w:lvlJc w:val="left"/>
      <w:pPr>
        <w:ind w:left="1440" w:hanging="360"/>
      </w:pPr>
    </w:lvl>
    <w:lvl w:ilvl="1" w:tplc="01B007AC">
      <w:start w:val="1"/>
      <w:numFmt w:val="lowerLetter"/>
      <w:lvlText w:val="%2."/>
      <w:lvlJc w:val="left"/>
      <w:pPr>
        <w:ind w:left="2160" w:hanging="360"/>
      </w:pPr>
    </w:lvl>
    <w:lvl w:ilvl="2" w:tplc="9F8A1808" w:tentative="1">
      <w:start w:val="1"/>
      <w:numFmt w:val="lowerRoman"/>
      <w:lvlText w:val="%3."/>
      <w:lvlJc w:val="right"/>
      <w:pPr>
        <w:ind w:left="2880" w:hanging="180"/>
      </w:pPr>
    </w:lvl>
    <w:lvl w:ilvl="3" w:tplc="4E8EF88A" w:tentative="1">
      <w:start w:val="1"/>
      <w:numFmt w:val="decimal"/>
      <w:lvlText w:val="%4."/>
      <w:lvlJc w:val="left"/>
      <w:pPr>
        <w:ind w:left="3600" w:hanging="360"/>
      </w:pPr>
    </w:lvl>
    <w:lvl w:ilvl="4" w:tplc="8AA0834E" w:tentative="1">
      <w:start w:val="1"/>
      <w:numFmt w:val="lowerLetter"/>
      <w:lvlText w:val="%5."/>
      <w:lvlJc w:val="left"/>
      <w:pPr>
        <w:ind w:left="4320" w:hanging="360"/>
      </w:pPr>
    </w:lvl>
    <w:lvl w:ilvl="5" w:tplc="C1F42668" w:tentative="1">
      <w:start w:val="1"/>
      <w:numFmt w:val="lowerRoman"/>
      <w:lvlText w:val="%6."/>
      <w:lvlJc w:val="right"/>
      <w:pPr>
        <w:ind w:left="5040" w:hanging="180"/>
      </w:pPr>
    </w:lvl>
    <w:lvl w:ilvl="6" w:tplc="ADC4E12E" w:tentative="1">
      <w:start w:val="1"/>
      <w:numFmt w:val="decimal"/>
      <w:lvlText w:val="%7."/>
      <w:lvlJc w:val="left"/>
      <w:pPr>
        <w:ind w:left="5760" w:hanging="360"/>
      </w:pPr>
    </w:lvl>
    <w:lvl w:ilvl="7" w:tplc="375E6818" w:tentative="1">
      <w:start w:val="1"/>
      <w:numFmt w:val="lowerLetter"/>
      <w:lvlText w:val="%8."/>
      <w:lvlJc w:val="left"/>
      <w:pPr>
        <w:ind w:left="6480" w:hanging="360"/>
      </w:pPr>
    </w:lvl>
    <w:lvl w:ilvl="8" w:tplc="D80AB8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D76EF4"/>
    <w:multiLevelType w:val="hybridMultilevel"/>
    <w:tmpl w:val="F97EEAAC"/>
    <w:lvl w:ilvl="0" w:tplc="3B42C7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4D0F088">
      <w:start w:val="1"/>
      <w:numFmt w:val="lowerLetter"/>
      <w:lvlText w:val="%2."/>
      <w:lvlJc w:val="left"/>
      <w:pPr>
        <w:ind w:left="1440" w:hanging="360"/>
      </w:pPr>
    </w:lvl>
    <w:lvl w:ilvl="2" w:tplc="22A8EDE8">
      <w:start w:val="1"/>
      <w:numFmt w:val="lowerRoman"/>
      <w:lvlText w:val="%3."/>
      <w:lvlJc w:val="right"/>
      <w:pPr>
        <w:ind w:left="2160" w:hanging="180"/>
      </w:pPr>
    </w:lvl>
    <w:lvl w:ilvl="3" w:tplc="8C7ABA50">
      <w:start w:val="1"/>
      <w:numFmt w:val="decimal"/>
      <w:lvlText w:val="%4."/>
      <w:lvlJc w:val="left"/>
      <w:pPr>
        <w:ind w:left="2880" w:hanging="360"/>
      </w:pPr>
    </w:lvl>
    <w:lvl w:ilvl="4" w:tplc="0A76BBB4" w:tentative="1">
      <w:start w:val="1"/>
      <w:numFmt w:val="lowerLetter"/>
      <w:lvlText w:val="%5."/>
      <w:lvlJc w:val="left"/>
      <w:pPr>
        <w:ind w:left="3600" w:hanging="360"/>
      </w:pPr>
    </w:lvl>
    <w:lvl w:ilvl="5" w:tplc="6924F70A" w:tentative="1">
      <w:start w:val="1"/>
      <w:numFmt w:val="lowerRoman"/>
      <w:lvlText w:val="%6."/>
      <w:lvlJc w:val="right"/>
      <w:pPr>
        <w:ind w:left="4320" w:hanging="180"/>
      </w:pPr>
    </w:lvl>
    <w:lvl w:ilvl="6" w:tplc="D9B6B5E2" w:tentative="1">
      <w:start w:val="1"/>
      <w:numFmt w:val="decimal"/>
      <w:lvlText w:val="%7."/>
      <w:lvlJc w:val="left"/>
      <w:pPr>
        <w:ind w:left="5040" w:hanging="360"/>
      </w:pPr>
    </w:lvl>
    <w:lvl w:ilvl="7" w:tplc="109A4654" w:tentative="1">
      <w:start w:val="1"/>
      <w:numFmt w:val="lowerLetter"/>
      <w:lvlText w:val="%8."/>
      <w:lvlJc w:val="left"/>
      <w:pPr>
        <w:ind w:left="5760" w:hanging="360"/>
      </w:pPr>
    </w:lvl>
    <w:lvl w:ilvl="8" w:tplc="90DEF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17DE1"/>
    <w:multiLevelType w:val="multilevel"/>
    <w:tmpl w:val="0EE2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4957385">
    <w:abstractNumId w:val="4"/>
  </w:num>
  <w:num w:numId="2" w16cid:durableId="1810786975">
    <w:abstractNumId w:val="11"/>
  </w:num>
  <w:num w:numId="3" w16cid:durableId="483862000">
    <w:abstractNumId w:val="9"/>
  </w:num>
  <w:num w:numId="4" w16cid:durableId="178743647">
    <w:abstractNumId w:val="10"/>
  </w:num>
  <w:num w:numId="5" w16cid:durableId="1481311052">
    <w:abstractNumId w:val="14"/>
  </w:num>
  <w:num w:numId="6" w16cid:durableId="1690447874">
    <w:abstractNumId w:val="17"/>
  </w:num>
  <w:num w:numId="7" w16cid:durableId="495463705">
    <w:abstractNumId w:val="2"/>
  </w:num>
  <w:num w:numId="8" w16cid:durableId="180825053">
    <w:abstractNumId w:val="15"/>
  </w:num>
  <w:num w:numId="9" w16cid:durableId="1951669499">
    <w:abstractNumId w:val="13"/>
  </w:num>
  <w:num w:numId="10" w16cid:durableId="469322967">
    <w:abstractNumId w:val="5"/>
  </w:num>
  <w:num w:numId="11" w16cid:durableId="2106992127">
    <w:abstractNumId w:val="16"/>
  </w:num>
  <w:num w:numId="12" w16cid:durableId="589973705">
    <w:abstractNumId w:val="12"/>
  </w:num>
  <w:num w:numId="13" w16cid:durableId="102117373">
    <w:abstractNumId w:val="6"/>
  </w:num>
  <w:num w:numId="14" w16cid:durableId="1047338602">
    <w:abstractNumId w:val="8"/>
  </w:num>
  <w:num w:numId="15" w16cid:durableId="961426654">
    <w:abstractNumId w:val="1"/>
  </w:num>
  <w:num w:numId="16" w16cid:durableId="101803884">
    <w:abstractNumId w:val="0"/>
  </w:num>
  <w:num w:numId="17" w16cid:durableId="2039962598">
    <w:abstractNumId w:val="18"/>
  </w:num>
  <w:num w:numId="18" w16cid:durableId="466512365">
    <w:abstractNumId w:val="3"/>
  </w:num>
  <w:num w:numId="19" w16cid:durableId="180403340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53"/>
    <w:rsid w:val="00001FF8"/>
    <w:rsid w:val="000036A7"/>
    <w:rsid w:val="00013934"/>
    <w:rsid w:val="00014367"/>
    <w:rsid w:val="000257A9"/>
    <w:rsid w:val="00027888"/>
    <w:rsid w:val="00031D5A"/>
    <w:rsid w:val="00037039"/>
    <w:rsid w:val="00041F8B"/>
    <w:rsid w:val="00042EA0"/>
    <w:rsid w:val="00043290"/>
    <w:rsid w:val="000438C4"/>
    <w:rsid w:val="00044F3F"/>
    <w:rsid w:val="000516AE"/>
    <w:rsid w:val="00054A7D"/>
    <w:rsid w:val="000550EF"/>
    <w:rsid w:val="00056571"/>
    <w:rsid w:val="000566F4"/>
    <w:rsid w:val="0006451C"/>
    <w:rsid w:val="00075BC6"/>
    <w:rsid w:val="00082CB1"/>
    <w:rsid w:val="00087D6A"/>
    <w:rsid w:val="00096D2F"/>
    <w:rsid w:val="000A0BB8"/>
    <w:rsid w:val="000A161D"/>
    <w:rsid w:val="000A4E17"/>
    <w:rsid w:val="000C3396"/>
    <w:rsid w:val="000D0FCB"/>
    <w:rsid w:val="000D5665"/>
    <w:rsid w:val="000D5C87"/>
    <w:rsid w:val="000D6EF7"/>
    <w:rsid w:val="000D73A9"/>
    <w:rsid w:val="000D761B"/>
    <w:rsid w:val="000E0C5A"/>
    <w:rsid w:val="000E4872"/>
    <w:rsid w:val="000E6785"/>
    <w:rsid w:val="000F772C"/>
    <w:rsid w:val="0011046F"/>
    <w:rsid w:val="001122A4"/>
    <w:rsid w:val="001129A9"/>
    <w:rsid w:val="00120676"/>
    <w:rsid w:val="001267C4"/>
    <w:rsid w:val="00130A65"/>
    <w:rsid w:val="00134153"/>
    <w:rsid w:val="0013742E"/>
    <w:rsid w:val="00137AE3"/>
    <w:rsid w:val="00140FB6"/>
    <w:rsid w:val="00145B22"/>
    <w:rsid w:val="00146935"/>
    <w:rsid w:val="00153ED7"/>
    <w:rsid w:val="00161112"/>
    <w:rsid w:val="0016316D"/>
    <w:rsid w:val="00164247"/>
    <w:rsid w:val="001669D5"/>
    <w:rsid w:val="00166E78"/>
    <w:rsid w:val="00167D13"/>
    <w:rsid w:val="00174CC6"/>
    <w:rsid w:val="001756C6"/>
    <w:rsid w:val="00187BE3"/>
    <w:rsid w:val="00192E34"/>
    <w:rsid w:val="00195B01"/>
    <w:rsid w:val="001A3198"/>
    <w:rsid w:val="001A494A"/>
    <w:rsid w:val="001B010B"/>
    <w:rsid w:val="001B3869"/>
    <w:rsid w:val="001C37E6"/>
    <w:rsid w:val="001C6251"/>
    <w:rsid w:val="001D5D2C"/>
    <w:rsid w:val="001E131F"/>
    <w:rsid w:val="001E2032"/>
    <w:rsid w:val="001E4AC6"/>
    <w:rsid w:val="001E58A4"/>
    <w:rsid w:val="001E6639"/>
    <w:rsid w:val="001F4E0A"/>
    <w:rsid w:val="001F6AA3"/>
    <w:rsid w:val="002101D3"/>
    <w:rsid w:val="0021386C"/>
    <w:rsid w:val="00213C60"/>
    <w:rsid w:val="0021582A"/>
    <w:rsid w:val="00216636"/>
    <w:rsid w:val="002228D4"/>
    <w:rsid w:val="00223EC8"/>
    <w:rsid w:val="0023352E"/>
    <w:rsid w:val="002350DA"/>
    <w:rsid w:val="00236036"/>
    <w:rsid w:val="00242151"/>
    <w:rsid w:val="00250374"/>
    <w:rsid w:val="002507AE"/>
    <w:rsid w:val="0025516F"/>
    <w:rsid w:val="002570C7"/>
    <w:rsid w:val="002626ED"/>
    <w:rsid w:val="002631D0"/>
    <w:rsid w:val="00266334"/>
    <w:rsid w:val="00266371"/>
    <w:rsid w:val="00267474"/>
    <w:rsid w:val="00280711"/>
    <w:rsid w:val="002826E3"/>
    <w:rsid w:val="002A0549"/>
    <w:rsid w:val="002A113C"/>
    <w:rsid w:val="002A35AC"/>
    <w:rsid w:val="002A37C9"/>
    <w:rsid w:val="002B2F55"/>
    <w:rsid w:val="002B61EC"/>
    <w:rsid w:val="002B7A64"/>
    <w:rsid w:val="002C0FB6"/>
    <w:rsid w:val="002C1B96"/>
    <w:rsid w:val="002C67E9"/>
    <w:rsid w:val="002D2191"/>
    <w:rsid w:val="002D2623"/>
    <w:rsid w:val="002F57D4"/>
    <w:rsid w:val="003038A3"/>
    <w:rsid w:val="0030739C"/>
    <w:rsid w:val="00307F45"/>
    <w:rsid w:val="00311BCD"/>
    <w:rsid w:val="00315F8C"/>
    <w:rsid w:val="00320618"/>
    <w:rsid w:val="00320ADB"/>
    <w:rsid w:val="00342B18"/>
    <w:rsid w:val="00345817"/>
    <w:rsid w:val="00346D93"/>
    <w:rsid w:val="003508F3"/>
    <w:rsid w:val="00351186"/>
    <w:rsid w:val="00356AF5"/>
    <w:rsid w:val="00364763"/>
    <w:rsid w:val="003700E0"/>
    <w:rsid w:val="00370F74"/>
    <w:rsid w:val="00376096"/>
    <w:rsid w:val="00376726"/>
    <w:rsid w:val="0038316E"/>
    <w:rsid w:val="0039175A"/>
    <w:rsid w:val="00396A8B"/>
    <w:rsid w:val="003977DE"/>
    <w:rsid w:val="003A23E5"/>
    <w:rsid w:val="003A3C31"/>
    <w:rsid w:val="003A4DE0"/>
    <w:rsid w:val="003B2983"/>
    <w:rsid w:val="003B2B80"/>
    <w:rsid w:val="003C0851"/>
    <w:rsid w:val="003C4066"/>
    <w:rsid w:val="003D59AF"/>
    <w:rsid w:val="003D6392"/>
    <w:rsid w:val="003E2A7C"/>
    <w:rsid w:val="003E4405"/>
    <w:rsid w:val="003F099C"/>
    <w:rsid w:val="003F2059"/>
    <w:rsid w:val="003F4D94"/>
    <w:rsid w:val="004027DA"/>
    <w:rsid w:val="0040424E"/>
    <w:rsid w:val="00405006"/>
    <w:rsid w:val="004137F4"/>
    <w:rsid w:val="00414666"/>
    <w:rsid w:val="0041551A"/>
    <w:rsid w:val="00416C8C"/>
    <w:rsid w:val="00417B91"/>
    <w:rsid w:val="00424515"/>
    <w:rsid w:val="00425152"/>
    <w:rsid w:val="00427065"/>
    <w:rsid w:val="00427619"/>
    <w:rsid w:val="00430793"/>
    <w:rsid w:val="00442DF4"/>
    <w:rsid w:val="00444BB2"/>
    <w:rsid w:val="0045299F"/>
    <w:rsid w:val="004608CD"/>
    <w:rsid w:val="00470A7F"/>
    <w:rsid w:val="00471469"/>
    <w:rsid w:val="00473247"/>
    <w:rsid w:val="00485C4A"/>
    <w:rsid w:val="004862AB"/>
    <w:rsid w:val="0049469F"/>
    <w:rsid w:val="004A1E3F"/>
    <w:rsid w:val="004A5DB1"/>
    <w:rsid w:val="004A75E0"/>
    <w:rsid w:val="004B2681"/>
    <w:rsid w:val="004C047E"/>
    <w:rsid w:val="004C0F95"/>
    <w:rsid w:val="004C679B"/>
    <w:rsid w:val="004D1382"/>
    <w:rsid w:val="004D684B"/>
    <w:rsid w:val="004E0FD5"/>
    <w:rsid w:val="004E3D40"/>
    <w:rsid w:val="004F40B8"/>
    <w:rsid w:val="004F567E"/>
    <w:rsid w:val="0050686B"/>
    <w:rsid w:val="005076D4"/>
    <w:rsid w:val="0050772E"/>
    <w:rsid w:val="0050BFFC"/>
    <w:rsid w:val="00512733"/>
    <w:rsid w:val="00513676"/>
    <w:rsid w:val="005215EE"/>
    <w:rsid w:val="0052218D"/>
    <w:rsid w:val="00530246"/>
    <w:rsid w:val="005338F6"/>
    <w:rsid w:val="00534775"/>
    <w:rsid w:val="0053657D"/>
    <w:rsid w:val="00553AAE"/>
    <w:rsid w:val="00557E47"/>
    <w:rsid w:val="005745C5"/>
    <w:rsid w:val="00577EAE"/>
    <w:rsid w:val="00580043"/>
    <w:rsid w:val="00581861"/>
    <w:rsid w:val="005826A8"/>
    <w:rsid w:val="00583A8C"/>
    <w:rsid w:val="00585F47"/>
    <w:rsid w:val="00593B49"/>
    <w:rsid w:val="00594AFB"/>
    <w:rsid w:val="0059681C"/>
    <w:rsid w:val="005A2662"/>
    <w:rsid w:val="005A7DF0"/>
    <w:rsid w:val="005B04AF"/>
    <w:rsid w:val="005B1BF7"/>
    <w:rsid w:val="005B1E8B"/>
    <w:rsid w:val="005C05F3"/>
    <w:rsid w:val="005C4BB4"/>
    <w:rsid w:val="005C4E1A"/>
    <w:rsid w:val="005D068C"/>
    <w:rsid w:val="005D1092"/>
    <w:rsid w:val="005D678A"/>
    <w:rsid w:val="005D6FAC"/>
    <w:rsid w:val="005D7D26"/>
    <w:rsid w:val="005E0F11"/>
    <w:rsid w:val="005E1C85"/>
    <w:rsid w:val="005E2ECB"/>
    <w:rsid w:val="005E4BFE"/>
    <w:rsid w:val="005F125F"/>
    <w:rsid w:val="005F3AEA"/>
    <w:rsid w:val="005F4514"/>
    <w:rsid w:val="0060322B"/>
    <w:rsid w:val="00607E32"/>
    <w:rsid w:val="0061091F"/>
    <w:rsid w:val="0062089A"/>
    <w:rsid w:val="00631FA1"/>
    <w:rsid w:val="0063290D"/>
    <w:rsid w:val="00632F89"/>
    <w:rsid w:val="00635258"/>
    <w:rsid w:val="00640392"/>
    <w:rsid w:val="00642CFB"/>
    <w:rsid w:val="006466FA"/>
    <w:rsid w:val="006547C6"/>
    <w:rsid w:val="00657A2B"/>
    <w:rsid w:val="00660A1F"/>
    <w:rsid w:val="00664BD4"/>
    <w:rsid w:val="0066541E"/>
    <w:rsid w:val="00665968"/>
    <w:rsid w:val="00667A9B"/>
    <w:rsid w:val="00671E9D"/>
    <w:rsid w:val="00671F4E"/>
    <w:rsid w:val="00677CC9"/>
    <w:rsid w:val="00681553"/>
    <w:rsid w:val="00685AFC"/>
    <w:rsid w:val="00686882"/>
    <w:rsid w:val="0069097E"/>
    <w:rsid w:val="00692687"/>
    <w:rsid w:val="00692C56"/>
    <w:rsid w:val="00695F8C"/>
    <w:rsid w:val="006A0BDC"/>
    <w:rsid w:val="006A0E47"/>
    <w:rsid w:val="006A77B7"/>
    <w:rsid w:val="006A78D2"/>
    <w:rsid w:val="006B4115"/>
    <w:rsid w:val="006B5739"/>
    <w:rsid w:val="006B6690"/>
    <w:rsid w:val="006B673C"/>
    <w:rsid w:val="006D0497"/>
    <w:rsid w:val="006D0CE1"/>
    <w:rsid w:val="006D4734"/>
    <w:rsid w:val="006D51BF"/>
    <w:rsid w:val="006D738C"/>
    <w:rsid w:val="006E1395"/>
    <w:rsid w:val="006E36F1"/>
    <w:rsid w:val="006F1592"/>
    <w:rsid w:val="006F3494"/>
    <w:rsid w:val="006F5D0F"/>
    <w:rsid w:val="006F6A59"/>
    <w:rsid w:val="0070570D"/>
    <w:rsid w:val="00706DCA"/>
    <w:rsid w:val="0071064A"/>
    <w:rsid w:val="00710717"/>
    <w:rsid w:val="00712C6D"/>
    <w:rsid w:val="007275C5"/>
    <w:rsid w:val="00730943"/>
    <w:rsid w:val="00730A94"/>
    <w:rsid w:val="00730D70"/>
    <w:rsid w:val="00734920"/>
    <w:rsid w:val="00737474"/>
    <w:rsid w:val="00740C97"/>
    <w:rsid w:val="00745BF8"/>
    <w:rsid w:val="00752C31"/>
    <w:rsid w:val="007546A8"/>
    <w:rsid w:val="0075506D"/>
    <w:rsid w:val="00756A59"/>
    <w:rsid w:val="007616F7"/>
    <w:rsid w:val="00763544"/>
    <w:rsid w:val="0076446C"/>
    <w:rsid w:val="0077055F"/>
    <w:rsid w:val="007771D2"/>
    <w:rsid w:val="00782959"/>
    <w:rsid w:val="007B4753"/>
    <w:rsid w:val="007B57BB"/>
    <w:rsid w:val="007B735E"/>
    <w:rsid w:val="007C1443"/>
    <w:rsid w:val="007C6955"/>
    <w:rsid w:val="007C75E5"/>
    <w:rsid w:val="007C797A"/>
    <w:rsid w:val="007D15D6"/>
    <w:rsid w:val="007D1748"/>
    <w:rsid w:val="007D1E78"/>
    <w:rsid w:val="007D26A5"/>
    <w:rsid w:val="007D3137"/>
    <w:rsid w:val="007D422C"/>
    <w:rsid w:val="007D5D0D"/>
    <w:rsid w:val="007E174F"/>
    <w:rsid w:val="007E320E"/>
    <w:rsid w:val="007E76C2"/>
    <w:rsid w:val="007F5CC2"/>
    <w:rsid w:val="007F611F"/>
    <w:rsid w:val="007F78F9"/>
    <w:rsid w:val="00806EF2"/>
    <w:rsid w:val="00807087"/>
    <w:rsid w:val="00816BA6"/>
    <w:rsid w:val="00816FE6"/>
    <w:rsid w:val="008206EB"/>
    <w:rsid w:val="00821B0A"/>
    <w:rsid w:val="00821BF2"/>
    <w:rsid w:val="0082255B"/>
    <w:rsid w:val="00822F34"/>
    <w:rsid w:val="00823036"/>
    <w:rsid w:val="0082471E"/>
    <w:rsid w:val="00827366"/>
    <w:rsid w:val="00831815"/>
    <w:rsid w:val="00834003"/>
    <w:rsid w:val="008440EE"/>
    <w:rsid w:val="008459AB"/>
    <w:rsid w:val="008504B7"/>
    <w:rsid w:val="00854BD6"/>
    <w:rsid w:val="00855173"/>
    <w:rsid w:val="00862D79"/>
    <w:rsid w:val="00863B6B"/>
    <w:rsid w:val="00865665"/>
    <w:rsid w:val="00866A03"/>
    <w:rsid w:val="008716A0"/>
    <w:rsid w:val="00872491"/>
    <w:rsid w:val="00872900"/>
    <w:rsid w:val="00874A86"/>
    <w:rsid w:val="0087626F"/>
    <w:rsid w:val="0088195F"/>
    <w:rsid w:val="00882738"/>
    <w:rsid w:val="0088320A"/>
    <w:rsid w:val="00885491"/>
    <w:rsid w:val="00896C65"/>
    <w:rsid w:val="008A03DD"/>
    <w:rsid w:val="008B7049"/>
    <w:rsid w:val="008C1E55"/>
    <w:rsid w:val="008C269B"/>
    <w:rsid w:val="008C2E67"/>
    <w:rsid w:val="008C3E43"/>
    <w:rsid w:val="008D563A"/>
    <w:rsid w:val="008D5D87"/>
    <w:rsid w:val="008E27AD"/>
    <w:rsid w:val="008E6D5F"/>
    <w:rsid w:val="008F0895"/>
    <w:rsid w:val="008F70C5"/>
    <w:rsid w:val="009042AF"/>
    <w:rsid w:val="0090750D"/>
    <w:rsid w:val="009109EF"/>
    <w:rsid w:val="009223B2"/>
    <w:rsid w:val="009265EF"/>
    <w:rsid w:val="00927F66"/>
    <w:rsid w:val="0093117A"/>
    <w:rsid w:val="00934675"/>
    <w:rsid w:val="0093708B"/>
    <w:rsid w:val="009450B7"/>
    <w:rsid w:val="00945206"/>
    <w:rsid w:val="00954D38"/>
    <w:rsid w:val="00955FB0"/>
    <w:rsid w:val="00957B67"/>
    <w:rsid w:val="00962189"/>
    <w:rsid w:val="00963D66"/>
    <w:rsid w:val="00967C3D"/>
    <w:rsid w:val="009743AB"/>
    <w:rsid w:val="00974D11"/>
    <w:rsid w:val="0097651E"/>
    <w:rsid w:val="00976674"/>
    <w:rsid w:val="0099344E"/>
    <w:rsid w:val="00994F0E"/>
    <w:rsid w:val="00995C14"/>
    <w:rsid w:val="009A3378"/>
    <w:rsid w:val="009A3EC0"/>
    <w:rsid w:val="009A55A5"/>
    <w:rsid w:val="009A590F"/>
    <w:rsid w:val="009A5DB9"/>
    <w:rsid w:val="009B04F7"/>
    <w:rsid w:val="009B070D"/>
    <w:rsid w:val="009B1092"/>
    <w:rsid w:val="009B6B99"/>
    <w:rsid w:val="009C2582"/>
    <w:rsid w:val="009C3A24"/>
    <w:rsid w:val="009C64C7"/>
    <w:rsid w:val="009C799C"/>
    <w:rsid w:val="009D1DEF"/>
    <w:rsid w:val="009D57F9"/>
    <w:rsid w:val="009E6564"/>
    <w:rsid w:val="009F03D2"/>
    <w:rsid w:val="009F09BB"/>
    <w:rsid w:val="009F29A1"/>
    <w:rsid w:val="00A02A66"/>
    <w:rsid w:val="00A03DFB"/>
    <w:rsid w:val="00A1029F"/>
    <w:rsid w:val="00A205CB"/>
    <w:rsid w:val="00A242E3"/>
    <w:rsid w:val="00A2439B"/>
    <w:rsid w:val="00A25D7E"/>
    <w:rsid w:val="00A26380"/>
    <w:rsid w:val="00A301CD"/>
    <w:rsid w:val="00A327E7"/>
    <w:rsid w:val="00A3471B"/>
    <w:rsid w:val="00A35AB8"/>
    <w:rsid w:val="00A44159"/>
    <w:rsid w:val="00A615D4"/>
    <w:rsid w:val="00A6258B"/>
    <w:rsid w:val="00A6403D"/>
    <w:rsid w:val="00A668C7"/>
    <w:rsid w:val="00A76105"/>
    <w:rsid w:val="00A81257"/>
    <w:rsid w:val="00A8599B"/>
    <w:rsid w:val="00A85FE6"/>
    <w:rsid w:val="00A956E1"/>
    <w:rsid w:val="00AA20CE"/>
    <w:rsid w:val="00AA2621"/>
    <w:rsid w:val="00AA43BC"/>
    <w:rsid w:val="00AA5139"/>
    <w:rsid w:val="00AB0116"/>
    <w:rsid w:val="00AB18B7"/>
    <w:rsid w:val="00AB71C4"/>
    <w:rsid w:val="00AC363E"/>
    <w:rsid w:val="00AC391E"/>
    <w:rsid w:val="00AC7FBF"/>
    <w:rsid w:val="00AD0017"/>
    <w:rsid w:val="00AD4B9E"/>
    <w:rsid w:val="00AE2EC1"/>
    <w:rsid w:val="00AE3CE5"/>
    <w:rsid w:val="00AF614B"/>
    <w:rsid w:val="00AF7AA3"/>
    <w:rsid w:val="00B0237A"/>
    <w:rsid w:val="00B05042"/>
    <w:rsid w:val="00B122C3"/>
    <w:rsid w:val="00B159EE"/>
    <w:rsid w:val="00B23A5E"/>
    <w:rsid w:val="00B24317"/>
    <w:rsid w:val="00B249B4"/>
    <w:rsid w:val="00B26465"/>
    <w:rsid w:val="00B27A81"/>
    <w:rsid w:val="00B27FB4"/>
    <w:rsid w:val="00B3061D"/>
    <w:rsid w:val="00B310D2"/>
    <w:rsid w:val="00B3235D"/>
    <w:rsid w:val="00B348F2"/>
    <w:rsid w:val="00B36F63"/>
    <w:rsid w:val="00B465AC"/>
    <w:rsid w:val="00B46D9C"/>
    <w:rsid w:val="00B47AF5"/>
    <w:rsid w:val="00B5422A"/>
    <w:rsid w:val="00B54B19"/>
    <w:rsid w:val="00B55F19"/>
    <w:rsid w:val="00B61655"/>
    <w:rsid w:val="00B6223B"/>
    <w:rsid w:val="00B65EF9"/>
    <w:rsid w:val="00B73454"/>
    <w:rsid w:val="00B742FE"/>
    <w:rsid w:val="00B74539"/>
    <w:rsid w:val="00B7496A"/>
    <w:rsid w:val="00B83CB6"/>
    <w:rsid w:val="00B865D4"/>
    <w:rsid w:val="00B93BB3"/>
    <w:rsid w:val="00B940C5"/>
    <w:rsid w:val="00BA23A5"/>
    <w:rsid w:val="00BA7A34"/>
    <w:rsid w:val="00BB7289"/>
    <w:rsid w:val="00BC1376"/>
    <w:rsid w:val="00BC33D7"/>
    <w:rsid w:val="00BC500A"/>
    <w:rsid w:val="00BD1B59"/>
    <w:rsid w:val="00BD738B"/>
    <w:rsid w:val="00BE08E8"/>
    <w:rsid w:val="00BE6851"/>
    <w:rsid w:val="00BF7534"/>
    <w:rsid w:val="00C04CFB"/>
    <w:rsid w:val="00C05B8C"/>
    <w:rsid w:val="00C1052F"/>
    <w:rsid w:val="00C11FA4"/>
    <w:rsid w:val="00C160E3"/>
    <w:rsid w:val="00C178D1"/>
    <w:rsid w:val="00C25DE9"/>
    <w:rsid w:val="00C26EF6"/>
    <w:rsid w:val="00C2765C"/>
    <w:rsid w:val="00C277A4"/>
    <w:rsid w:val="00C27B34"/>
    <w:rsid w:val="00C301C0"/>
    <w:rsid w:val="00C333B4"/>
    <w:rsid w:val="00C35659"/>
    <w:rsid w:val="00C422F4"/>
    <w:rsid w:val="00C42755"/>
    <w:rsid w:val="00C43708"/>
    <w:rsid w:val="00C4640E"/>
    <w:rsid w:val="00C5077A"/>
    <w:rsid w:val="00C511A8"/>
    <w:rsid w:val="00C540BC"/>
    <w:rsid w:val="00C60F9C"/>
    <w:rsid w:val="00C64426"/>
    <w:rsid w:val="00C6447B"/>
    <w:rsid w:val="00C657E6"/>
    <w:rsid w:val="00C67326"/>
    <w:rsid w:val="00C70B59"/>
    <w:rsid w:val="00C71FBC"/>
    <w:rsid w:val="00C7620E"/>
    <w:rsid w:val="00C8309A"/>
    <w:rsid w:val="00C84265"/>
    <w:rsid w:val="00C84D67"/>
    <w:rsid w:val="00C85A33"/>
    <w:rsid w:val="00C87771"/>
    <w:rsid w:val="00C905B4"/>
    <w:rsid w:val="00C96EF2"/>
    <w:rsid w:val="00CA2FEB"/>
    <w:rsid w:val="00CA4F0F"/>
    <w:rsid w:val="00CB57F0"/>
    <w:rsid w:val="00CB7C15"/>
    <w:rsid w:val="00CC130A"/>
    <w:rsid w:val="00CC6356"/>
    <w:rsid w:val="00CD0D57"/>
    <w:rsid w:val="00CD1133"/>
    <w:rsid w:val="00CD3A0F"/>
    <w:rsid w:val="00CE023C"/>
    <w:rsid w:val="00CE1B3E"/>
    <w:rsid w:val="00CE1EB9"/>
    <w:rsid w:val="00CE2616"/>
    <w:rsid w:val="00CE4F9B"/>
    <w:rsid w:val="00CE563E"/>
    <w:rsid w:val="00CE775A"/>
    <w:rsid w:val="00D00E65"/>
    <w:rsid w:val="00D013F7"/>
    <w:rsid w:val="00D040E2"/>
    <w:rsid w:val="00D142CF"/>
    <w:rsid w:val="00D1499D"/>
    <w:rsid w:val="00D14BF5"/>
    <w:rsid w:val="00D163DA"/>
    <w:rsid w:val="00D23364"/>
    <w:rsid w:val="00D23BC0"/>
    <w:rsid w:val="00D32EBA"/>
    <w:rsid w:val="00D33321"/>
    <w:rsid w:val="00D33383"/>
    <w:rsid w:val="00D3359F"/>
    <w:rsid w:val="00D34FC1"/>
    <w:rsid w:val="00D36268"/>
    <w:rsid w:val="00D463A0"/>
    <w:rsid w:val="00D51317"/>
    <w:rsid w:val="00D52DA7"/>
    <w:rsid w:val="00D751CC"/>
    <w:rsid w:val="00D76B03"/>
    <w:rsid w:val="00D77EC5"/>
    <w:rsid w:val="00D84680"/>
    <w:rsid w:val="00D84E7E"/>
    <w:rsid w:val="00D91002"/>
    <w:rsid w:val="00D93332"/>
    <w:rsid w:val="00D93B58"/>
    <w:rsid w:val="00DA0006"/>
    <w:rsid w:val="00DA005C"/>
    <w:rsid w:val="00DA0153"/>
    <w:rsid w:val="00DA0A99"/>
    <w:rsid w:val="00DA1827"/>
    <w:rsid w:val="00DA18B8"/>
    <w:rsid w:val="00DA65B6"/>
    <w:rsid w:val="00DA7232"/>
    <w:rsid w:val="00DB20AD"/>
    <w:rsid w:val="00DB24FE"/>
    <w:rsid w:val="00DB4239"/>
    <w:rsid w:val="00DC0C49"/>
    <w:rsid w:val="00DD01E3"/>
    <w:rsid w:val="00DD1886"/>
    <w:rsid w:val="00DD286F"/>
    <w:rsid w:val="00DD5CFA"/>
    <w:rsid w:val="00DD71F3"/>
    <w:rsid w:val="00DD7F4A"/>
    <w:rsid w:val="00DE02C0"/>
    <w:rsid w:val="00DF0BCF"/>
    <w:rsid w:val="00DF313C"/>
    <w:rsid w:val="00DF332E"/>
    <w:rsid w:val="00E07BE7"/>
    <w:rsid w:val="00E15244"/>
    <w:rsid w:val="00E20B57"/>
    <w:rsid w:val="00E244D8"/>
    <w:rsid w:val="00E276C2"/>
    <w:rsid w:val="00E2773C"/>
    <w:rsid w:val="00E3013B"/>
    <w:rsid w:val="00E30A8E"/>
    <w:rsid w:val="00E33E00"/>
    <w:rsid w:val="00E360FD"/>
    <w:rsid w:val="00E415BD"/>
    <w:rsid w:val="00E42658"/>
    <w:rsid w:val="00E44604"/>
    <w:rsid w:val="00E564EA"/>
    <w:rsid w:val="00E60588"/>
    <w:rsid w:val="00E60965"/>
    <w:rsid w:val="00E61953"/>
    <w:rsid w:val="00E73716"/>
    <w:rsid w:val="00E762E0"/>
    <w:rsid w:val="00E776A4"/>
    <w:rsid w:val="00E81663"/>
    <w:rsid w:val="00E8259E"/>
    <w:rsid w:val="00E84158"/>
    <w:rsid w:val="00E948EB"/>
    <w:rsid w:val="00EB3931"/>
    <w:rsid w:val="00EC0228"/>
    <w:rsid w:val="00EC0967"/>
    <w:rsid w:val="00EC4156"/>
    <w:rsid w:val="00EC41FF"/>
    <w:rsid w:val="00EC5167"/>
    <w:rsid w:val="00ED70F1"/>
    <w:rsid w:val="00EE0B5F"/>
    <w:rsid w:val="00EE5E15"/>
    <w:rsid w:val="00EF15B2"/>
    <w:rsid w:val="00EF1821"/>
    <w:rsid w:val="00EF28D7"/>
    <w:rsid w:val="00EF719F"/>
    <w:rsid w:val="00F02900"/>
    <w:rsid w:val="00F15055"/>
    <w:rsid w:val="00F165D0"/>
    <w:rsid w:val="00F170E4"/>
    <w:rsid w:val="00F23BFC"/>
    <w:rsid w:val="00F25989"/>
    <w:rsid w:val="00F32C1D"/>
    <w:rsid w:val="00F40C07"/>
    <w:rsid w:val="00F412CD"/>
    <w:rsid w:val="00F43D81"/>
    <w:rsid w:val="00F45449"/>
    <w:rsid w:val="00F46925"/>
    <w:rsid w:val="00F5318A"/>
    <w:rsid w:val="00F60D80"/>
    <w:rsid w:val="00F654DE"/>
    <w:rsid w:val="00F71047"/>
    <w:rsid w:val="00F75023"/>
    <w:rsid w:val="00F94A49"/>
    <w:rsid w:val="00F94D2E"/>
    <w:rsid w:val="00FA0274"/>
    <w:rsid w:val="00FA1919"/>
    <w:rsid w:val="00FA35EC"/>
    <w:rsid w:val="00FA3C34"/>
    <w:rsid w:val="00FA506D"/>
    <w:rsid w:val="00FA715E"/>
    <w:rsid w:val="00FB05B6"/>
    <w:rsid w:val="00FB22AE"/>
    <w:rsid w:val="00FD15D3"/>
    <w:rsid w:val="00FD3842"/>
    <w:rsid w:val="00FD7F4C"/>
    <w:rsid w:val="00FE506E"/>
    <w:rsid w:val="00FF1803"/>
    <w:rsid w:val="00FF28E3"/>
    <w:rsid w:val="00FF4C3F"/>
    <w:rsid w:val="00FF5161"/>
    <w:rsid w:val="01360B7F"/>
    <w:rsid w:val="016BDA7B"/>
    <w:rsid w:val="0199283C"/>
    <w:rsid w:val="01BF7DD3"/>
    <w:rsid w:val="01DD4E5E"/>
    <w:rsid w:val="0215344E"/>
    <w:rsid w:val="0289791C"/>
    <w:rsid w:val="02B50438"/>
    <w:rsid w:val="02CE4B02"/>
    <w:rsid w:val="039B78D3"/>
    <w:rsid w:val="03AE4C48"/>
    <w:rsid w:val="03D1C218"/>
    <w:rsid w:val="040AB88F"/>
    <w:rsid w:val="046632D8"/>
    <w:rsid w:val="04FE6C4A"/>
    <w:rsid w:val="05231044"/>
    <w:rsid w:val="05344CE2"/>
    <w:rsid w:val="053AF285"/>
    <w:rsid w:val="0576CAD0"/>
    <w:rsid w:val="05A261B4"/>
    <w:rsid w:val="06C0C212"/>
    <w:rsid w:val="070FECDC"/>
    <w:rsid w:val="076040A7"/>
    <w:rsid w:val="07681C57"/>
    <w:rsid w:val="078BDF57"/>
    <w:rsid w:val="07B230F9"/>
    <w:rsid w:val="07CA00B4"/>
    <w:rsid w:val="082AE303"/>
    <w:rsid w:val="087811F8"/>
    <w:rsid w:val="08781CB4"/>
    <w:rsid w:val="091B2C60"/>
    <w:rsid w:val="095CA3A4"/>
    <w:rsid w:val="09A83985"/>
    <w:rsid w:val="0A2253AB"/>
    <w:rsid w:val="0A345899"/>
    <w:rsid w:val="0A483132"/>
    <w:rsid w:val="0A7984EB"/>
    <w:rsid w:val="0A87ADAD"/>
    <w:rsid w:val="0A8F917C"/>
    <w:rsid w:val="0AFD1E31"/>
    <w:rsid w:val="0B16EFC0"/>
    <w:rsid w:val="0B3AF463"/>
    <w:rsid w:val="0B3C7D45"/>
    <w:rsid w:val="0B5ED1C0"/>
    <w:rsid w:val="0BA20A0C"/>
    <w:rsid w:val="0BB01A02"/>
    <w:rsid w:val="0BB2F216"/>
    <w:rsid w:val="0CAB0786"/>
    <w:rsid w:val="0CC4A741"/>
    <w:rsid w:val="0D448877"/>
    <w:rsid w:val="0D992AA9"/>
    <w:rsid w:val="0D9D96A7"/>
    <w:rsid w:val="0E14844C"/>
    <w:rsid w:val="0EA2EA62"/>
    <w:rsid w:val="0EA87E5F"/>
    <w:rsid w:val="0EEC0CC2"/>
    <w:rsid w:val="0F48C9E8"/>
    <w:rsid w:val="0FFEE41F"/>
    <w:rsid w:val="10027EEE"/>
    <w:rsid w:val="10078D0F"/>
    <w:rsid w:val="10A0049D"/>
    <w:rsid w:val="11027783"/>
    <w:rsid w:val="11044297"/>
    <w:rsid w:val="111B17E0"/>
    <w:rsid w:val="115F446D"/>
    <w:rsid w:val="123D911F"/>
    <w:rsid w:val="12DA5255"/>
    <w:rsid w:val="1334484E"/>
    <w:rsid w:val="135404D8"/>
    <w:rsid w:val="13741B9B"/>
    <w:rsid w:val="1377A63E"/>
    <w:rsid w:val="139650AC"/>
    <w:rsid w:val="13AFB3ED"/>
    <w:rsid w:val="13CD1974"/>
    <w:rsid w:val="13D9BD67"/>
    <w:rsid w:val="14139445"/>
    <w:rsid w:val="145B358D"/>
    <w:rsid w:val="14EB584C"/>
    <w:rsid w:val="14F4BBD1"/>
    <w:rsid w:val="15030976"/>
    <w:rsid w:val="1551A4DF"/>
    <w:rsid w:val="15841E71"/>
    <w:rsid w:val="15E6D155"/>
    <w:rsid w:val="15F6BF2F"/>
    <w:rsid w:val="15F8A267"/>
    <w:rsid w:val="160E5ADE"/>
    <w:rsid w:val="161B0FE4"/>
    <w:rsid w:val="16506CBC"/>
    <w:rsid w:val="16C0D7EC"/>
    <w:rsid w:val="16F73A4E"/>
    <w:rsid w:val="171F5A00"/>
    <w:rsid w:val="1766764C"/>
    <w:rsid w:val="1782DA60"/>
    <w:rsid w:val="18A7D91C"/>
    <w:rsid w:val="18F826F3"/>
    <w:rsid w:val="199BA44E"/>
    <w:rsid w:val="19C251FE"/>
    <w:rsid w:val="1A17957A"/>
    <w:rsid w:val="1A395693"/>
    <w:rsid w:val="1A49BFEB"/>
    <w:rsid w:val="1AEE60E2"/>
    <w:rsid w:val="1B04650F"/>
    <w:rsid w:val="1B6A6509"/>
    <w:rsid w:val="1B7E87E1"/>
    <w:rsid w:val="1B97BB8E"/>
    <w:rsid w:val="1BF1F95E"/>
    <w:rsid w:val="1C283BB0"/>
    <w:rsid w:val="1CB4414F"/>
    <w:rsid w:val="1CC030C7"/>
    <w:rsid w:val="1CED7B6E"/>
    <w:rsid w:val="1D73BB00"/>
    <w:rsid w:val="1DA7CF47"/>
    <w:rsid w:val="1E1BB3D5"/>
    <w:rsid w:val="1E30E3C8"/>
    <w:rsid w:val="1E6AD045"/>
    <w:rsid w:val="1E747208"/>
    <w:rsid w:val="1E9BEEE8"/>
    <w:rsid w:val="1ECA0AD9"/>
    <w:rsid w:val="1F6C2211"/>
    <w:rsid w:val="1FAC1294"/>
    <w:rsid w:val="1FB6DD9A"/>
    <w:rsid w:val="1FBB810D"/>
    <w:rsid w:val="20138F24"/>
    <w:rsid w:val="20662580"/>
    <w:rsid w:val="2097E061"/>
    <w:rsid w:val="20CCF3E4"/>
    <w:rsid w:val="20D89ED4"/>
    <w:rsid w:val="20DAE82C"/>
    <w:rsid w:val="21226DFE"/>
    <w:rsid w:val="2151CAE5"/>
    <w:rsid w:val="218019D6"/>
    <w:rsid w:val="21EE5331"/>
    <w:rsid w:val="22A7770A"/>
    <w:rsid w:val="22C83B25"/>
    <w:rsid w:val="22C870DD"/>
    <w:rsid w:val="23310D62"/>
    <w:rsid w:val="2368EF3D"/>
    <w:rsid w:val="23F55DD7"/>
    <w:rsid w:val="242BA70F"/>
    <w:rsid w:val="250FFA3B"/>
    <w:rsid w:val="2512C396"/>
    <w:rsid w:val="253BF6C4"/>
    <w:rsid w:val="25CC45DF"/>
    <w:rsid w:val="2686D967"/>
    <w:rsid w:val="26D1C790"/>
    <w:rsid w:val="26E72DB1"/>
    <w:rsid w:val="27276C76"/>
    <w:rsid w:val="279A6C5A"/>
    <w:rsid w:val="27CB6329"/>
    <w:rsid w:val="27DE079F"/>
    <w:rsid w:val="27DE8A99"/>
    <w:rsid w:val="281C6A13"/>
    <w:rsid w:val="28532E62"/>
    <w:rsid w:val="28777894"/>
    <w:rsid w:val="2881D92C"/>
    <w:rsid w:val="2899BA15"/>
    <w:rsid w:val="28A6C8B5"/>
    <w:rsid w:val="28FA5978"/>
    <w:rsid w:val="28FDBA6F"/>
    <w:rsid w:val="2916F283"/>
    <w:rsid w:val="2931AAC2"/>
    <w:rsid w:val="29F4C7B3"/>
    <w:rsid w:val="29F6A353"/>
    <w:rsid w:val="2A050D06"/>
    <w:rsid w:val="2A82DC3F"/>
    <w:rsid w:val="2B7D8808"/>
    <w:rsid w:val="2B8F26C9"/>
    <w:rsid w:val="2BF5739B"/>
    <w:rsid w:val="2C444812"/>
    <w:rsid w:val="2C58D83D"/>
    <w:rsid w:val="2C59BEA4"/>
    <w:rsid w:val="2C938FA9"/>
    <w:rsid w:val="2CA8CA8E"/>
    <w:rsid w:val="2CC323AE"/>
    <w:rsid w:val="2D13D878"/>
    <w:rsid w:val="2D1A7B3F"/>
    <w:rsid w:val="2D29C5BD"/>
    <w:rsid w:val="2DB9CA2D"/>
    <w:rsid w:val="2DBF1803"/>
    <w:rsid w:val="2E182BF6"/>
    <w:rsid w:val="2E671251"/>
    <w:rsid w:val="2E9168D5"/>
    <w:rsid w:val="2EAB5726"/>
    <w:rsid w:val="2EDFEF2A"/>
    <w:rsid w:val="2EEA0B01"/>
    <w:rsid w:val="2EF0CD04"/>
    <w:rsid w:val="2EFECBAE"/>
    <w:rsid w:val="2FAA0A22"/>
    <w:rsid w:val="301CCDB7"/>
    <w:rsid w:val="3032918F"/>
    <w:rsid w:val="30769C29"/>
    <w:rsid w:val="31128793"/>
    <w:rsid w:val="3134F2E9"/>
    <w:rsid w:val="3154AAD8"/>
    <w:rsid w:val="31AD529C"/>
    <w:rsid w:val="31DBF8C1"/>
    <w:rsid w:val="31FCB7F7"/>
    <w:rsid w:val="32CC04E6"/>
    <w:rsid w:val="32CC2D91"/>
    <w:rsid w:val="330226F2"/>
    <w:rsid w:val="338165D4"/>
    <w:rsid w:val="33B5C133"/>
    <w:rsid w:val="3404B20F"/>
    <w:rsid w:val="341757AF"/>
    <w:rsid w:val="344664EC"/>
    <w:rsid w:val="3455C6D3"/>
    <w:rsid w:val="3467ADE9"/>
    <w:rsid w:val="350F8EFB"/>
    <w:rsid w:val="352E38FE"/>
    <w:rsid w:val="353CADFD"/>
    <w:rsid w:val="3562F032"/>
    <w:rsid w:val="35BA9385"/>
    <w:rsid w:val="35E61C3A"/>
    <w:rsid w:val="36192FE4"/>
    <w:rsid w:val="36329FE8"/>
    <w:rsid w:val="3675EB4E"/>
    <w:rsid w:val="3694C632"/>
    <w:rsid w:val="36A323B6"/>
    <w:rsid w:val="370EB62E"/>
    <w:rsid w:val="37470F41"/>
    <w:rsid w:val="38429EBF"/>
    <w:rsid w:val="387AD403"/>
    <w:rsid w:val="38A3BDC4"/>
    <w:rsid w:val="38AE0511"/>
    <w:rsid w:val="38C228C1"/>
    <w:rsid w:val="396A974E"/>
    <w:rsid w:val="3A80CA39"/>
    <w:rsid w:val="3AB0551D"/>
    <w:rsid w:val="3AC78521"/>
    <w:rsid w:val="3B55C59D"/>
    <w:rsid w:val="3B9686AD"/>
    <w:rsid w:val="3BF1E25C"/>
    <w:rsid w:val="3BF1E696"/>
    <w:rsid w:val="3CC252BD"/>
    <w:rsid w:val="3DF94488"/>
    <w:rsid w:val="3E655CE9"/>
    <w:rsid w:val="3E9434D5"/>
    <w:rsid w:val="3EECB115"/>
    <w:rsid w:val="3F129E98"/>
    <w:rsid w:val="3F50119E"/>
    <w:rsid w:val="3F5236C3"/>
    <w:rsid w:val="3FA77F36"/>
    <w:rsid w:val="3FAC50AB"/>
    <w:rsid w:val="3FCAD54B"/>
    <w:rsid w:val="401879E6"/>
    <w:rsid w:val="406270A1"/>
    <w:rsid w:val="412255EE"/>
    <w:rsid w:val="416FD917"/>
    <w:rsid w:val="4183A9C0"/>
    <w:rsid w:val="41D78412"/>
    <w:rsid w:val="41DC3763"/>
    <w:rsid w:val="4257A429"/>
    <w:rsid w:val="42660F24"/>
    <w:rsid w:val="429E57ED"/>
    <w:rsid w:val="43087D17"/>
    <w:rsid w:val="4319DEAF"/>
    <w:rsid w:val="434D15B7"/>
    <w:rsid w:val="43873400"/>
    <w:rsid w:val="4397964D"/>
    <w:rsid w:val="43C001CA"/>
    <w:rsid w:val="43CF01EE"/>
    <w:rsid w:val="43E9549D"/>
    <w:rsid w:val="43FD23AE"/>
    <w:rsid w:val="4496A240"/>
    <w:rsid w:val="44AF9979"/>
    <w:rsid w:val="44F96562"/>
    <w:rsid w:val="45144840"/>
    <w:rsid w:val="454E132B"/>
    <w:rsid w:val="45593040"/>
    <w:rsid w:val="45830141"/>
    <w:rsid w:val="45F9FE3E"/>
    <w:rsid w:val="46197B42"/>
    <w:rsid w:val="4628716F"/>
    <w:rsid w:val="46C6FC0E"/>
    <w:rsid w:val="46DD617C"/>
    <w:rsid w:val="47642013"/>
    <w:rsid w:val="4785E868"/>
    <w:rsid w:val="47BFDBFE"/>
    <w:rsid w:val="47C46CB4"/>
    <w:rsid w:val="47D5A0BF"/>
    <w:rsid w:val="47F8ED51"/>
    <w:rsid w:val="48003175"/>
    <w:rsid w:val="4851F1E3"/>
    <w:rsid w:val="486CB9CD"/>
    <w:rsid w:val="48B1B8BE"/>
    <w:rsid w:val="48B68E16"/>
    <w:rsid w:val="4915D5F7"/>
    <w:rsid w:val="49176A89"/>
    <w:rsid w:val="4950ECFC"/>
    <w:rsid w:val="49C10CC5"/>
    <w:rsid w:val="49D8C4D9"/>
    <w:rsid w:val="49E3855F"/>
    <w:rsid w:val="4A365592"/>
    <w:rsid w:val="4A429BBE"/>
    <w:rsid w:val="4A790A9E"/>
    <w:rsid w:val="4AFB6868"/>
    <w:rsid w:val="4B866C8A"/>
    <w:rsid w:val="4B8C1E88"/>
    <w:rsid w:val="4BBFF9FE"/>
    <w:rsid w:val="4BE5CF0F"/>
    <w:rsid w:val="4C9F3FB4"/>
    <w:rsid w:val="4CAE9A8A"/>
    <w:rsid w:val="4CC17307"/>
    <w:rsid w:val="4FB73484"/>
    <w:rsid w:val="4FD702F7"/>
    <w:rsid w:val="4FE3BC0C"/>
    <w:rsid w:val="5082AAD3"/>
    <w:rsid w:val="50B67BF4"/>
    <w:rsid w:val="5128DA70"/>
    <w:rsid w:val="52AACF8C"/>
    <w:rsid w:val="530974B1"/>
    <w:rsid w:val="5309C0A7"/>
    <w:rsid w:val="533B8E75"/>
    <w:rsid w:val="53684227"/>
    <w:rsid w:val="539EC146"/>
    <w:rsid w:val="53D78AB5"/>
    <w:rsid w:val="54B28562"/>
    <w:rsid w:val="55131BBC"/>
    <w:rsid w:val="55557008"/>
    <w:rsid w:val="55676DAC"/>
    <w:rsid w:val="556B8108"/>
    <w:rsid w:val="55E20FF7"/>
    <w:rsid w:val="55E97FC5"/>
    <w:rsid w:val="563A5B62"/>
    <w:rsid w:val="5643276D"/>
    <w:rsid w:val="5659529B"/>
    <w:rsid w:val="569D492B"/>
    <w:rsid w:val="56B90D24"/>
    <w:rsid w:val="56F1FA53"/>
    <w:rsid w:val="575AB181"/>
    <w:rsid w:val="583AAAE2"/>
    <w:rsid w:val="584D2A26"/>
    <w:rsid w:val="5935039B"/>
    <w:rsid w:val="5941C160"/>
    <w:rsid w:val="59813630"/>
    <w:rsid w:val="59AD51B2"/>
    <w:rsid w:val="59D1D748"/>
    <w:rsid w:val="5AAC43AA"/>
    <w:rsid w:val="5AD8F1F5"/>
    <w:rsid w:val="5ADC7E52"/>
    <w:rsid w:val="5B2F0120"/>
    <w:rsid w:val="5B49B6FF"/>
    <w:rsid w:val="5BBB7ECE"/>
    <w:rsid w:val="5C15EDB3"/>
    <w:rsid w:val="5C5704E3"/>
    <w:rsid w:val="5C60ABEC"/>
    <w:rsid w:val="5C65E367"/>
    <w:rsid w:val="5C8875E2"/>
    <w:rsid w:val="5D97D2ED"/>
    <w:rsid w:val="5DC95EEE"/>
    <w:rsid w:val="5E572936"/>
    <w:rsid w:val="5E595C3D"/>
    <w:rsid w:val="5E64CE4A"/>
    <w:rsid w:val="5E8116F8"/>
    <w:rsid w:val="5E9FCEBA"/>
    <w:rsid w:val="5FAFDA04"/>
    <w:rsid w:val="5FC11301"/>
    <w:rsid w:val="5FD9C93F"/>
    <w:rsid w:val="6005083B"/>
    <w:rsid w:val="600C5B62"/>
    <w:rsid w:val="6042CF6C"/>
    <w:rsid w:val="605A2AE6"/>
    <w:rsid w:val="606946B8"/>
    <w:rsid w:val="606EC79C"/>
    <w:rsid w:val="61125697"/>
    <w:rsid w:val="613D5367"/>
    <w:rsid w:val="61895AB5"/>
    <w:rsid w:val="61FC6F0F"/>
    <w:rsid w:val="623E7B53"/>
    <w:rsid w:val="62B4F505"/>
    <w:rsid w:val="62BEC210"/>
    <w:rsid w:val="62C5F220"/>
    <w:rsid w:val="636D64B8"/>
    <w:rsid w:val="63847BB3"/>
    <w:rsid w:val="639B024D"/>
    <w:rsid w:val="63BC35A4"/>
    <w:rsid w:val="63CD8E9F"/>
    <w:rsid w:val="63E2B876"/>
    <w:rsid w:val="642F9F42"/>
    <w:rsid w:val="643CA60D"/>
    <w:rsid w:val="64970A0C"/>
    <w:rsid w:val="64970E5E"/>
    <w:rsid w:val="64EAF7EE"/>
    <w:rsid w:val="64EFA3C7"/>
    <w:rsid w:val="6546A035"/>
    <w:rsid w:val="659397F5"/>
    <w:rsid w:val="65D1F8B5"/>
    <w:rsid w:val="65FAB318"/>
    <w:rsid w:val="6760DBB7"/>
    <w:rsid w:val="6764A6C1"/>
    <w:rsid w:val="67877C57"/>
    <w:rsid w:val="6855D09E"/>
    <w:rsid w:val="690F9462"/>
    <w:rsid w:val="694F5E99"/>
    <w:rsid w:val="697F532C"/>
    <w:rsid w:val="69E5A360"/>
    <w:rsid w:val="69F737D2"/>
    <w:rsid w:val="6A07A96A"/>
    <w:rsid w:val="6A855C1A"/>
    <w:rsid w:val="6AAC6609"/>
    <w:rsid w:val="6AD3570F"/>
    <w:rsid w:val="6AFF3648"/>
    <w:rsid w:val="6B358F9E"/>
    <w:rsid w:val="6B97BACB"/>
    <w:rsid w:val="6B9C21BD"/>
    <w:rsid w:val="6BD62371"/>
    <w:rsid w:val="6C44B6BA"/>
    <w:rsid w:val="6C83C3BD"/>
    <w:rsid w:val="6CD57D4C"/>
    <w:rsid w:val="6D17B531"/>
    <w:rsid w:val="6D18E283"/>
    <w:rsid w:val="6E27A811"/>
    <w:rsid w:val="6E6A8C8C"/>
    <w:rsid w:val="6E97F162"/>
    <w:rsid w:val="6EA79251"/>
    <w:rsid w:val="6EC24A3E"/>
    <w:rsid w:val="6F67F21C"/>
    <w:rsid w:val="6FE3D4C8"/>
    <w:rsid w:val="70123F5A"/>
    <w:rsid w:val="7049874E"/>
    <w:rsid w:val="70A0234C"/>
    <w:rsid w:val="70AF1981"/>
    <w:rsid w:val="70EDA6D5"/>
    <w:rsid w:val="710BAA65"/>
    <w:rsid w:val="7184E0EB"/>
    <w:rsid w:val="71B683CB"/>
    <w:rsid w:val="71BAC821"/>
    <w:rsid w:val="725D0575"/>
    <w:rsid w:val="727D060D"/>
    <w:rsid w:val="7333F0EA"/>
    <w:rsid w:val="7359719E"/>
    <w:rsid w:val="735C2B0B"/>
    <w:rsid w:val="73A276EE"/>
    <w:rsid w:val="740BFEDE"/>
    <w:rsid w:val="741A8D1E"/>
    <w:rsid w:val="74F94DFE"/>
    <w:rsid w:val="74FC1ADE"/>
    <w:rsid w:val="75067138"/>
    <w:rsid w:val="75171C07"/>
    <w:rsid w:val="751C7F51"/>
    <w:rsid w:val="754DB544"/>
    <w:rsid w:val="7578535C"/>
    <w:rsid w:val="7603C53C"/>
    <w:rsid w:val="76DE5257"/>
    <w:rsid w:val="77054B03"/>
    <w:rsid w:val="776C345B"/>
    <w:rsid w:val="776C9D5F"/>
    <w:rsid w:val="77C23FE4"/>
    <w:rsid w:val="787F19F8"/>
    <w:rsid w:val="7881FE59"/>
    <w:rsid w:val="78E269B8"/>
    <w:rsid w:val="78F7AC67"/>
    <w:rsid w:val="7957D8C9"/>
    <w:rsid w:val="79D6B830"/>
    <w:rsid w:val="7A3D42CD"/>
    <w:rsid w:val="7A57A7F6"/>
    <w:rsid w:val="7A5A9D5F"/>
    <w:rsid w:val="7A6520BB"/>
    <w:rsid w:val="7AA8B0F8"/>
    <w:rsid w:val="7BA6DF9C"/>
    <w:rsid w:val="7BB46D0F"/>
    <w:rsid w:val="7C165D71"/>
    <w:rsid w:val="7C282B88"/>
    <w:rsid w:val="7C46DC38"/>
    <w:rsid w:val="7C7827BB"/>
    <w:rsid w:val="7CB7BB18"/>
    <w:rsid w:val="7CBEBF4C"/>
    <w:rsid w:val="7CC69C0E"/>
    <w:rsid w:val="7CFC4B52"/>
    <w:rsid w:val="7D0BF9B2"/>
    <w:rsid w:val="7D0F1146"/>
    <w:rsid w:val="7D68D473"/>
    <w:rsid w:val="7DCDCACB"/>
    <w:rsid w:val="7E2284AA"/>
    <w:rsid w:val="7E656106"/>
    <w:rsid w:val="7E6ABA75"/>
    <w:rsid w:val="7E6F106D"/>
    <w:rsid w:val="7E781896"/>
    <w:rsid w:val="7E845369"/>
    <w:rsid w:val="7E95BB77"/>
    <w:rsid w:val="7EE8CDB8"/>
    <w:rsid w:val="7EEE29FF"/>
    <w:rsid w:val="7F35EBCB"/>
    <w:rsid w:val="7FE8C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7A58A"/>
  <w15:chartTrackingRefBased/>
  <w15:docId w15:val="{E492E123-7212-462D-9FBF-F313B653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E1A"/>
    <w:pPr>
      <w:spacing w:before="120"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491"/>
    <w:pPr>
      <w:keepNext/>
      <w:keepLines/>
      <w:spacing w:after="0"/>
      <w:outlineLvl w:val="0"/>
    </w:pPr>
    <w:rPr>
      <w:rFonts w:eastAsiaTheme="majorEastAsia" w:cstheme="minorHAns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491"/>
    <w:pPr>
      <w:keepNext/>
      <w:keepLines/>
      <w:spacing w:before="40" w:after="0"/>
      <w:ind w:left="426"/>
      <w:outlineLvl w:val="1"/>
    </w:pPr>
    <w:rPr>
      <w:rFonts w:eastAsiaTheme="majorEastAsia" w:cstheme="minorHAns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BD6"/>
    <w:pPr>
      <w:contextualSpacing/>
    </w:pPr>
  </w:style>
  <w:style w:type="character" w:styleId="Hyperlink">
    <w:name w:val="Hyperlink"/>
    <w:basedOn w:val="DefaultParagraphFont"/>
    <w:uiPriority w:val="99"/>
    <w:unhideWhenUsed/>
    <w:rsid w:val="00922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3B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7E7"/>
  </w:style>
  <w:style w:type="paragraph" w:styleId="Footer">
    <w:name w:val="footer"/>
    <w:basedOn w:val="Normal"/>
    <w:link w:val="Foot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7E7"/>
  </w:style>
  <w:style w:type="character" w:styleId="PlaceholderText">
    <w:name w:val="Placeholder Text"/>
    <w:basedOn w:val="DefaultParagraphFont"/>
    <w:uiPriority w:val="99"/>
    <w:semiHidden/>
    <w:rsid w:val="00A327E7"/>
    <w:rPr>
      <w:color w:val="808080"/>
    </w:rPr>
  </w:style>
  <w:style w:type="paragraph" w:styleId="NoSpacing">
    <w:name w:val="No Spacing"/>
    <w:uiPriority w:val="1"/>
    <w:qFormat/>
    <w:rsid w:val="005C4E1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7249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72491"/>
    <w:rPr>
      <w:rFonts w:eastAsiaTheme="majorEastAsia" w:cstheme="minorHAns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2491"/>
    <w:rPr>
      <w:rFonts w:eastAsiaTheme="majorEastAsia" w:cstheme="minorHAnsi"/>
      <w:sz w:val="24"/>
      <w:szCs w:val="26"/>
    </w:rPr>
  </w:style>
  <w:style w:type="paragraph" w:customStyle="1" w:styleId="Motion">
    <w:name w:val="Motion"/>
    <w:basedOn w:val="Normal"/>
    <w:next w:val="Heading1"/>
    <w:link w:val="MotionChar"/>
    <w:qFormat/>
    <w:rsid w:val="00C511A8"/>
    <w:pPr>
      <w:spacing w:line="240" w:lineRule="auto"/>
      <w:ind w:left="851"/>
    </w:pPr>
    <w:rPr>
      <w:rFonts w:eastAsia="Calibri" w:cstheme="minorHAnsi"/>
      <w:szCs w:val="24"/>
      <w:lang w:bidi="he-IL"/>
    </w:rPr>
  </w:style>
  <w:style w:type="paragraph" w:customStyle="1" w:styleId="MOTION0">
    <w:name w:val="MOTION"/>
    <w:basedOn w:val="Normal"/>
    <w:link w:val="MOTIONChar0"/>
    <w:rsid w:val="00872491"/>
    <w:pPr>
      <w:autoSpaceDE w:val="0"/>
      <w:autoSpaceDN w:val="0"/>
      <w:adjustRightInd w:val="0"/>
      <w:spacing w:before="60" w:line="240" w:lineRule="auto"/>
      <w:ind w:left="1843"/>
    </w:pPr>
    <w:rPr>
      <w:rFonts w:ascii="Times New Roman" w:eastAsia="Calibri" w:hAnsi="Times New Roman" w:cs="Times New Roman"/>
      <w:color w:val="000000"/>
      <w:sz w:val="23"/>
      <w:szCs w:val="23"/>
      <w:lang w:eastAsia="en-CA"/>
    </w:rPr>
  </w:style>
  <w:style w:type="character" w:customStyle="1" w:styleId="MotionChar">
    <w:name w:val="Motion Char"/>
    <w:link w:val="Motion"/>
    <w:rsid w:val="00C511A8"/>
    <w:rPr>
      <w:rFonts w:eastAsia="Calibri" w:cstheme="minorHAnsi"/>
      <w:sz w:val="24"/>
      <w:szCs w:val="24"/>
      <w:lang w:bidi="he-IL"/>
    </w:rPr>
  </w:style>
  <w:style w:type="character" w:customStyle="1" w:styleId="MOTIONChar0">
    <w:name w:val="MOTION Char"/>
    <w:link w:val="MOTION0"/>
    <w:rsid w:val="00872491"/>
    <w:rPr>
      <w:rFonts w:ascii="Times New Roman" w:eastAsia="Calibri" w:hAnsi="Times New Roman" w:cs="Times New Roman"/>
      <w:color w:val="000000"/>
      <w:sz w:val="23"/>
      <w:szCs w:val="23"/>
      <w:lang w:eastAsia="en-CA"/>
    </w:rPr>
  </w:style>
  <w:style w:type="table" w:styleId="TableGrid">
    <w:name w:val="Table Grid"/>
    <w:basedOn w:val="TableNormal"/>
    <w:uiPriority w:val="59"/>
    <w:rsid w:val="006F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16C8C"/>
    <w:pPr>
      <w:spacing w:before="0" w:after="160" w:line="252" w:lineRule="auto"/>
      <w:ind w:left="720"/>
    </w:pPr>
    <w:rPr>
      <w:rFonts w:ascii="Calibri" w:hAnsi="Calibri" w:cs="Calibri"/>
      <w:sz w:val="22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593B49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CA"/>
    </w:rPr>
  </w:style>
  <w:style w:type="character" w:customStyle="1" w:styleId="xnormaltextrun">
    <w:name w:val="xnormaltextrun"/>
    <w:basedOn w:val="DefaultParagraphFont"/>
    <w:rsid w:val="00593B49"/>
  </w:style>
  <w:style w:type="numbering" w:customStyle="1" w:styleId="ImportedStyle2">
    <w:name w:val="Imported Style 2"/>
    <w:rsid w:val="004A5DB1"/>
    <w:pPr>
      <w:numPr>
        <w:numId w:val="5"/>
      </w:numPr>
    </w:pPr>
  </w:style>
  <w:style w:type="character" w:customStyle="1" w:styleId="None">
    <w:name w:val="None"/>
    <w:rsid w:val="004A5DB1"/>
  </w:style>
  <w:style w:type="character" w:customStyle="1" w:styleId="Hyperlink0">
    <w:name w:val="Hyperlink.0"/>
    <w:basedOn w:val="None"/>
    <w:rsid w:val="004A5DB1"/>
  </w:style>
  <w:style w:type="character" w:customStyle="1" w:styleId="normaltextrun">
    <w:name w:val="normaltextrun"/>
    <w:basedOn w:val="DefaultParagraphFont"/>
    <w:rsid w:val="004A5DB1"/>
  </w:style>
  <w:style w:type="paragraph" w:customStyle="1" w:styleId="Body">
    <w:name w:val="Body"/>
    <w:rsid w:val="005F3AEA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op">
    <w:name w:val="eop"/>
    <w:basedOn w:val="DefaultParagraphFont"/>
    <w:rsid w:val="005F3AEA"/>
  </w:style>
  <w:style w:type="character" w:styleId="UnresolvedMention">
    <w:name w:val="Unresolved Mention"/>
    <w:basedOn w:val="DefaultParagraphFont"/>
    <w:uiPriority w:val="99"/>
    <w:semiHidden/>
    <w:unhideWhenUsed/>
    <w:rsid w:val="0066541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9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CA"/>
    </w:rPr>
  </w:style>
  <w:style w:type="character" w:customStyle="1" w:styleId="scxw262255003">
    <w:name w:val="scxw262255003"/>
    <w:basedOn w:val="DefaultParagraphFont"/>
    <w:rsid w:val="00B93BB3"/>
  </w:style>
  <w:style w:type="paragraph" w:customStyle="1" w:styleId="xxmsonormal">
    <w:name w:val="x_x_msonormal"/>
    <w:basedOn w:val="Normal"/>
    <w:rsid w:val="00CD1133"/>
    <w:pPr>
      <w:spacing w:before="0" w:after="0" w:line="240" w:lineRule="auto"/>
    </w:pPr>
    <w:rPr>
      <w:rFonts w:ascii="Calibri" w:eastAsiaTheme="minorEastAsia" w:hAnsi="Calibri" w:cs="Calibri"/>
      <w:sz w:val="22"/>
      <w:lang w:eastAsia="ko-KR"/>
    </w:rPr>
  </w:style>
  <w:style w:type="character" w:customStyle="1" w:styleId="apple-converted-space">
    <w:name w:val="apple-converted-space"/>
    <w:basedOn w:val="DefaultParagraphFont"/>
    <w:rsid w:val="0048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lasKathy\AppData\Local\Microsoft\Windows\INetCache\Content.Outlook\FFI49ICM\HF%20MD%20C%20Minute-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C ARW" ma:contentTypeID="0x0101007F0447A8E6C16F40A99E2D6A3630B0682E00CA1E56BBE2AAEA4EA64034C0FEC97FF9" ma:contentTypeVersion="10" ma:contentTypeDescription="" ma:contentTypeScope="" ma:versionID="79a6e8d9a8cddff73fb2d8ef35f5905a">
  <xsd:schema xmlns:xsd="http://www.w3.org/2001/XMLSchema" xmlns:xs="http://www.w3.org/2001/XMLSchema" xmlns:p="http://schemas.microsoft.com/office/2006/metadata/properties" xmlns:ns1="http://schemas.microsoft.com/sharepoint/v3" xmlns:ns2="eb6d8c5d-5b31-4807-8756-a31b61bec20d" targetNamespace="http://schemas.microsoft.com/office/2006/metadata/properties" ma:root="true" ma:fieldsID="ca94dc95bd1b768421d14b7ea8709a88" ns1:_="" ns2:_="">
    <xsd:import namespace="http://schemas.microsoft.com/sharepoint/v3"/>
    <xsd:import namespace="eb6d8c5d-5b31-4807-8756-a31b61bec20d"/>
    <xsd:element name="properties">
      <xsd:complexType>
        <xsd:sequence>
          <xsd:element name="documentManagement">
            <xsd:complexType>
              <xsd:all>
                <xsd:element ref="ns2:i6f2cb5525bb4939af72cb97a4f89ecd" minOccurs="0"/>
                <xsd:element ref="ns2:TaxCatchAll" minOccurs="0"/>
                <xsd:element ref="ns2:TaxCatchAllLabel" minOccurs="0"/>
                <xsd:element ref="ns2:uccTrueDocumentDate" minOccurs="0"/>
                <xsd:element ref="ns2:m878ec015a4f4b73a9ca52baf1f7d80f" minOccurs="0"/>
                <xsd:element ref="ns2:e7a2213cd6994bb591e363ef1cc0e9f0" minOccurs="0"/>
                <xsd:element ref="ns2:LegacyPath" minOccurs="0"/>
                <xsd:element ref="ns2:Assigned_x0020_Mtg" minOccurs="0"/>
                <xsd:element ref="ns2:Region" minOccurs="0"/>
                <xsd:element ref="ns1:RoutingRuleDescription" minOccurs="0"/>
                <xsd:element ref="ns2:Modified_x0020_By1" minOccurs="0"/>
                <xsd:element ref="ns2:Checked_x0020_Out_x0020_To" minOccurs="0"/>
                <xsd:element ref="ns2:j67bc688373c4b44bb20244ce0a36ecf" minOccurs="0"/>
                <xsd:element ref="ns2:jb97119f89c948a6a4e9ff53244f466c" minOccurs="0"/>
                <xsd:element ref="ns2:c2bfb9eca6cb4d51b35f04bc46a11199" minOccurs="0"/>
                <xsd:element ref="ns2:m3733d99daff4f89891623bbf0f3d13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0" nillable="true" ma:displayName="ARW 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d8c5d-5b31-4807-8756-a31b61bec20d" elementFormDefault="qualified">
    <xsd:import namespace="http://schemas.microsoft.com/office/2006/documentManagement/types"/>
    <xsd:import namespace="http://schemas.microsoft.com/office/infopath/2007/PartnerControls"/>
    <xsd:element name="i6f2cb5525bb4939af72cb97a4f89ecd" ma:index="8" nillable="true" ma:taxonomy="true" ma:internalName="i6f2cb5525bb4939af72cb97a4f89ecd" ma:taxonomyFieldName="uccDocumentType" ma:displayName="Document Type" ma:readOnly="false" ma:default="" ma:fieldId="{26f2cb55-25bb-4939-af72-cb97a4f89ecd}" ma:sspId="3c940ca1-5ff5-4c12-9ecd-e33ede4a829f" ma:termSetId="c0b74db9-4df9-4803-aeb2-c71138ab5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dd90705-a35c-40cc-8c9f-c27788c18e78}" ma:internalName="TaxCatchAll" ma:showField="CatchAllData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dd90705-a35c-40cc-8c9f-c27788c18e78}" ma:internalName="TaxCatchAllLabel" ma:readOnly="true" ma:showField="CatchAllDataLabel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ccTrueDocumentDate" ma:index="12" nillable="true" ma:displayName="True Document Date" ma:default="[today]" ma:format="DateOnly" ma:internalName="uccTrueDocumentDate" ma:readOnly="false">
      <xsd:simpleType>
        <xsd:restriction base="dms:DateTime"/>
      </xsd:simpleType>
    </xsd:element>
    <xsd:element name="m878ec015a4f4b73a9ca52baf1f7d80f" ma:index="13" nillable="true" ma:taxonomy="true" ma:internalName="m878ec015a4f4b73a9ca52baf1f7d80f" ma:taxonomyFieldName="UCCMonth" ma:displayName="Month" ma:default="" ma:fieldId="{6878ec01-5a4f-4b73-a9ca-52baf1f7d80f}" ma:sspId="3c940ca1-5ff5-4c12-9ecd-e33ede4a829f" ma:termSetId="0dff0584-8c17-46e1-9d32-d2a5e66cb5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a2213cd6994bb591e363ef1cc0e9f0" ma:index="15" nillable="true" ma:taxonomy="true" ma:internalName="e7a2213cd6994bb591e363ef1cc0e9f0" ma:taxonomyFieldName="UCCYear" ma:displayName="Year" ma:default="" ma:fieldId="{e7a2213c-d699-4bb5-91e3-63ef1cc0e9f0}" ma:sspId="3c940ca1-5ff5-4c12-9ecd-e33ede4a829f" ma:termSetId="33d969ce-414b-4f34-87d3-9ff51fae1d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gacyPath" ma:index="17" nillable="true" ma:displayName="Legacy Path" ma:internalName="LegacyPath">
      <xsd:simpleType>
        <xsd:restriction base="dms:Note">
          <xsd:maxLength value="255"/>
        </xsd:restriction>
      </xsd:simpleType>
    </xsd:element>
    <xsd:element name="Assigned_x0020_Mtg" ma:index="18" nillable="true" ma:displayName="ARW Assigned Mtg" ma:format="DateOnly" ma:internalName="Assigned_x0020_Mtg">
      <xsd:simpleType>
        <xsd:restriction base="dms:DateTime"/>
      </xsd:simpleType>
    </xsd:element>
    <xsd:element name="Region" ma:index="19" nillable="true" ma:displayName="ARW Region" ma:format="Dropdown" ma:internalName="Region">
      <xsd:simpleType>
        <xsd:restriction base="dms:Choice">
          <xsd:enumeration value="choicesPlaceholder1"/>
          <xsd:enumeration value="choicesPlaceholder2"/>
          <xsd:enumeration value="choicesPlaceholder3"/>
        </xsd:restriction>
      </xsd:simpleType>
    </xsd:element>
    <xsd:element name="Modified_x0020_By1" ma:index="21" nillable="true" ma:displayName="RC Modified By" ma:list="UserInfo" ma:internalName="Modified_x0020_By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_x0020_Out_x0020_To" ma:index="22" nillable="true" ma:displayName="RC 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67bc688373c4b44bb20244ce0a36ecf" ma:index="23" nillable="true" ma:taxonomy="true" ma:internalName="j67bc688373c4b44bb20244ce0a36ecf" ma:taxonomyFieldName="Topic" ma:displayName="RC Topic" ma:fieldId="{367bc688-373c-4b44-bb20-244ce0a36ecf}" ma:sspId="3c940ca1-5ff5-4c12-9ecd-e33ede4a829f" ma:termSetId="4964c1de-57ad-438d-91e2-783163f848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97119f89c948a6a4e9ff53244f466c" ma:index="25" nillable="true" ma:taxonomy="true" ma:internalName="jb97119f89c948a6a4e9ff53244f466c" ma:taxonomyFieldName="ARW_x0020_Area_x0020_of_x0020_Work" ma:displayName="ARW Area of Work" ma:default="" ma:fieldId="{3b97119f-89c9-48a6-a4e9-ff53244f466c}" ma:taxonomyMulti="true" ma:sspId="3c940ca1-5ff5-4c12-9ecd-e33ede4a829f" ma:termSetId="e7ce82ea-0f8d-47d5-986b-a0653fd3f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bfb9eca6cb4d51b35f04bc46a11199" ma:index="27" nillable="true" ma:taxonomy="true" ma:internalName="c2bfb9eca6cb4d51b35f04bc46a11199" ma:taxonomyFieldName="ARW_x0020_CoF" ma:displayName="ARW CoF" ma:default="" ma:fieldId="{c2bfb9ec-a6cb-4d51-b35f-04bc46a1119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733d99daff4f89891623bbf0f3d139" ma:index="29" nillable="true" ma:taxonomy="true" ma:internalName="m3733d99daff4f89891623bbf0f3d139" ma:taxonomyFieldName="ARW_x0020_Pastoral_x0020_Charge" ma:displayName="ARW Pastoral Charge" ma:default="" ma:fieldId="{63733d99-daff-4f89-8916-23bbf0f3d13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n xmlns="eb6d8c5d-5b31-4807-8756-a31b61bec20d" xsi:nil="true"/>
    <TaxCatchAll xmlns="eb6d8c5d-5b31-4807-8756-a31b61bec20d">
      <Value>44</Value>
      <Value>40</Value>
    </TaxCatchAll>
    <m878ec015a4f4b73a9ca52baf1f7d80f xmlns="eb6d8c5d-5b31-4807-8756-a31b61bec20d">
      <Terms xmlns="http://schemas.microsoft.com/office/infopath/2007/PartnerControls"/>
    </m878ec015a4f4b73a9ca52baf1f7d80f>
    <i6f2cb5525bb4939af72cb97a4f89ecd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114ac470-1915-45f1-be80-bdd1b25586d7</TermId>
        </TermInfo>
      </Terms>
    </i6f2cb5525bb4939af72cb97a4f89ecd>
    <e7a2213cd6994bb591e363ef1cc0e9f0 xmlns="eb6d8c5d-5b31-4807-8756-a31b61bec20d">
      <Terms xmlns="http://schemas.microsoft.com/office/infopath/2007/PartnerControls"/>
    </e7a2213cd6994bb591e363ef1cc0e9f0>
    <uccTrueDocumentDate xmlns="eb6d8c5d-5b31-4807-8756-a31b61bec20d">2024-09-05T04:00:00+00:00</uccTrueDocumentDate>
    <TaxCatchAllLabel xmlns="eb6d8c5d-5b31-4807-8756-a31b61bec20d" xsi:nil="true"/>
    <j67bc688373c4b44bb20244ce0a36ecf xmlns="eb6d8c5d-5b31-4807-8756-a31b61bec20d">
      <Terms xmlns="http://schemas.microsoft.com/office/infopath/2007/PartnerControls"/>
    </j67bc688373c4b44bb20244ce0a36ecf>
    <Assigned_x0020_Mtg xmlns="eb6d8c5d-5b31-4807-8756-a31b61bec20d">2026-04-14T04:00:00+00:00</Assigned_x0020_Mtg>
    <Modified_x0020_By1 xmlns="eb6d8c5d-5b31-4807-8756-a31b61bec20d">
      <UserInfo>
        <DisplayName/>
        <AccountId xsi:nil="true"/>
        <AccountType/>
      </UserInfo>
    </Modified_x0020_By1>
    <Checked_x0020_Out_x0020_To xmlns="eb6d8c5d-5b31-4807-8756-a31b61bec20d">
      <UserInfo>
        <DisplayName/>
        <AccountId xsi:nil="true"/>
        <AccountType/>
      </UserInfo>
    </Checked_x0020_Out_x0020_To>
    <m3733d99daff4f89891623bbf0f3d139 xmlns="eb6d8c5d-5b31-4807-8756-a31b61bec20d">
      <Terms xmlns="http://schemas.microsoft.com/office/infopath/2007/PartnerControls"/>
    </m3733d99daff4f89891623bbf0f3d139>
    <jb97119f89c948a6a4e9ff53244f466c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d7a9a860-4346-4f07-a655-f11569f12f02</TermId>
        </TermInfo>
      </Terms>
    </jb97119f89c948a6a4e9ff53244f466c>
    <c2bfb9eca6cb4d51b35f04bc46a11199 xmlns="eb6d8c5d-5b31-4807-8756-a31b61bec20d">
      <Terms xmlns="http://schemas.microsoft.com/office/infopath/2007/PartnerControls"/>
    </c2bfb9eca6cb4d51b35f04bc46a11199>
    <LegacyPath xmlns="eb6d8c5d-5b31-4807-8756-a31b61bec20d" xsi:nil="true"/>
    <RoutingRuleDescription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3c940ca1-5ff5-4c12-9ecd-e33ede4a829f" ContentTypeId="0x0101007F0447A8E6C16F40A99E2D6A3630B0682E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0C066-DA6A-44F9-99A8-7FF419994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51D54C-36FF-4EC5-8EA2-7F48C6754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6d8c5d-5b31-4807-8756-a31b61bec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CA8FF1-EECA-4C91-BCC4-224F1B0279E3}">
  <ds:schemaRefs>
    <ds:schemaRef ds:uri="http://schemas.microsoft.com/office/2006/metadata/properties"/>
    <ds:schemaRef ds:uri="http://schemas.microsoft.com/office/infopath/2007/PartnerControls"/>
    <ds:schemaRef ds:uri="eb6d8c5d-5b31-4807-8756-a31b61bec20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D12E0BA-F93D-411C-B51C-441E3521F75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DD08FB5-B037-4234-B04D-C7C0A3C11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HF MD C Minute-Agenda Template</Template>
  <TotalTime>0</TotalTime>
  <Pages>5</Pages>
  <Words>1113</Words>
  <Characters>6055</Characters>
  <Application>Microsoft Office Word</Application>
  <DocSecurity>2</DocSecurity>
  <Lines>275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Kathy</dc:creator>
  <cp:keywords/>
  <dc:description/>
  <cp:lastModifiedBy>Krista Ford</cp:lastModifiedBy>
  <cp:revision>2</cp:revision>
  <dcterms:created xsi:type="dcterms:W3CDTF">2026-04-27T22:11:00Z</dcterms:created>
  <dcterms:modified xsi:type="dcterms:W3CDTF">2026-04-27T22:11:00Z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0x0101007F0447A8E6C16F40A99E2D6A3630B0682E00CA1E56BBE2AAEA4EA64034C0FEC97FF9</vt:lpwstr>
  </property>
  <property fmtid="{D5CDD505-2E9C-101B-9397-08002B2CF9AE}" pid="3" name="UCCMonth">
    <vt:lpwstr/>
  </property>
  <property fmtid="{D5CDD505-2E9C-101B-9397-08002B2CF9AE}" pid="4" name="uccDocumentType">
    <vt:lpwstr>40;#Minutes|114ac470-1915-45f1-be80-bdd1b25586d7</vt:lpwstr>
  </property>
  <property fmtid="{D5CDD505-2E9C-101B-9397-08002B2CF9AE}" pid="5" name="MediaServiceImageTags">
    <vt:lpwstr/>
  </property>
  <property fmtid="{D5CDD505-2E9C-101B-9397-08002B2CF9AE}" pid="6" name="UCCYear">
    <vt:lpwstr/>
  </property>
  <property fmtid="{D5CDD505-2E9C-101B-9397-08002B2CF9AE}" pid="7" name="Area_x0020_of_x0020_Work">
    <vt:lpwstr/>
  </property>
  <property fmtid="{D5CDD505-2E9C-101B-9397-08002B2CF9AE}" pid="8" name="Regional_x0020_Council">
    <vt:lpwstr/>
  </property>
  <property fmtid="{D5CDD505-2E9C-101B-9397-08002B2CF9AE}" pid="9" name="CoF">
    <vt:lpwstr/>
  </property>
  <property fmtid="{D5CDD505-2E9C-101B-9397-08002B2CF9AE}" pid="10" name="Regional Council">
    <vt:lpwstr/>
  </property>
  <property fmtid="{D5CDD505-2E9C-101B-9397-08002B2CF9AE}" pid="11" name="Area of Work">
    <vt:lpwstr/>
  </property>
  <property fmtid="{D5CDD505-2E9C-101B-9397-08002B2CF9AE}" pid="12" name="Committee Document Status">
    <vt:lpwstr>Draft</vt:lpwstr>
  </property>
  <property fmtid="{D5CDD505-2E9C-101B-9397-08002B2CF9AE}" pid="13" name="Meeting Start Date">
    <vt:filetime>2024-07-23T04:00:00Z</vt:filetime>
  </property>
  <property fmtid="{D5CDD505-2E9C-101B-9397-08002B2CF9AE}" pid="14" name="i6f2cb5525bb4939af72cb97a4f89ecd">
    <vt:lpwstr>Agenda|9fdb3e55-8aa1-4c0f-b70b-9a32169ae977</vt:lpwstr>
  </property>
  <property fmtid="{D5CDD505-2E9C-101B-9397-08002B2CF9AE}" pid="15" name="uccTrueDocumentDate">
    <vt:filetime>2024-07-23T00:24:37Z</vt:filetime>
  </property>
  <property fmtid="{D5CDD505-2E9C-101B-9397-08002B2CF9AE}" pid="16" name="CoF0">
    <vt:lpwstr/>
  </property>
  <property fmtid="{D5CDD505-2E9C-101B-9397-08002B2CF9AE}" pid="17" name="Topic">
    <vt:lpwstr/>
  </property>
  <property fmtid="{D5CDD505-2E9C-101B-9397-08002B2CF9AE}" pid="18" name="Pastoral_x0020_Charge">
    <vt:lpwstr/>
  </property>
  <property fmtid="{D5CDD505-2E9C-101B-9397-08002B2CF9AE}" pid="19" name="Area_x0020_of_x0020_Work0">
    <vt:lpwstr/>
  </property>
  <property fmtid="{D5CDD505-2E9C-101B-9397-08002B2CF9AE}" pid="20" name="lcf76f155ced4ddcb4097134ff3c332f">
    <vt:lpwstr/>
  </property>
  <property fmtid="{D5CDD505-2E9C-101B-9397-08002B2CF9AE}" pid="21" name="Pastoral Charge">
    <vt:lpwstr/>
  </property>
  <property fmtid="{D5CDD505-2E9C-101B-9397-08002B2CF9AE}" pid="22" name="Area of Work0">
    <vt:lpwstr/>
  </property>
  <property fmtid="{D5CDD505-2E9C-101B-9397-08002B2CF9AE}" pid="23" name="ARW_x0020_Pastoral_x0020_Charge">
    <vt:lpwstr/>
  </property>
  <property fmtid="{D5CDD505-2E9C-101B-9397-08002B2CF9AE}" pid="24" name="m3733d99daff4f89891623bbf0f3d139">
    <vt:lpwstr/>
  </property>
  <property fmtid="{D5CDD505-2E9C-101B-9397-08002B2CF9AE}" pid="25" name="jfbb0c8a2dcc474fbc52b8c214cd4afd">
    <vt:lpwstr/>
  </property>
  <property fmtid="{D5CDD505-2E9C-101B-9397-08002B2CF9AE}" pid="26" name="h1badf0b01544db1a9c9b85d6e39d012">
    <vt:lpwstr/>
  </property>
  <property fmtid="{D5CDD505-2E9C-101B-9397-08002B2CF9AE}" pid="27" name="jb97119f89c948a6a4e9ff53244f466c">
    <vt:lpwstr>Agenda|124536a5-9a71-4493-acf7-02b563084b3e</vt:lpwstr>
  </property>
  <property fmtid="{D5CDD505-2E9C-101B-9397-08002B2CF9AE}" pid="28" name="c2bfb9eca6cb4d51b35f04bc46a11199">
    <vt:lpwstr/>
  </property>
  <property fmtid="{D5CDD505-2E9C-101B-9397-08002B2CF9AE}" pid="29" name="ARW Area of Work">
    <vt:lpwstr>44;#Minutes|d7a9a860-4346-4f07-a655-f11569f12f02</vt:lpwstr>
  </property>
  <property fmtid="{D5CDD505-2E9C-101B-9397-08002B2CF9AE}" pid="30" name="ARW_x0020_CoF">
    <vt:lpwstr/>
  </property>
  <property fmtid="{D5CDD505-2E9C-101B-9397-08002B2CF9AE}" pid="31" name="ecd3d254839b4d0ebcb9681a5c031fa2">
    <vt:lpwstr/>
  </property>
  <property fmtid="{D5CDD505-2E9C-101B-9397-08002B2CF9AE}" pid="32" name="obf6689c7db74dffadd621049dc1c1d2">
    <vt:lpwstr/>
  </property>
  <property fmtid="{D5CDD505-2E9C-101B-9397-08002B2CF9AE}" pid="33" name="ARW_x0020_Area_x0020_of_x0020_Work">
    <vt:lpwstr>44;#Minutes|d7a9a860-4346-4f07-a655-f11569f12f02</vt:lpwstr>
  </property>
  <property fmtid="{D5CDD505-2E9C-101B-9397-08002B2CF9AE}" pid="34" name="m2c211233a4b4765aaca5fce54bf51e3">
    <vt:lpwstr/>
  </property>
  <property fmtid="{D5CDD505-2E9C-101B-9397-08002B2CF9AE}" pid="35" name="n9e930e82c444989b3ce07b3a1b02f0c">
    <vt:lpwstr/>
  </property>
  <property fmtid="{D5CDD505-2E9C-101B-9397-08002B2CF9AE}" pid="36" name="ARW CoF">
    <vt:lpwstr/>
  </property>
  <property fmtid="{D5CDD505-2E9C-101B-9397-08002B2CF9AE}" pid="37" name="ARW Pastoral Charge">
    <vt:lpwstr/>
  </property>
</Properties>
</file>