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78E9" w14:textId="33B07EBD" w:rsidR="00A615D4" w:rsidRPr="00DA7232" w:rsidRDefault="171F5A00" w:rsidP="1FAC1294">
      <w:pPr>
        <w:spacing w:before="0" w:after="0" w:line="240" w:lineRule="auto"/>
        <w:ind w:left="2160" w:hanging="2160"/>
        <w:jc w:val="center"/>
        <w:rPr>
          <w:b/>
          <w:bCs/>
          <w:color w:val="0070C0"/>
          <w:sz w:val="32"/>
          <w:szCs w:val="32"/>
          <w:lang w:val="en-US"/>
        </w:rPr>
      </w:pPr>
      <w:r w:rsidRPr="1FAC1294">
        <w:rPr>
          <w:b/>
          <w:bCs/>
          <w:color w:val="0070C0"/>
          <w:sz w:val="32"/>
          <w:szCs w:val="32"/>
          <w:lang w:val="en-US"/>
        </w:rPr>
        <w:t xml:space="preserve"> </w:t>
      </w:r>
      <w:r w:rsidR="02B50438" w:rsidRPr="1FAC1294">
        <w:rPr>
          <w:b/>
          <w:bCs/>
          <w:color w:val="0070C0"/>
          <w:sz w:val="32"/>
          <w:szCs w:val="32"/>
          <w:lang w:val="en-US"/>
        </w:rPr>
        <w:t>Discipleship and Justice Commission</w:t>
      </w:r>
    </w:p>
    <w:p w14:paraId="7F1D5E81" w14:textId="584B07B3" w:rsidR="00A615D4" w:rsidRPr="00DA7232" w:rsidRDefault="00DA7232" w:rsidP="00A615D4">
      <w:pPr>
        <w:spacing w:before="0" w:after="0" w:line="240" w:lineRule="auto"/>
        <w:ind w:left="2160" w:hanging="2160"/>
        <w:jc w:val="center"/>
        <w:rPr>
          <w:b/>
          <w:color w:val="0070C0"/>
          <w:sz w:val="32"/>
          <w:szCs w:val="18"/>
          <w:lang w:val="en-US"/>
        </w:rPr>
      </w:pPr>
      <w:r w:rsidRPr="00DA7232">
        <w:rPr>
          <w:b/>
          <w:color w:val="0070C0"/>
          <w:sz w:val="32"/>
          <w:szCs w:val="18"/>
          <w:lang w:val="en-US"/>
        </w:rPr>
        <w:t>Antler River Watershed</w:t>
      </w:r>
    </w:p>
    <w:p w14:paraId="24BF6F3B" w14:textId="77777777" w:rsidR="00A615D4" w:rsidRPr="00B122C3" w:rsidRDefault="00A615D4" w:rsidP="00A615D4">
      <w:pPr>
        <w:widowControl w:val="0"/>
        <w:spacing w:before="0" w:after="0"/>
        <w:jc w:val="center"/>
        <w:rPr>
          <w:rFonts w:ascii="Calibri" w:hAnsi="Calibri" w:cs="Calibri"/>
          <w:b/>
          <w:bCs/>
          <w:iCs/>
          <w:smallCaps/>
          <w:sz w:val="28"/>
          <w:szCs w:val="28"/>
          <w:lang w:val="en"/>
        </w:rPr>
      </w:pPr>
      <w:r w:rsidRPr="00B122C3">
        <w:rPr>
          <w:rFonts w:ascii="Calibri" w:hAnsi="Calibri" w:cs="Calibri"/>
          <w:b/>
          <w:bCs/>
          <w:iCs/>
          <w:smallCaps/>
          <w:sz w:val="28"/>
          <w:szCs w:val="28"/>
          <w:lang w:val="en"/>
        </w:rPr>
        <w:t>of The United Church of Canada</w:t>
      </w:r>
    </w:p>
    <w:p w14:paraId="5F1AE15B" w14:textId="37C11460" w:rsidR="00A615D4" w:rsidRPr="00DA7232" w:rsidRDefault="00DA7232" w:rsidP="00D93B58">
      <w:pPr>
        <w:widowControl w:val="0"/>
        <w:spacing w:before="0" w:after="0"/>
        <w:jc w:val="center"/>
        <w:rPr>
          <w:rFonts w:ascii="Calibri" w:hAnsi="Calibri" w:cs="Calibri"/>
          <w:b/>
          <w:bCs/>
          <w:i/>
          <w:iCs/>
          <w:color w:val="0070C0"/>
          <w:szCs w:val="24"/>
          <w:lang w:val="en"/>
        </w:rPr>
      </w:pPr>
      <w:r w:rsidRPr="00DA7232">
        <w:rPr>
          <w:rFonts w:ascii="Helvetica" w:hAnsi="Helvetica" w:cs="Helvetica"/>
          <w:i/>
          <w:color w:val="0070C0"/>
          <w:szCs w:val="24"/>
        </w:rPr>
        <w:t xml:space="preserve">Holding and Encouraging Communities of Faith </w:t>
      </w:r>
      <w:r w:rsidR="00A615D4" w:rsidRPr="00DA7232">
        <w:rPr>
          <w:i/>
          <w:noProof/>
          <w:color w:val="0070C0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2A83" wp14:editId="425DD64E">
                <wp:simplePos x="0" y="0"/>
                <wp:positionH relativeFrom="margin">
                  <wp:align>center</wp:align>
                </wp:positionH>
                <wp:positionV relativeFrom="paragraph">
                  <wp:posOffset>205474</wp:posOffset>
                </wp:positionV>
                <wp:extent cx="6726804" cy="0"/>
                <wp:effectExtent l="0" t="0" r="361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68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80B7B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6.2pt" to="529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" strokecolor="#0070c0" strokeweight="1pt">
                <v:stroke joinstyle="miter"/>
                <w10:wrap anchorx="margin"/>
              </v:line>
            </w:pict>
          </mc:Fallback>
        </mc:AlternateContent>
      </w:r>
    </w:p>
    <w:p w14:paraId="0DED60FC" w14:textId="4FD4911B" w:rsidR="00223EC8" w:rsidRPr="00660A1F" w:rsidRDefault="009C0611" w:rsidP="00223EC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Minutes</w:t>
      </w:r>
    </w:p>
    <w:p w14:paraId="0126F337" w14:textId="3652C635" w:rsidR="0066541E" w:rsidRDefault="00DA0A99" w:rsidP="6E6A8C8C">
      <w:pPr>
        <w:jc w:val="center"/>
        <w:rPr>
          <w:b/>
          <w:bCs/>
          <w:i/>
          <w:iCs/>
          <w:color w:val="000000" w:themeColor="text1"/>
        </w:rPr>
      </w:pPr>
      <w:r w:rsidRPr="6E6A8C8C">
        <w:rPr>
          <w:b/>
          <w:bCs/>
          <w:i/>
          <w:iCs/>
          <w:color w:val="000000" w:themeColor="text1"/>
        </w:rPr>
        <w:t>202</w:t>
      </w:r>
      <w:r w:rsidR="454E132B" w:rsidRPr="6E6A8C8C">
        <w:rPr>
          <w:b/>
          <w:bCs/>
          <w:i/>
          <w:iCs/>
          <w:color w:val="000000" w:themeColor="text1"/>
        </w:rPr>
        <w:t>6</w:t>
      </w:r>
      <w:r w:rsidRPr="6E6A8C8C">
        <w:rPr>
          <w:b/>
          <w:bCs/>
          <w:i/>
          <w:iCs/>
          <w:color w:val="000000" w:themeColor="text1"/>
        </w:rPr>
        <w:t>/</w:t>
      </w:r>
      <w:r w:rsidR="00D751CC" w:rsidRPr="6E6A8C8C">
        <w:rPr>
          <w:b/>
          <w:bCs/>
          <w:i/>
          <w:iCs/>
          <w:color w:val="000000" w:themeColor="text1"/>
        </w:rPr>
        <w:t>0</w:t>
      </w:r>
      <w:r w:rsidR="00045190">
        <w:rPr>
          <w:b/>
          <w:bCs/>
          <w:i/>
          <w:iCs/>
          <w:color w:val="000000" w:themeColor="text1"/>
        </w:rPr>
        <w:t>5</w:t>
      </w:r>
      <w:r w:rsidR="00D751CC" w:rsidRPr="6E6A8C8C">
        <w:rPr>
          <w:b/>
          <w:bCs/>
          <w:i/>
          <w:iCs/>
          <w:color w:val="000000" w:themeColor="text1"/>
        </w:rPr>
        <w:t>/1</w:t>
      </w:r>
      <w:r w:rsidR="00045190">
        <w:rPr>
          <w:b/>
          <w:bCs/>
          <w:i/>
          <w:iCs/>
          <w:color w:val="000000" w:themeColor="text1"/>
        </w:rPr>
        <w:t>2</w:t>
      </w:r>
      <w:r w:rsidR="009265EF" w:rsidRPr="6E6A8C8C">
        <w:rPr>
          <w:b/>
          <w:bCs/>
          <w:i/>
          <w:iCs/>
          <w:color w:val="000000" w:themeColor="text1"/>
        </w:rPr>
        <w:t xml:space="preserve"> 10 am</w:t>
      </w:r>
      <w:r w:rsidR="00C333B4" w:rsidRPr="6E6A8C8C">
        <w:rPr>
          <w:b/>
          <w:bCs/>
          <w:i/>
          <w:iCs/>
          <w:color w:val="000000" w:themeColor="text1"/>
        </w:rPr>
        <w:t xml:space="preserve"> </w:t>
      </w:r>
      <w:r w:rsidR="00AF614B" w:rsidRPr="6E6A8C8C">
        <w:rPr>
          <w:b/>
          <w:bCs/>
          <w:i/>
          <w:iCs/>
          <w:color w:val="000000" w:themeColor="text1"/>
        </w:rPr>
        <w:t>vi</w:t>
      </w:r>
      <w:r w:rsidR="00827366" w:rsidRPr="6E6A8C8C">
        <w:rPr>
          <w:b/>
          <w:bCs/>
          <w:i/>
          <w:iCs/>
          <w:color w:val="000000" w:themeColor="text1"/>
        </w:rPr>
        <w:t>a Zoom</w:t>
      </w:r>
      <w:r w:rsidR="00621F24">
        <w:rPr>
          <w:b/>
          <w:bCs/>
          <w:i/>
          <w:iCs/>
          <w:color w:val="000000" w:themeColor="text1"/>
        </w:rPr>
        <w:t xml:space="preserve"> </w:t>
      </w:r>
    </w:p>
    <w:p w14:paraId="463FD4C9" w14:textId="606E9E16" w:rsidR="006F6A59" w:rsidRDefault="005C4E1A" w:rsidP="00CB57F0">
      <w:r w:rsidRPr="0EA2EA62">
        <w:rPr>
          <w:b/>
          <w:bCs/>
        </w:rPr>
        <w:t>Roster:</w:t>
      </w:r>
      <w:r>
        <w:t xml:space="preserve"> </w:t>
      </w:r>
      <w:r w:rsidR="00223EC8">
        <w:t xml:space="preserve"> </w:t>
      </w:r>
      <w:r w:rsidR="007E76C2">
        <w:t>Joshua Lawrence (Co-Chair); Lilian Patey (Co-Chair); Linda Badke; Tabitha Carey; James Haupt; Doug Peck; Jim Hatt</w:t>
      </w:r>
    </w:p>
    <w:p w14:paraId="541ECA36" w14:textId="7C73B8D3" w:rsidR="00CB57F0" w:rsidRDefault="00CB57F0" w:rsidP="005F4514">
      <w:pPr>
        <w:spacing w:before="0" w:after="0" w:line="240" w:lineRule="auto"/>
      </w:pPr>
      <w:bookmarkStart w:id="0" w:name="_Hlk122601516"/>
      <w:r>
        <w:rPr>
          <w:b/>
        </w:rPr>
        <w:t xml:space="preserve">Staff Support: </w:t>
      </w:r>
      <w:r>
        <w:tab/>
      </w:r>
      <w:bookmarkStart w:id="1" w:name="_Hlk65658822"/>
      <w:r w:rsidRPr="00FE5B5C">
        <w:t>Thérèse</w:t>
      </w:r>
      <w:r>
        <w:t xml:space="preserve"> Samuel – Minister</w:t>
      </w:r>
      <w:r w:rsidR="00D463A0">
        <w:t xml:space="preserve">, </w:t>
      </w:r>
      <w:r>
        <w:t>Right Relations and Social Justice</w:t>
      </w:r>
      <w:bookmarkEnd w:id="1"/>
    </w:p>
    <w:p w14:paraId="3B93478D" w14:textId="6BA77639" w:rsidR="007E76C2" w:rsidRDefault="007E76C2" w:rsidP="007E76C2">
      <w:pPr>
        <w:spacing w:before="0" w:after="0" w:line="240" w:lineRule="auto"/>
        <w:ind w:left="720" w:firstLine="720"/>
      </w:pPr>
      <w:r>
        <w:t xml:space="preserve">John Egger </w:t>
      </w:r>
      <w:r w:rsidR="004B2681">
        <w:t>–</w:t>
      </w:r>
      <w:r>
        <w:t xml:space="preserve"> Minister, Social Justice</w:t>
      </w:r>
    </w:p>
    <w:p w14:paraId="60E16267" w14:textId="301D87F5" w:rsidR="13D9BD67" w:rsidRDefault="20138F24" w:rsidP="1B7E87E1">
      <w:pPr>
        <w:spacing w:before="0" w:after="0" w:line="240" w:lineRule="auto"/>
        <w:ind w:left="720" w:firstLine="720"/>
        <w:rPr>
          <w:rFonts w:ascii="Montserrat" w:eastAsia="Montserrat" w:hAnsi="Montserrat" w:cs="Montserrat"/>
          <w:caps/>
          <w:color w:val="111111"/>
          <w:sz w:val="18"/>
          <w:szCs w:val="18"/>
        </w:rPr>
      </w:pPr>
      <w:r>
        <w:t>Laura Black</w:t>
      </w:r>
      <w:r w:rsidR="2E671251">
        <w:t xml:space="preserve"> – First Third Ministry Faith Formation</w:t>
      </w:r>
      <w:r w:rsidR="77054B03">
        <w:t xml:space="preserve"> Minister</w:t>
      </w:r>
    </w:p>
    <w:p w14:paraId="3C40630B" w14:textId="2BC179FF" w:rsidR="00CB57F0" w:rsidRDefault="007C75E5" w:rsidP="007E76C2">
      <w:pPr>
        <w:spacing w:before="0" w:after="0" w:line="240" w:lineRule="auto"/>
        <w:ind w:left="720" w:firstLine="720"/>
      </w:pPr>
      <w:r>
        <w:t>Brenna Baker</w:t>
      </w:r>
      <w:r w:rsidR="00CB57F0">
        <w:t xml:space="preserve"> </w:t>
      </w:r>
      <w:r>
        <w:t>–</w:t>
      </w:r>
      <w:r w:rsidR="00CB57F0">
        <w:t xml:space="preserve"> </w:t>
      </w:r>
      <w:r>
        <w:t>Community of Faith Stewardship Support</w:t>
      </w:r>
    </w:p>
    <w:p w14:paraId="0785AB41" w14:textId="77777777" w:rsidR="005F3AEA" w:rsidRDefault="00CB57F0" w:rsidP="005F4514">
      <w:pPr>
        <w:spacing w:before="0" w:after="0" w:line="24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tab/>
      </w:r>
      <w:r>
        <w:tab/>
      </w:r>
      <w:r w:rsidR="005F3AEA"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Greg Smith-Young — Growth Animator </w:t>
      </w:r>
      <w:r w:rsidR="005F3AEA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620888E" w14:textId="77DA29E2" w:rsidR="00216636" w:rsidRDefault="007E76C2" w:rsidP="005F3AEA">
      <w:pPr>
        <w:spacing w:before="0" w:after="0" w:line="240" w:lineRule="auto"/>
        <w:ind w:left="720" w:firstLine="720"/>
      </w:pPr>
      <w:r>
        <w:t>Krista Ford</w:t>
      </w:r>
      <w:r w:rsidR="00D463A0">
        <w:t xml:space="preserve"> </w:t>
      </w:r>
      <w:r w:rsidR="004B2681">
        <w:t>–</w:t>
      </w:r>
      <w:r w:rsidR="00D463A0">
        <w:t xml:space="preserve"> </w:t>
      </w:r>
      <w:r w:rsidR="00CB57F0">
        <w:t>Administration</w:t>
      </w:r>
      <w:r w:rsidR="004B2681">
        <w:t xml:space="preserve"> </w:t>
      </w:r>
      <w:r w:rsidR="00216636" w:rsidRPr="00216636">
        <w:t xml:space="preserve"> </w:t>
      </w:r>
    </w:p>
    <w:bookmarkEnd w:id="0"/>
    <w:p w14:paraId="0FD11889" w14:textId="77777777" w:rsidR="007E76C2" w:rsidRDefault="005C4E1A" w:rsidP="007C75E5">
      <w:r w:rsidRPr="00431F6E">
        <w:rPr>
          <w:b/>
        </w:rPr>
        <w:t>Present</w:t>
      </w:r>
      <w:r>
        <w:t xml:space="preserve">: </w:t>
      </w:r>
      <w:r w:rsidR="007E76C2" w:rsidRPr="00586FC5">
        <w:rPr>
          <w:b/>
          <w:i/>
          <w:color w:val="00B0F0"/>
        </w:rPr>
        <w:t>(cross out those not in attendance)</w:t>
      </w:r>
      <w:r>
        <w:t xml:space="preserve"> </w:t>
      </w:r>
    </w:p>
    <w:p w14:paraId="43E2C08F" w14:textId="7D7FC3C7" w:rsidR="00001FF8" w:rsidRPr="00001FF8" w:rsidRDefault="1B04650F" w:rsidP="005215EE">
      <w:pPr>
        <w:spacing w:before="0" w:after="0" w:line="240" w:lineRule="auto"/>
        <w:rPr>
          <w:b/>
          <w:bCs/>
          <w:i/>
          <w:iCs/>
          <w:color w:val="00B0F0"/>
        </w:rPr>
      </w:pPr>
      <w:r>
        <w:t xml:space="preserve">Joshua Lawrence (Co-Chair); Lilian Patey (Co-Chair); </w:t>
      </w:r>
      <w:r w:rsidRPr="00D013F7">
        <w:t>Linda Badke; Tabitha Carey</w:t>
      </w:r>
      <w:r>
        <w:t>;</w:t>
      </w:r>
      <w:r w:rsidR="7957D8C9">
        <w:t xml:space="preserve"> </w:t>
      </w:r>
      <w:r w:rsidRPr="00CD6132">
        <w:rPr>
          <w:strike/>
        </w:rPr>
        <w:t>James Haupt</w:t>
      </w:r>
      <w:r>
        <w:t xml:space="preserve">; </w:t>
      </w:r>
      <w:r w:rsidRPr="00816FE6">
        <w:t xml:space="preserve">Doug Peck; </w:t>
      </w:r>
      <w:r w:rsidRPr="00621F24">
        <w:t>Jim Hatt</w:t>
      </w:r>
      <w:r w:rsidR="1E747208" w:rsidRPr="00816FE6">
        <w:t>;</w:t>
      </w:r>
      <w:r w:rsidR="1E747208">
        <w:t xml:space="preserve"> </w:t>
      </w:r>
      <w:r w:rsidR="1FBB810D">
        <w:t>Thérèse Samuel,</w:t>
      </w:r>
      <w:r w:rsidR="7DCDCACB">
        <w:t xml:space="preserve"> John Egger</w:t>
      </w:r>
      <w:r w:rsidR="1FBB810D">
        <w:t xml:space="preserve">, </w:t>
      </w:r>
      <w:r w:rsidR="7DCDCACB">
        <w:t>Krista Ford</w:t>
      </w:r>
      <w:r w:rsidR="006F5D0F">
        <w:t>, Laura Black</w:t>
      </w:r>
    </w:p>
    <w:p w14:paraId="66FD7C67" w14:textId="77777777" w:rsidR="00C42755" w:rsidRPr="00CD0D57" w:rsidRDefault="00C42755" w:rsidP="005215EE">
      <w:pPr>
        <w:spacing w:before="0" w:after="0" w:line="240" w:lineRule="auto"/>
        <w:rPr>
          <w:b/>
          <w:bCs/>
          <w:sz w:val="16"/>
          <w:szCs w:val="16"/>
        </w:rPr>
      </w:pPr>
    </w:p>
    <w:p w14:paraId="67E8D55C" w14:textId="46EF5786" w:rsidR="00416C8C" w:rsidRDefault="00416C8C" w:rsidP="005215EE">
      <w:pPr>
        <w:spacing w:before="0"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Agenda</w:t>
      </w:r>
    </w:p>
    <w:p w14:paraId="37BD9AAB" w14:textId="211360F0" w:rsidR="005F125F" w:rsidRPr="000E1F69" w:rsidRDefault="00B46D9C" w:rsidP="008E07BF">
      <w:pPr>
        <w:pStyle w:val="ListParagraph"/>
        <w:numPr>
          <w:ilvl w:val="0"/>
          <w:numId w:val="7"/>
        </w:numPr>
        <w:spacing w:before="0" w:after="0" w:line="240" w:lineRule="auto"/>
        <w:rPr>
          <w:sz w:val="16"/>
          <w:szCs w:val="16"/>
        </w:rPr>
      </w:pPr>
      <w:r w:rsidRPr="008E07BF">
        <w:rPr>
          <w:b/>
          <w:bCs/>
        </w:rPr>
        <w:t>Acknowledgement of the Land/Territory</w:t>
      </w:r>
      <w:r w:rsidR="00D84680" w:rsidRPr="008E07BF">
        <w:rPr>
          <w:b/>
          <w:bCs/>
        </w:rPr>
        <w:t xml:space="preserve"> </w:t>
      </w:r>
      <w:r w:rsidR="00123855" w:rsidRPr="008E07BF">
        <w:rPr>
          <w:b/>
          <w:bCs/>
        </w:rPr>
        <w:t>-</w:t>
      </w:r>
      <w:r w:rsidR="00123855">
        <w:t xml:space="preserve">Tabitha Carey provided land </w:t>
      </w:r>
      <w:proofErr w:type="spellStart"/>
      <w:r w:rsidR="00123855">
        <w:t>acknowledgedment</w:t>
      </w:r>
      <w:proofErr w:type="spellEnd"/>
      <w:r w:rsidR="0009261F">
        <w:t>.</w:t>
      </w:r>
    </w:p>
    <w:p w14:paraId="7B137E0D" w14:textId="77777777" w:rsidR="000E1F69" w:rsidRPr="008E07BF" w:rsidRDefault="000E1F69" w:rsidP="000E1F69">
      <w:pPr>
        <w:pStyle w:val="ListParagraph"/>
        <w:spacing w:before="0" w:after="0" w:line="240" w:lineRule="auto"/>
        <w:ind w:left="720"/>
        <w:rPr>
          <w:sz w:val="16"/>
          <w:szCs w:val="16"/>
        </w:rPr>
      </w:pPr>
    </w:p>
    <w:p w14:paraId="53B44266" w14:textId="1A689889" w:rsidR="005F125F" w:rsidRPr="000E1F69" w:rsidRDefault="00B46D9C" w:rsidP="0058127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  <w:sz w:val="16"/>
          <w:szCs w:val="16"/>
        </w:rPr>
      </w:pPr>
      <w:r w:rsidRPr="00621F24">
        <w:rPr>
          <w:b/>
          <w:bCs/>
        </w:rPr>
        <w:t xml:space="preserve">Welcome/Opening </w:t>
      </w:r>
      <w:proofErr w:type="gramStart"/>
      <w:r w:rsidRPr="00621F24">
        <w:rPr>
          <w:b/>
          <w:bCs/>
        </w:rPr>
        <w:t>Prayer</w:t>
      </w:r>
      <w:r w:rsidR="006A77B7" w:rsidRPr="00621F24">
        <w:rPr>
          <w:b/>
          <w:bCs/>
        </w:rPr>
        <w:t xml:space="preserve"> </w:t>
      </w:r>
      <w:r w:rsidR="0009261F">
        <w:rPr>
          <w:b/>
          <w:bCs/>
        </w:rPr>
        <w:t xml:space="preserve"> -</w:t>
      </w:r>
      <w:proofErr w:type="gramEnd"/>
      <w:r w:rsidR="0009261F">
        <w:rPr>
          <w:b/>
          <w:bCs/>
        </w:rPr>
        <w:t xml:space="preserve"> </w:t>
      </w:r>
      <w:r w:rsidR="0009261F" w:rsidRPr="0009261F">
        <w:t xml:space="preserve">Tabitha </w:t>
      </w:r>
      <w:proofErr w:type="spellStart"/>
      <w:r w:rsidR="0009261F" w:rsidRPr="0009261F">
        <w:t>opend</w:t>
      </w:r>
      <w:proofErr w:type="spellEnd"/>
      <w:r w:rsidR="0009261F" w:rsidRPr="0009261F">
        <w:t xml:space="preserve"> the meeting with prayer.</w:t>
      </w:r>
    </w:p>
    <w:p w14:paraId="2C93F3D0" w14:textId="77777777" w:rsidR="000E1F69" w:rsidRPr="00621F24" w:rsidRDefault="000E1F69" w:rsidP="000E1F69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42365EFF" w14:textId="77777777" w:rsidR="003F2634" w:rsidRDefault="009B4606" w:rsidP="000D58F7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>
        <w:rPr>
          <w:b/>
          <w:bCs/>
        </w:rPr>
        <w:t>Guests</w:t>
      </w:r>
      <w:r w:rsidR="00EE4F02">
        <w:rPr>
          <w:b/>
          <w:bCs/>
        </w:rPr>
        <w:t xml:space="preserve"> to speak about a living museum on Palestine</w:t>
      </w:r>
      <w:r>
        <w:rPr>
          <w:b/>
          <w:bCs/>
        </w:rPr>
        <w:t xml:space="preserve">: </w:t>
      </w:r>
    </w:p>
    <w:p w14:paraId="6CE9E05E" w14:textId="24328C20" w:rsidR="009B4606" w:rsidRPr="003F2634" w:rsidRDefault="0009261F" w:rsidP="003F2634">
      <w:pPr>
        <w:spacing w:before="0" w:after="0" w:line="240" w:lineRule="auto"/>
        <w:ind w:left="360"/>
        <w:rPr>
          <w:b/>
          <w:bCs/>
        </w:rPr>
      </w:pPr>
      <w:r w:rsidRPr="003F2634">
        <w:rPr>
          <w:b/>
          <w:bCs/>
        </w:rPr>
        <w:t xml:space="preserve">The Commission welcomed </w:t>
      </w:r>
      <w:r w:rsidR="009B4606" w:rsidRPr="003F2634">
        <w:rPr>
          <w:b/>
          <w:bCs/>
        </w:rPr>
        <w:t xml:space="preserve">Saaed Alfaqeeh and Maher Youssef </w:t>
      </w:r>
      <w:r>
        <w:t xml:space="preserve">to share about their efforts to work on a traveling living museum to share </w:t>
      </w:r>
      <w:r w:rsidR="004475AE">
        <w:t xml:space="preserve">information and history of Palestine. </w:t>
      </w:r>
    </w:p>
    <w:p w14:paraId="47AAEDD3" w14:textId="77777777" w:rsidR="00E07BE7" w:rsidRPr="00E07BE7" w:rsidRDefault="00E07BE7" w:rsidP="009B4606">
      <w:pPr>
        <w:spacing w:before="0" w:after="0" w:line="240" w:lineRule="auto"/>
        <w:rPr>
          <w:b/>
          <w:bCs/>
          <w:sz w:val="16"/>
          <w:szCs w:val="16"/>
        </w:rPr>
      </w:pPr>
    </w:p>
    <w:p w14:paraId="3285546F" w14:textId="3012138B" w:rsidR="00C42755" w:rsidRDefault="00416C8C" w:rsidP="00C540B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7D422C">
        <w:rPr>
          <w:b/>
          <w:bCs/>
        </w:rPr>
        <w:t>Approval of Agenda for</w:t>
      </w:r>
      <w:r w:rsidR="00CE563E" w:rsidRPr="007D422C">
        <w:rPr>
          <w:b/>
          <w:bCs/>
        </w:rPr>
        <w:t xml:space="preserve"> </w:t>
      </w:r>
      <w:r w:rsidR="00621F24">
        <w:rPr>
          <w:b/>
          <w:bCs/>
        </w:rPr>
        <w:t>May 12th</w:t>
      </w:r>
      <w:proofErr w:type="gramStart"/>
      <w:r w:rsidR="00D013F7">
        <w:rPr>
          <w:b/>
          <w:bCs/>
        </w:rPr>
        <w:t xml:space="preserve"> 2026</w:t>
      </w:r>
      <w:proofErr w:type="gramEnd"/>
      <w:r w:rsidR="00D013F7">
        <w:rPr>
          <w:b/>
          <w:bCs/>
        </w:rPr>
        <w:t xml:space="preserve"> </w:t>
      </w:r>
    </w:p>
    <w:p w14:paraId="541A6729" w14:textId="3002E63C" w:rsidR="00E07BE7" w:rsidRPr="00E07BE7" w:rsidRDefault="00B46D9C" w:rsidP="00E07BE7">
      <w:pPr>
        <w:spacing w:before="0" w:after="0" w:line="240" w:lineRule="auto"/>
        <w:ind w:left="360"/>
        <w:rPr>
          <w:b/>
          <w:bCs/>
          <w:sz w:val="16"/>
          <w:szCs w:val="16"/>
        </w:rPr>
      </w:pPr>
      <w:r w:rsidRPr="00E07BE7">
        <w:rPr>
          <w:b/>
          <w:bCs/>
        </w:rPr>
        <w:t xml:space="preserve">MOTION </w:t>
      </w:r>
      <w:r>
        <w:t>by</w:t>
      </w:r>
      <w:r w:rsidR="00C05B8C">
        <w:t xml:space="preserve"> </w:t>
      </w:r>
      <w:r w:rsidR="004475AE">
        <w:t xml:space="preserve">Linda Badke and Jim Hatt </w:t>
      </w:r>
      <w:r>
        <w:t xml:space="preserve">that the Discipleship and Justice Commission of Antler River Watershed Regional Council approve the agenda for the </w:t>
      </w:r>
      <w:r w:rsidR="00621F24">
        <w:t>May 12th</w:t>
      </w:r>
      <w:proofErr w:type="gramStart"/>
      <w:r>
        <w:t xml:space="preserve"> 2026</w:t>
      </w:r>
      <w:proofErr w:type="gramEnd"/>
      <w:r>
        <w:t xml:space="preserve"> as circulated.</w:t>
      </w:r>
      <w:r>
        <w:tab/>
      </w:r>
      <w:r w:rsidR="004475AE">
        <w:br/>
        <w:t>MOTION</w:t>
      </w:r>
      <w:r w:rsidR="004475AE">
        <w:tab/>
      </w:r>
      <w:r w:rsidR="004475AE">
        <w:tab/>
      </w:r>
      <w:r w:rsidR="004475AE">
        <w:tab/>
      </w:r>
      <w:r w:rsidR="004475AE">
        <w:tab/>
      </w:r>
      <w:r w:rsidR="004475AE">
        <w:tab/>
        <w:t>CARRIED</w:t>
      </w:r>
      <w:r w:rsidR="00A301CD">
        <w:br/>
      </w:r>
    </w:p>
    <w:p w14:paraId="16132465" w14:textId="23D04675" w:rsidR="00E07BE7" w:rsidRPr="00DC44FC" w:rsidRDefault="00B46D9C" w:rsidP="00A13D92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  <w:sz w:val="16"/>
          <w:szCs w:val="16"/>
        </w:rPr>
      </w:pPr>
      <w:r w:rsidRPr="00621F24">
        <w:rPr>
          <w:b/>
          <w:bCs/>
        </w:rPr>
        <w:t>Opportunity to Declare Conflicts of Interest</w:t>
      </w:r>
      <w:r w:rsidR="00A301CD" w:rsidRPr="00621F24">
        <w:rPr>
          <w:b/>
          <w:bCs/>
        </w:rPr>
        <w:t xml:space="preserve"> </w:t>
      </w:r>
      <w:r w:rsidR="00DC44FC">
        <w:rPr>
          <w:b/>
          <w:bCs/>
        </w:rPr>
        <w:t xml:space="preserve">– </w:t>
      </w:r>
      <w:r w:rsidR="00DC44FC" w:rsidRPr="003F2634">
        <w:t>none were named</w:t>
      </w:r>
    </w:p>
    <w:p w14:paraId="0E081527" w14:textId="77777777" w:rsidR="00DC44FC" w:rsidRPr="00621F24" w:rsidRDefault="00DC44FC" w:rsidP="00DC44FC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4D99E499" w14:textId="189E774B" w:rsidR="00E07BE7" w:rsidRPr="00E07BE7" w:rsidRDefault="00416C8C" w:rsidP="00E07BE7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E07BE7">
        <w:rPr>
          <w:b/>
          <w:bCs/>
        </w:rPr>
        <w:t>Approval of Minutes from</w:t>
      </w:r>
      <w:r w:rsidR="00621F24">
        <w:rPr>
          <w:b/>
          <w:bCs/>
        </w:rPr>
        <w:t xml:space="preserve"> April 14</w:t>
      </w:r>
      <w:r w:rsidR="00621F24" w:rsidRPr="00621F24">
        <w:rPr>
          <w:b/>
          <w:bCs/>
          <w:vertAlign w:val="superscript"/>
        </w:rPr>
        <w:t>th</w:t>
      </w:r>
      <w:proofErr w:type="gramStart"/>
      <w:r w:rsidR="00621F24">
        <w:rPr>
          <w:b/>
          <w:bCs/>
        </w:rPr>
        <w:t xml:space="preserve"> </w:t>
      </w:r>
      <w:r w:rsidR="00174CC6" w:rsidRPr="00E07BE7">
        <w:rPr>
          <w:b/>
          <w:bCs/>
        </w:rPr>
        <w:t>2026</w:t>
      </w:r>
      <w:proofErr w:type="gramEnd"/>
    </w:p>
    <w:p w14:paraId="59F54519" w14:textId="3AE7ED2E" w:rsidR="00D97113" w:rsidRDefault="00416C8C" w:rsidP="007D422C">
      <w:pPr>
        <w:spacing w:before="0" w:after="0" w:line="240" w:lineRule="auto"/>
        <w:ind w:left="360"/>
      </w:pPr>
      <w:r w:rsidRPr="00E07BE7">
        <w:rPr>
          <w:b/>
          <w:bCs/>
        </w:rPr>
        <w:t>MOTION</w:t>
      </w:r>
      <w:r>
        <w:t xml:space="preserve"> by</w:t>
      </w:r>
      <w:r w:rsidR="00BD738B">
        <w:t xml:space="preserve"> </w:t>
      </w:r>
      <w:r w:rsidR="007A0DD8">
        <w:t xml:space="preserve">Tabitha Carey and Linda Badke </w:t>
      </w:r>
      <w:r>
        <w:t xml:space="preserve">that the </w:t>
      </w:r>
      <w:r w:rsidR="00681553">
        <w:t>Discipleship and Justice</w:t>
      </w:r>
      <w:r>
        <w:t xml:space="preserve"> Commission of </w:t>
      </w:r>
      <w:r w:rsidR="00681553">
        <w:t>Antler River Watershed</w:t>
      </w:r>
      <w:r>
        <w:t xml:space="preserve"> Regional Council </w:t>
      </w:r>
      <w:r w:rsidR="00995C14">
        <w:t xml:space="preserve">approve the minutes of the </w:t>
      </w:r>
      <w:r w:rsidR="00621F24">
        <w:t>April 14</w:t>
      </w:r>
      <w:r w:rsidR="00621F24" w:rsidRPr="00621F24">
        <w:rPr>
          <w:vertAlign w:val="superscript"/>
        </w:rPr>
        <w:t>th</w:t>
      </w:r>
      <w:proofErr w:type="gramStart"/>
      <w:r w:rsidR="00621F24">
        <w:t xml:space="preserve"> </w:t>
      </w:r>
      <w:r w:rsidR="00FE506E">
        <w:t>2026</w:t>
      </w:r>
      <w:proofErr w:type="gramEnd"/>
      <w:r w:rsidR="00C85A33">
        <w:t xml:space="preserve"> </w:t>
      </w:r>
      <w:r w:rsidR="0077055F">
        <w:t xml:space="preserve">meeting </w:t>
      </w:r>
      <w:r w:rsidR="00995C14">
        <w:t xml:space="preserve">as </w:t>
      </w:r>
      <w:r w:rsidR="00CE563E">
        <w:t>circulated.</w:t>
      </w:r>
      <w:r w:rsidR="63BC35A4">
        <w:t xml:space="preserve"> </w:t>
      </w:r>
    </w:p>
    <w:p w14:paraId="7FD03614" w14:textId="662068E5" w:rsidR="00416C8C" w:rsidRDefault="007A0DD8" w:rsidP="00EE4F02">
      <w:pPr>
        <w:spacing w:before="0" w:after="0"/>
        <w:ind w:firstLine="360"/>
      </w:pPr>
      <w:r>
        <w:t>MOTION</w:t>
      </w:r>
      <w:r>
        <w:tab/>
      </w:r>
      <w:r>
        <w:tab/>
      </w:r>
      <w:r>
        <w:tab/>
      </w:r>
      <w:r>
        <w:tab/>
      </w:r>
      <w:r>
        <w:tab/>
        <w:t>CARRIED</w:t>
      </w:r>
      <w:r w:rsidR="009B070D">
        <w:br/>
      </w:r>
      <w:r w:rsidR="00AE2EC1">
        <w:tab/>
      </w:r>
      <w:r w:rsidR="00AE2EC1">
        <w:tab/>
      </w:r>
      <w:r w:rsidR="00AE2EC1">
        <w:tab/>
      </w:r>
    </w:p>
    <w:p w14:paraId="5EA5BCD6" w14:textId="3C861EC0" w:rsidR="00F60D80" w:rsidRPr="009420D1" w:rsidRDefault="00F45449" w:rsidP="00CD0D57">
      <w:pPr>
        <w:pStyle w:val="ListParagraph"/>
        <w:numPr>
          <w:ilvl w:val="0"/>
          <w:numId w:val="7"/>
        </w:numPr>
        <w:spacing w:before="0" w:after="0" w:line="257" w:lineRule="auto"/>
        <w:rPr>
          <w:b/>
          <w:bCs/>
        </w:rPr>
      </w:pPr>
      <w:r w:rsidRPr="007616F7">
        <w:rPr>
          <w:b/>
          <w:bCs/>
        </w:rPr>
        <w:lastRenderedPageBreak/>
        <w:t>Funds available</w:t>
      </w:r>
      <w:r w:rsidR="001E2032" w:rsidRPr="007616F7">
        <w:rPr>
          <w:b/>
          <w:bCs/>
        </w:rPr>
        <w:t xml:space="preserve"> </w:t>
      </w:r>
      <w:r w:rsidR="009B070D" w:rsidRPr="007616F7">
        <w:rPr>
          <w:i/>
          <w:iCs/>
        </w:rPr>
        <w:t>– please refer to Appendix A below for charts reflecting current balances in the various funds the commission manages.</w:t>
      </w:r>
      <w:bookmarkStart w:id="2" w:name="_Hlk123920459"/>
    </w:p>
    <w:p w14:paraId="2D57851A" w14:textId="77777777" w:rsidR="009420D1" w:rsidRPr="007616F7" w:rsidRDefault="009420D1" w:rsidP="009420D1">
      <w:pPr>
        <w:pStyle w:val="ListParagraph"/>
        <w:spacing w:before="0" w:after="0" w:line="257" w:lineRule="auto"/>
        <w:ind w:left="720"/>
        <w:rPr>
          <w:b/>
          <w:bCs/>
        </w:rPr>
      </w:pPr>
    </w:p>
    <w:p w14:paraId="50B5660E" w14:textId="5FB92ACA" w:rsidR="00C96EF2" w:rsidRPr="00B24317" w:rsidRDefault="009265EF" w:rsidP="00364763">
      <w:pPr>
        <w:pStyle w:val="ListParagraph"/>
        <w:numPr>
          <w:ilvl w:val="0"/>
          <w:numId w:val="7"/>
        </w:numPr>
        <w:spacing w:before="0" w:after="160" w:line="240" w:lineRule="auto"/>
        <w:rPr>
          <w:b/>
          <w:bCs/>
        </w:rPr>
      </w:pPr>
      <w:r w:rsidRPr="1A49BFEB">
        <w:rPr>
          <w:b/>
          <w:bCs/>
        </w:rPr>
        <w:t>Record of Email Votes since the last meeting:</w:t>
      </w:r>
      <w:r w:rsidR="00C905B4">
        <w:rPr>
          <w:b/>
          <w:bCs/>
        </w:rPr>
        <w:t xml:space="preserve"> </w:t>
      </w:r>
      <w:r w:rsidR="009B4606" w:rsidRPr="009420D1">
        <w:t>none</w:t>
      </w:r>
    </w:p>
    <w:p w14:paraId="70F4E130" w14:textId="77777777" w:rsidR="00B24317" w:rsidRPr="00B24317" w:rsidRDefault="00B24317" w:rsidP="00B24317">
      <w:pPr>
        <w:pStyle w:val="ListParagraph"/>
        <w:spacing w:before="0" w:after="160" w:line="240" w:lineRule="auto"/>
        <w:ind w:left="720"/>
        <w:rPr>
          <w:b/>
          <w:bCs/>
          <w:sz w:val="16"/>
          <w:szCs w:val="16"/>
        </w:rPr>
      </w:pPr>
    </w:p>
    <w:p w14:paraId="64799925" w14:textId="0106E287" w:rsidR="00C96EF2" w:rsidRPr="00B24317" w:rsidRDefault="009265EF" w:rsidP="00CA2FEB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1A49BFEB">
        <w:rPr>
          <w:b/>
          <w:bCs/>
        </w:rPr>
        <w:t>Correspondence</w:t>
      </w:r>
      <w:r w:rsidR="2151CAE5" w:rsidRPr="1A49BFEB">
        <w:rPr>
          <w:b/>
          <w:bCs/>
        </w:rPr>
        <w:t xml:space="preserve">: </w:t>
      </w:r>
      <w:r w:rsidR="009B4606" w:rsidRPr="009420D1">
        <w:t>none</w:t>
      </w:r>
    </w:p>
    <w:p w14:paraId="01679873" w14:textId="77777777" w:rsidR="00B24317" w:rsidRPr="00B24317" w:rsidRDefault="00B24317" w:rsidP="00B24317">
      <w:pPr>
        <w:spacing w:before="0" w:after="0" w:line="240" w:lineRule="auto"/>
        <w:rPr>
          <w:b/>
          <w:bCs/>
          <w:sz w:val="16"/>
          <w:szCs w:val="16"/>
        </w:rPr>
      </w:pPr>
    </w:p>
    <w:p w14:paraId="57BC2460" w14:textId="71E052AF" w:rsidR="00043290" w:rsidRDefault="00B7496A" w:rsidP="00C540B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087D6A">
        <w:rPr>
          <w:b/>
          <w:bCs/>
        </w:rPr>
        <w:t>Business Arising</w:t>
      </w:r>
      <w:r w:rsidR="06C0C212" w:rsidRPr="00087D6A">
        <w:rPr>
          <w:b/>
          <w:bCs/>
        </w:rPr>
        <w:t>:</w:t>
      </w:r>
    </w:p>
    <w:p w14:paraId="7E2EBF2D" w14:textId="77777777" w:rsidR="00EE4F02" w:rsidRPr="00EE4F02" w:rsidRDefault="00EE4F02" w:rsidP="00EE4F02">
      <w:pPr>
        <w:pStyle w:val="ListParagraph"/>
        <w:rPr>
          <w:b/>
          <w:bCs/>
        </w:rPr>
      </w:pPr>
    </w:p>
    <w:p w14:paraId="66C9C829" w14:textId="77777777" w:rsidR="000445A9" w:rsidRPr="000445A9" w:rsidRDefault="00EE4F02" w:rsidP="00EE4F02">
      <w:pPr>
        <w:pStyle w:val="ListParagraph"/>
        <w:numPr>
          <w:ilvl w:val="1"/>
          <w:numId w:val="7"/>
        </w:numPr>
        <w:spacing w:before="0" w:after="0" w:line="240" w:lineRule="auto"/>
        <w:rPr>
          <w:rStyle w:val="eop"/>
          <w:b/>
          <w:bCs/>
        </w:rPr>
      </w:pPr>
      <w:r w:rsidRPr="000445A9">
        <w:rPr>
          <w:rStyle w:val="normaltextrun"/>
          <w:rFonts w:ascii="Calibri" w:hAnsi="Calibri" w:cs="Calibri"/>
          <w:b/>
          <w:bCs/>
        </w:rPr>
        <w:t xml:space="preserve">Further discussion of the </w:t>
      </w:r>
      <w:r w:rsidR="007B7442" w:rsidRPr="000445A9">
        <w:rPr>
          <w:rStyle w:val="normaltextrun"/>
          <w:rFonts w:ascii="Calibri" w:hAnsi="Calibri" w:cs="Calibri"/>
          <w:b/>
          <w:bCs/>
        </w:rPr>
        <w:t>E</w:t>
      </w:r>
      <w:r w:rsidRPr="000445A9">
        <w:rPr>
          <w:rStyle w:val="normaltextrun"/>
          <w:rFonts w:ascii="Calibri" w:hAnsi="Calibri" w:cs="Calibri"/>
          <w:b/>
          <w:bCs/>
        </w:rPr>
        <w:t xml:space="preserve">vents </w:t>
      </w:r>
      <w:r w:rsidR="007B7442" w:rsidRPr="000445A9">
        <w:rPr>
          <w:rStyle w:val="normaltextrun"/>
          <w:rFonts w:ascii="Calibri" w:hAnsi="Calibri" w:cs="Calibri"/>
          <w:b/>
          <w:bCs/>
        </w:rPr>
        <w:t>B</w:t>
      </w:r>
      <w:r w:rsidRPr="000445A9">
        <w:rPr>
          <w:rStyle w:val="normaltextrun"/>
          <w:rFonts w:ascii="Calibri" w:hAnsi="Calibri" w:cs="Calibri"/>
          <w:b/>
          <w:bCs/>
        </w:rPr>
        <w:t>udget idea</w:t>
      </w:r>
      <w:r w:rsidRPr="000445A9">
        <w:rPr>
          <w:rStyle w:val="eop"/>
          <w:rFonts w:ascii="Calibri" w:hAnsi="Calibri" w:cs="Calibri"/>
          <w:b/>
          <w:bCs/>
        </w:rPr>
        <w:t xml:space="preserve"> of</w:t>
      </w:r>
      <w:r w:rsidRPr="000445A9">
        <w:rPr>
          <w:rStyle w:val="normaltextrun"/>
          <w:rFonts w:ascii="Calibri" w:hAnsi="Calibri" w:cs="Calibri"/>
          <w:b/>
          <w:bCs/>
        </w:rPr>
        <w:t xml:space="preserve"> supporting in principle a living history museum display/event honoring the history of Palestine.</w:t>
      </w:r>
      <w:r w:rsidRPr="000445A9">
        <w:rPr>
          <w:rStyle w:val="eop"/>
          <w:rFonts w:ascii="Calibri" w:hAnsi="Calibri" w:cs="Calibri"/>
          <w:b/>
          <w:bCs/>
        </w:rPr>
        <w:t> </w:t>
      </w:r>
    </w:p>
    <w:p w14:paraId="4F581E59" w14:textId="77777777" w:rsidR="000445A9" w:rsidRDefault="000445A9" w:rsidP="000445A9">
      <w:pPr>
        <w:spacing w:before="0" w:after="0" w:line="240" w:lineRule="auto"/>
        <w:ind w:left="1080"/>
        <w:rPr>
          <w:rStyle w:val="eop"/>
          <w:rFonts w:ascii="Calibri" w:hAnsi="Calibri" w:cs="Calibri"/>
        </w:rPr>
      </w:pPr>
    </w:p>
    <w:p w14:paraId="7FB2FB00" w14:textId="77777777" w:rsidR="003459BA" w:rsidRDefault="00CC5CDB" w:rsidP="000445A9">
      <w:pPr>
        <w:spacing w:before="0" w:after="0" w:line="240" w:lineRule="auto"/>
        <w:ind w:left="1080"/>
        <w:rPr>
          <w:rStyle w:val="eop"/>
          <w:rFonts w:ascii="Calibri" w:hAnsi="Calibri" w:cs="Calibri"/>
        </w:rPr>
      </w:pPr>
      <w:r w:rsidRPr="000445A9">
        <w:rPr>
          <w:rStyle w:val="eop"/>
          <w:rFonts w:ascii="Calibri" w:hAnsi="Calibri" w:cs="Calibri"/>
        </w:rPr>
        <w:t>There was some general discussion on how the commission could support the efforts of this</w:t>
      </w:r>
      <w:r w:rsidR="003F2C16" w:rsidRPr="000445A9">
        <w:rPr>
          <w:rStyle w:val="eop"/>
          <w:rFonts w:ascii="Calibri" w:hAnsi="Calibri" w:cs="Calibri"/>
        </w:rPr>
        <w:t xml:space="preserve"> museum.  It was decided that the commission would earmark money out of the budget</w:t>
      </w:r>
      <w:r w:rsidR="000856E3" w:rsidRPr="000445A9">
        <w:rPr>
          <w:rStyle w:val="eop"/>
          <w:rFonts w:ascii="Calibri" w:hAnsi="Calibri" w:cs="Calibri"/>
        </w:rPr>
        <w:t xml:space="preserve">. </w:t>
      </w:r>
      <w:r w:rsidR="00154CDF" w:rsidRPr="000445A9">
        <w:rPr>
          <w:rStyle w:val="eop"/>
          <w:rFonts w:ascii="Calibri" w:hAnsi="Calibri" w:cs="Calibri"/>
        </w:rPr>
        <w:t xml:space="preserve">Money will be paid out </w:t>
      </w:r>
      <w:proofErr w:type="gramStart"/>
      <w:r w:rsidR="00154CDF" w:rsidRPr="000445A9">
        <w:rPr>
          <w:rStyle w:val="eop"/>
          <w:rFonts w:ascii="Calibri" w:hAnsi="Calibri" w:cs="Calibri"/>
        </w:rPr>
        <w:t>at a later time</w:t>
      </w:r>
      <w:proofErr w:type="gramEnd"/>
      <w:r w:rsidR="00154CDF" w:rsidRPr="000445A9">
        <w:rPr>
          <w:rStyle w:val="eop"/>
          <w:rFonts w:ascii="Calibri" w:hAnsi="Calibri" w:cs="Calibri"/>
        </w:rPr>
        <w:t xml:space="preserve"> as the project continues to unfold.</w:t>
      </w:r>
    </w:p>
    <w:p w14:paraId="77BF4796" w14:textId="74C9E068" w:rsidR="00EE4F02" w:rsidRPr="000445A9" w:rsidRDefault="00713FFE" w:rsidP="000445A9">
      <w:pPr>
        <w:spacing w:before="0" w:after="0" w:line="240" w:lineRule="auto"/>
        <w:ind w:left="1080"/>
        <w:rPr>
          <w:rStyle w:val="eop"/>
          <w:b/>
          <w:bCs/>
        </w:rPr>
      </w:pPr>
      <w:r w:rsidRPr="000445A9">
        <w:rPr>
          <w:rStyle w:val="eop"/>
          <w:rFonts w:ascii="Calibri" w:hAnsi="Calibri" w:cs="Calibri"/>
        </w:rPr>
        <w:br/>
      </w:r>
      <w:r w:rsidRPr="000445A9">
        <w:rPr>
          <w:rStyle w:val="eop"/>
          <w:rFonts w:ascii="Calibri" w:hAnsi="Calibri" w:cs="Calibri"/>
          <w:b/>
          <w:bCs/>
        </w:rPr>
        <w:t>MOTION</w:t>
      </w:r>
      <w:r w:rsidRPr="000445A9">
        <w:rPr>
          <w:rStyle w:val="eop"/>
          <w:rFonts w:ascii="Calibri" w:hAnsi="Calibri" w:cs="Calibri"/>
        </w:rPr>
        <w:t xml:space="preserve"> </w:t>
      </w:r>
      <w:r w:rsidR="00E2596D" w:rsidRPr="000445A9">
        <w:rPr>
          <w:rStyle w:val="eop"/>
          <w:rFonts w:ascii="Calibri" w:hAnsi="Calibri" w:cs="Calibri"/>
        </w:rPr>
        <w:t xml:space="preserve">by Jim Hatt and Joshua Lawrence </w:t>
      </w:r>
      <w:r w:rsidR="00E2596D">
        <w:t xml:space="preserve">that the Discipleship and Justice Commission of Antler River Watershed Regional Council </w:t>
      </w:r>
      <w:r w:rsidR="009A4F16">
        <w:t>earmark $2000 from the events budget to support the emerging project of a living Palestine museum.</w:t>
      </w:r>
      <w:r w:rsidR="009A4F16">
        <w:br/>
      </w:r>
      <w:r w:rsidR="000F1928">
        <w:t>MOTION</w:t>
      </w:r>
      <w:r w:rsidR="000F1928">
        <w:tab/>
      </w:r>
      <w:r w:rsidR="000F1928">
        <w:tab/>
      </w:r>
      <w:r w:rsidR="000F1928">
        <w:tab/>
      </w:r>
      <w:r w:rsidR="000F1928">
        <w:tab/>
      </w:r>
      <w:r w:rsidR="000F1928">
        <w:tab/>
        <w:t>CARRIED</w:t>
      </w:r>
      <w:r w:rsidR="00154CDF" w:rsidRPr="000445A9">
        <w:rPr>
          <w:rStyle w:val="eop"/>
          <w:rFonts w:ascii="Calibri" w:hAnsi="Calibri" w:cs="Calibri"/>
        </w:rPr>
        <w:br/>
      </w:r>
    </w:p>
    <w:p w14:paraId="417700A3" w14:textId="77777777" w:rsidR="0096747B" w:rsidRPr="0096747B" w:rsidRDefault="00EE4F02" w:rsidP="00EE4F02">
      <w:pPr>
        <w:pStyle w:val="ListParagraph"/>
        <w:numPr>
          <w:ilvl w:val="1"/>
          <w:numId w:val="7"/>
        </w:numPr>
        <w:spacing w:before="0" w:after="0" w:line="240" w:lineRule="auto"/>
        <w:rPr>
          <w:rStyle w:val="eop"/>
          <w:b/>
          <w:bCs/>
        </w:rPr>
      </w:pPr>
      <w:r w:rsidRPr="0096747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Meeting Budget Discussion</w:t>
      </w:r>
      <w:r>
        <w:rPr>
          <w:rStyle w:val="eop"/>
          <w:rFonts w:ascii="Calibri" w:hAnsi="Calibri" w:cs="Calibri"/>
          <w:color w:val="000000"/>
        </w:rPr>
        <w:t> </w:t>
      </w:r>
    </w:p>
    <w:p w14:paraId="422A026A" w14:textId="77777777" w:rsidR="0096747B" w:rsidRDefault="0096747B" w:rsidP="0096747B">
      <w:pPr>
        <w:spacing w:before="0" w:after="0" w:line="240" w:lineRule="auto"/>
        <w:ind w:left="1080"/>
        <w:rPr>
          <w:rStyle w:val="eop"/>
          <w:rFonts w:ascii="Calibri" w:hAnsi="Calibri" w:cs="Calibri"/>
          <w:color w:val="000000"/>
        </w:rPr>
      </w:pPr>
    </w:p>
    <w:p w14:paraId="6CFC6FA5" w14:textId="632FF72A" w:rsidR="00EE4F02" w:rsidRPr="0096747B" w:rsidRDefault="000F1928" w:rsidP="0096747B">
      <w:pPr>
        <w:spacing w:before="0" w:after="0" w:line="240" w:lineRule="auto"/>
        <w:ind w:left="1080"/>
        <w:rPr>
          <w:rStyle w:val="eop"/>
          <w:b/>
          <w:bCs/>
        </w:rPr>
      </w:pPr>
      <w:r w:rsidRPr="0096747B">
        <w:rPr>
          <w:rStyle w:val="eop"/>
          <w:rFonts w:ascii="Calibri" w:hAnsi="Calibri" w:cs="Calibri"/>
          <w:color w:val="000000"/>
        </w:rPr>
        <w:t xml:space="preserve">There was general discussion about how the commission might want to use this budget to further their work. One suggestion was </w:t>
      </w:r>
      <w:r w:rsidR="003B53BD" w:rsidRPr="0096747B">
        <w:rPr>
          <w:rStyle w:val="eop"/>
          <w:rFonts w:ascii="Calibri" w:hAnsi="Calibri" w:cs="Calibri"/>
          <w:color w:val="000000"/>
        </w:rPr>
        <w:t>to explore offering a workshop about video production which might help</w:t>
      </w:r>
      <w:r w:rsidR="00960133" w:rsidRPr="0096747B">
        <w:rPr>
          <w:rStyle w:val="eop"/>
          <w:rFonts w:ascii="Calibri" w:hAnsi="Calibri" w:cs="Calibri"/>
          <w:color w:val="000000"/>
        </w:rPr>
        <w:t xml:space="preserve"> the commission put together more engaging ways to share information about their work and projects.</w:t>
      </w:r>
    </w:p>
    <w:p w14:paraId="7F40BA93" w14:textId="77777777" w:rsidR="00960133" w:rsidRPr="007B7442" w:rsidRDefault="00960133" w:rsidP="00960133">
      <w:pPr>
        <w:pStyle w:val="ListParagraph"/>
        <w:spacing w:before="0" w:after="0" w:line="240" w:lineRule="auto"/>
        <w:ind w:left="1440"/>
        <w:rPr>
          <w:rStyle w:val="eop"/>
          <w:b/>
          <w:bCs/>
        </w:rPr>
      </w:pPr>
    </w:p>
    <w:p w14:paraId="1F34A0F5" w14:textId="77777777" w:rsidR="0096747B" w:rsidRPr="0096747B" w:rsidRDefault="007B7442" w:rsidP="00EE4F02">
      <w:pPr>
        <w:pStyle w:val="ListParagraph"/>
        <w:numPr>
          <w:ilvl w:val="1"/>
          <w:numId w:val="7"/>
        </w:numPr>
        <w:spacing w:before="0" w:after="0" w:line="240" w:lineRule="auto"/>
        <w:rPr>
          <w:rStyle w:val="eop"/>
          <w:b/>
          <w:bCs/>
        </w:rPr>
      </w:pPr>
      <w:r w:rsidRPr="0096747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Apartheid-Free Churches</w:t>
      </w:r>
      <w:r w:rsidRPr="0096747B">
        <w:rPr>
          <w:rStyle w:val="eop"/>
          <w:rFonts w:ascii="Calibri" w:hAnsi="Calibri" w:cs="Calibri"/>
          <w:b/>
          <w:bCs/>
          <w:color w:val="000000"/>
        </w:rPr>
        <w:t> – report from John</w:t>
      </w:r>
    </w:p>
    <w:p w14:paraId="3113B803" w14:textId="77777777" w:rsidR="0096747B" w:rsidRDefault="0096747B" w:rsidP="0096747B">
      <w:pPr>
        <w:spacing w:before="0" w:after="0" w:line="240" w:lineRule="auto"/>
        <w:ind w:left="1080"/>
        <w:rPr>
          <w:rStyle w:val="eop"/>
          <w:rFonts w:ascii="Calibri" w:hAnsi="Calibri" w:cs="Calibri"/>
          <w:color w:val="000000"/>
        </w:rPr>
      </w:pPr>
    </w:p>
    <w:p w14:paraId="5330FB1B" w14:textId="2B12212D" w:rsidR="004D0718" w:rsidRPr="004D0718" w:rsidRDefault="009A7D82" w:rsidP="0096747B">
      <w:pPr>
        <w:spacing w:before="0" w:after="0" w:line="240" w:lineRule="auto"/>
        <w:ind w:left="1080"/>
        <w:rPr>
          <w:rStyle w:val="eop"/>
          <w:b/>
          <w:bCs/>
        </w:rPr>
      </w:pPr>
      <w:r w:rsidRPr="0096747B">
        <w:rPr>
          <w:rStyle w:val="eop"/>
          <w:rFonts w:ascii="Calibri" w:hAnsi="Calibri" w:cs="Calibri"/>
          <w:color w:val="000000"/>
        </w:rPr>
        <w:t xml:space="preserve">It was noted that a notice would be put in the newsletter.  John also shared the email link to the webinar that is coming up. </w:t>
      </w:r>
    </w:p>
    <w:p w14:paraId="25AF5A89" w14:textId="77777777" w:rsidR="004D0718" w:rsidRPr="007B7442" w:rsidRDefault="004D0718" w:rsidP="004D0718">
      <w:pPr>
        <w:pStyle w:val="ListParagraph"/>
        <w:spacing w:before="0" w:after="0" w:line="240" w:lineRule="auto"/>
        <w:ind w:left="1440"/>
        <w:rPr>
          <w:rStyle w:val="eop"/>
          <w:b/>
          <w:bCs/>
        </w:rPr>
      </w:pPr>
    </w:p>
    <w:p w14:paraId="3888220D" w14:textId="77777777" w:rsidR="0096747B" w:rsidRPr="0096747B" w:rsidRDefault="007B7442" w:rsidP="00EE4F02">
      <w:pPr>
        <w:pStyle w:val="ListParagraph"/>
        <w:numPr>
          <w:ilvl w:val="1"/>
          <w:numId w:val="7"/>
        </w:numPr>
        <w:spacing w:before="0" w:after="0" w:line="240" w:lineRule="auto"/>
        <w:rPr>
          <w:rStyle w:val="eop"/>
          <w:b/>
          <w:bCs/>
        </w:rPr>
      </w:pPr>
      <w:r w:rsidRPr="0096747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D&amp;J Mandate Review</w:t>
      </w:r>
      <w:r>
        <w:rPr>
          <w:rStyle w:val="eop"/>
          <w:rFonts w:ascii="Calibri" w:hAnsi="Calibri" w:cs="Calibri"/>
          <w:color w:val="000000"/>
        </w:rPr>
        <w:t> </w:t>
      </w:r>
    </w:p>
    <w:p w14:paraId="7CE9EB61" w14:textId="77777777" w:rsidR="0096747B" w:rsidRDefault="0096747B" w:rsidP="0096747B">
      <w:pPr>
        <w:spacing w:before="0" w:after="0" w:line="240" w:lineRule="auto"/>
        <w:ind w:left="1080"/>
        <w:rPr>
          <w:rStyle w:val="eop"/>
          <w:rFonts w:ascii="Calibri" w:hAnsi="Calibri" w:cs="Calibri"/>
          <w:color w:val="000000"/>
        </w:rPr>
      </w:pPr>
    </w:p>
    <w:p w14:paraId="6A9F64EB" w14:textId="73075F8F" w:rsidR="007B7442" w:rsidRPr="0096747B" w:rsidRDefault="004D0718" w:rsidP="0096747B">
      <w:pPr>
        <w:spacing w:before="0" w:after="0" w:line="240" w:lineRule="auto"/>
        <w:ind w:left="1080"/>
        <w:rPr>
          <w:rStyle w:val="eop"/>
          <w:b/>
          <w:bCs/>
        </w:rPr>
      </w:pPr>
      <w:r w:rsidRPr="0096747B">
        <w:rPr>
          <w:rStyle w:val="eop"/>
          <w:rFonts w:ascii="Calibri" w:hAnsi="Calibri" w:cs="Calibri"/>
          <w:color w:val="000000"/>
        </w:rPr>
        <w:t>Thérèse</w:t>
      </w:r>
      <w:r w:rsidRPr="0096747B">
        <w:rPr>
          <w:rStyle w:val="eop"/>
          <w:rFonts w:ascii="Calibri" w:hAnsi="Calibri" w:cs="Calibri"/>
          <w:color w:val="000000"/>
        </w:rPr>
        <w:t xml:space="preserve"> and John provided an updated</w:t>
      </w:r>
      <w:r w:rsidR="00D17258" w:rsidRPr="0096747B">
        <w:rPr>
          <w:rStyle w:val="eop"/>
          <w:rFonts w:ascii="Calibri" w:hAnsi="Calibri" w:cs="Calibri"/>
          <w:color w:val="000000"/>
        </w:rPr>
        <w:t>.</w:t>
      </w:r>
      <w:r w:rsidR="00D17258" w:rsidRPr="0096747B">
        <w:rPr>
          <w:rStyle w:val="eop"/>
          <w:rFonts w:ascii="Calibri" w:hAnsi="Calibri" w:cs="Calibri"/>
          <w:color w:val="000000"/>
        </w:rPr>
        <w:br/>
        <w:t>There was discussion about setting program priorities in Sept for the next year</w:t>
      </w:r>
      <w:r w:rsidR="000660A4" w:rsidRPr="0096747B">
        <w:rPr>
          <w:rStyle w:val="eop"/>
          <w:rFonts w:ascii="Calibri" w:hAnsi="Calibri" w:cs="Calibri"/>
          <w:color w:val="000000"/>
        </w:rPr>
        <w:t xml:space="preserve"> which would be helpful in facilitating grant applications</w:t>
      </w:r>
      <w:r w:rsidR="000660A4" w:rsidRPr="0096747B">
        <w:rPr>
          <w:rStyle w:val="eop"/>
          <w:rFonts w:ascii="Calibri" w:hAnsi="Calibri" w:cs="Calibri"/>
          <w:color w:val="000000"/>
        </w:rPr>
        <w:br/>
      </w:r>
    </w:p>
    <w:p w14:paraId="28C9ECDF" w14:textId="6085B403" w:rsidR="00607E32" w:rsidRPr="007B7442" w:rsidRDefault="00B7496A" w:rsidP="00621F24">
      <w:pPr>
        <w:pStyle w:val="ListParagraph"/>
        <w:numPr>
          <w:ilvl w:val="0"/>
          <w:numId w:val="7"/>
        </w:numPr>
        <w:spacing w:before="0" w:after="0"/>
      </w:pPr>
      <w:bookmarkStart w:id="3" w:name="_Hlk218873800"/>
      <w:r w:rsidRPr="35BA9385">
        <w:rPr>
          <w:b/>
          <w:bCs/>
        </w:rPr>
        <w:t>New Business</w:t>
      </w:r>
      <w:r w:rsidR="6042CF6C" w:rsidRPr="35BA9385">
        <w:rPr>
          <w:b/>
          <w:bCs/>
        </w:rPr>
        <w:t xml:space="preserve">: </w:t>
      </w:r>
      <w:bookmarkEnd w:id="2"/>
      <w:bookmarkEnd w:id="3"/>
    </w:p>
    <w:p w14:paraId="0457CA42" w14:textId="5792A695" w:rsidR="007B7442" w:rsidRDefault="007B7442" w:rsidP="007B7442">
      <w:pPr>
        <w:pStyle w:val="ListParagraph"/>
        <w:numPr>
          <w:ilvl w:val="1"/>
          <w:numId w:val="7"/>
        </w:numPr>
        <w:spacing w:before="0" w:after="0"/>
      </w:pPr>
      <w:r w:rsidRPr="1A64314C">
        <w:rPr>
          <w:b/>
          <w:bCs/>
        </w:rPr>
        <w:t>Mission and Service Grants 2027 cycle</w:t>
      </w:r>
      <w:r w:rsidR="1430DCF6">
        <w:t xml:space="preserve"> </w:t>
      </w:r>
    </w:p>
    <w:p w14:paraId="11849D52" w14:textId="77777777" w:rsidR="00C62D02" w:rsidRDefault="00C62D02" w:rsidP="00C62D02">
      <w:pPr>
        <w:pStyle w:val="ListParagraph"/>
        <w:spacing w:before="0" w:after="0"/>
        <w:ind w:left="1440"/>
      </w:pPr>
    </w:p>
    <w:p w14:paraId="6DD4B8EF" w14:textId="0B176BE9" w:rsidR="00E17A3F" w:rsidRPr="007B7442" w:rsidRDefault="00E17A3F" w:rsidP="00C62D02">
      <w:pPr>
        <w:spacing w:before="0" w:after="0"/>
        <w:ind w:left="1080"/>
      </w:pPr>
      <w:r w:rsidRPr="00C62D02">
        <w:t>John provided an update that the applications will open the middle of June</w:t>
      </w:r>
      <w:r w:rsidRPr="00E17A3F">
        <w:t>.</w:t>
      </w:r>
      <w:r>
        <w:t xml:space="preserve">  He asked the commission for feedback on priorities, the form </w:t>
      </w:r>
      <w:r w:rsidR="00F646B6">
        <w:t xml:space="preserve">and putting </w:t>
      </w:r>
      <w:proofErr w:type="spellStart"/>
      <w:r w:rsidR="00F646B6">
        <w:t>limites</w:t>
      </w:r>
      <w:proofErr w:type="spellEnd"/>
      <w:r w:rsidR="00F646B6">
        <w:t xml:space="preserve"> on the </w:t>
      </w:r>
      <w:r w:rsidR="00F646B6">
        <w:lastRenderedPageBreak/>
        <w:t>amount of space to answer questions.</w:t>
      </w:r>
      <w:r w:rsidR="00F646B6">
        <w:br/>
        <w:t xml:space="preserve">He also inquired if the commission felt that an AI summary of the completed applications would be helpful in </w:t>
      </w:r>
      <w:r w:rsidR="006C58E9">
        <w:t xml:space="preserve">decision making. </w:t>
      </w:r>
    </w:p>
    <w:p w14:paraId="200A4FC7" w14:textId="77777777" w:rsidR="007B7442" w:rsidRPr="00C26EF6" w:rsidRDefault="007B7442" w:rsidP="007B7442">
      <w:pPr>
        <w:pStyle w:val="ListParagraph"/>
        <w:spacing w:before="0" w:after="0"/>
        <w:ind w:left="1440"/>
      </w:pPr>
    </w:p>
    <w:p w14:paraId="1F057892" w14:textId="26BB8AC3" w:rsidR="00CE563E" w:rsidRPr="00CE563E" w:rsidRDefault="00CE563E" w:rsidP="00CE4F9B">
      <w:pPr>
        <w:pStyle w:val="ListParagraph"/>
        <w:numPr>
          <w:ilvl w:val="0"/>
          <w:numId w:val="7"/>
        </w:numPr>
        <w:spacing w:before="0" w:after="160" w:line="240" w:lineRule="auto"/>
      </w:pPr>
      <w:r>
        <w:rPr>
          <w:b/>
          <w:bCs/>
        </w:rPr>
        <w:t>Staff Reports</w:t>
      </w:r>
    </w:p>
    <w:p w14:paraId="634CADA4" w14:textId="02E404E6" w:rsidR="00CE563E" w:rsidRPr="00CE563E" w:rsidRDefault="7CC69C0E" w:rsidP="27CB6329">
      <w:pPr>
        <w:pStyle w:val="ListParagraph"/>
        <w:numPr>
          <w:ilvl w:val="0"/>
          <w:numId w:val="10"/>
        </w:numPr>
        <w:spacing w:before="0" w:after="160" w:line="240" w:lineRule="auto"/>
      </w:pPr>
      <w:r w:rsidRPr="27CB6329">
        <w:rPr>
          <w:b/>
          <w:bCs/>
        </w:rPr>
        <w:t xml:space="preserve">Laura </w:t>
      </w:r>
      <w:r w:rsidR="00607E32">
        <w:rPr>
          <w:b/>
          <w:bCs/>
        </w:rPr>
        <w:t>–</w:t>
      </w:r>
      <w:r w:rsidRPr="27CB6329">
        <w:rPr>
          <w:b/>
          <w:bCs/>
        </w:rPr>
        <w:t xml:space="preserve"> </w:t>
      </w:r>
      <w:r w:rsidR="004367F9" w:rsidRPr="00C62D02">
        <w:t>No report</w:t>
      </w:r>
    </w:p>
    <w:p w14:paraId="2A3E5EA7" w14:textId="61905A4E" w:rsidR="00CE563E" w:rsidRPr="00CE563E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 w:rsidRPr="4257A429">
        <w:rPr>
          <w:b/>
          <w:bCs/>
        </w:rPr>
        <w:t>John</w:t>
      </w:r>
      <w:r w:rsidR="00A8599B" w:rsidRPr="4257A429">
        <w:rPr>
          <w:b/>
          <w:bCs/>
        </w:rPr>
        <w:t xml:space="preserve"> </w:t>
      </w:r>
      <w:r w:rsidR="004367F9">
        <w:rPr>
          <w:b/>
          <w:bCs/>
        </w:rPr>
        <w:t xml:space="preserve">– </w:t>
      </w:r>
      <w:r w:rsidR="004367F9" w:rsidRPr="00C62D02">
        <w:t>no report</w:t>
      </w:r>
    </w:p>
    <w:p w14:paraId="04AD7396" w14:textId="076CF055" w:rsidR="00044F3F" w:rsidRPr="00BF105C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Therese</w:t>
      </w:r>
      <w:r w:rsidR="00A8599B">
        <w:rPr>
          <w:b/>
          <w:bCs/>
        </w:rPr>
        <w:t xml:space="preserve"> </w:t>
      </w:r>
    </w:p>
    <w:p w14:paraId="5E1F6D0C" w14:textId="663EF106" w:rsidR="00421E63" w:rsidRPr="00044F3F" w:rsidRDefault="00BF105C" w:rsidP="00C62D02">
      <w:pPr>
        <w:spacing w:before="0" w:after="160" w:line="240" w:lineRule="auto"/>
        <w:ind w:left="720"/>
      </w:pPr>
      <w:r w:rsidRPr="00C62D02">
        <w:t xml:space="preserve">Therese reminded the commission of the Pride Window Clings they have and to think about ways to use them. </w:t>
      </w:r>
      <w:r w:rsidRPr="00C62D02">
        <w:br/>
        <w:t xml:space="preserve">She also updated that people </w:t>
      </w:r>
      <w:proofErr w:type="gramStart"/>
      <w:r w:rsidRPr="00C62D02">
        <w:t>can</w:t>
      </w:r>
      <w:proofErr w:type="gramEnd"/>
      <w:r w:rsidRPr="00C62D02">
        <w:t xml:space="preserve"> apply to attend the Woodland Institute trip that is being planned. </w:t>
      </w:r>
      <w:r w:rsidR="00421E63" w:rsidRPr="00C62D02">
        <w:t>Decisions on transportation will be determined by the number of people and locations of the applicants.</w:t>
      </w:r>
    </w:p>
    <w:p w14:paraId="1AF0EC73" w14:textId="2E9C9276" w:rsidR="00CE563E" w:rsidRPr="00CE563E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proofErr w:type="gramStart"/>
      <w:r>
        <w:rPr>
          <w:b/>
          <w:bCs/>
        </w:rPr>
        <w:t>UCW</w:t>
      </w:r>
      <w:r w:rsidR="00C7620E">
        <w:rPr>
          <w:b/>
          <w:bCs/>
        </w:rPr>
        <w:t xml:space="preserve"> </w:t>
      </w:r>
      <w:r w:rsidR="00421E63">
        <w:rPr>
          <w:b/>
          <w:bCs/>
        </w:rPr>
        <w:t xml:space="preserve"> -</w:t>
      </w:r>
      <w:proofErr w:type="gramEnd"/>
      <w:r w:rsidR="00421E63">
        <w:rPr>
          <w:b/>
          <w:bCs/>
        </w:rPr>
        <w:t xml:space="preserve"> </w:t>
      </w:r>
      <w:r w:rsidR="00421E63" w:rsidRPr="00C62D02">
        <w:t>no representative</w:t>
      </w:r>
      <w:r w:rsidR="001A494A">
        <w:rPr>
          <w:b/>
          <w:bCs/>
        </w:rPr>
        <w:t xml:space="preserve"> </w:t>
      </w:r>
    </w:p>
    <w:p w14:paraId="30C48802" w14:textId="77777777" w:rsidR="00653967" w:rsidRPr="00653967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Exec</w:t>
      </w:r>
      <w:r w:rsidR="00653967">
        <w:rPr>
          <w:b/>
          <w:bCs/>
        </w:rPr>
        <w:t>utive</w:t>
      </w:r>
    </w:p>
    <w:p w14:paraId="677DB928" w14:textId="7EA27F0D" w:rsidR="00CE563E" w:rsidRPr="00BC500A" w:rsidRDefault="00421E63" w:rsidP="00653967">
      <w:pPr>
        <w:spacing w:before="0" w:after="160" w:line="240" w:lineRule="auto"/>
        <w:ind w:left="720"/>
      </w:pPr>
      <w:r w:rsidRPr="00C62D02">
        <w:t xml:space="preserve">Linda shared that the Executive hasn’t met since the last meeting and the next meeting </w:t>
      </w:r>
      <w:proofErr w:type="gramStart"/>
      <w:r w:rsidRPr="00C62D02">
        <w:t>is tomorrow so there is</w:t>
      </w:r>
      <w:proofErr w:type="gramEnd"/>
      <w:r w:rsidRPr="00C62D02">
        <w:t xml:space="preserve"> no report</w:t>
      </w:r>
      <w:r w:rsidRPr="00653967">
        <w:rPr>
          <w:b/>
          <w:bCs/>
        </w:rPr>
        <w:t>.</w:t>
      </w:r>
    </w:p>
    <w:p w14:paraId="100E2EE5" w14:textId="00AAF934" w:rsidR="008225AB" w:rsidRPr="00653967" w:rsidRDefault="00CE563E" w:rsidP="008225AB">
      <w:pPr>
        <w:pStyle w:val="ListParagraph"/>
        <w:numPr>
          <w:ilvl w:val="0"/>
          <w:numId w:val="10"/>
        </w:numPr>
        <w:spacing w:before="0" w:after="160" w:line="240" w:lineRule="auto"/>
      </w:pPr>
      <w:r w:rsidRPr="6EA79251">
        <w:rPr>
          <w:b/>
          <w:bCs/>
        </w:rPr>
        <w:t xml:space="preserve">PAL </w:t>
      </w:r>
      <w:proofErr w:type="gramStart"/>
      <w:r w:rsidRPr="6EA79251">
        <w:rPr>
          <w:b/>
          <w:bCs/>
        </w:rPr>
        <w:t>network</w:t>
      </w:r>
      <w:r w:rsidR="00C7620E" w:rsidRPr="6EA79251">
        <w:rPr>
          <w:b/>
          <w:bCs/>
        </w:rPr>
        <w:t xml:space="preserve"> </w:t>
      </w:r>
      <w:r w:rsidR="00515DC9">
        <w:rPr>
          <w:b/>
          <w:bCs/>
        </w:rPr>
        <w:t xml:space="preserve"> </w:t>
      </w:r>
      <w:r w:rsidR="00515DC9" w:rsidRPr="00653967">
        <w:t>-</w:t>
      </w:r>
      <w:proofErr w:type="gramEnd"/>
      <w:r w:rsidR="00515DC9" w:rsidRPr="00653967">
        <w:t xml:space="preserve"> there is no formal report, discussion had been earlier in the meeting</w:t>
      </w:r>
      <w:r w:rsidR="00653967">
        <w:t>.</w:t>
      </w:r>
    </w:p>
    <w:p w14:paraId="5C29AB24" w14:textId="77777777" w:rsidR="007F05A5" w:rsidRDefault="007F05A5" w:rsidP="007F05A5">
      <w:pPr>
        <w:pStyle w:val="ListParagraph"/>
        <w:spacing w:before="0" w:after="160" w:line="240" w:lineRule="auto"/>
        <w:ind w:left="1080"/>
        <w:rPr>
          <w:b/>
          <w:bCs/>
        </w:rPr>
      </w:pPr>
    </w:p>
    <w:p w14:paraId="46C36F20" w14:textId="77777777" w:rsidR="007F05A5" w:rsidRDefault="008225AB" w:rsidP="007F05A5">
      <w:pPr>
        <w:pStyle w:val="ListParagraph"/>
        <w:numPr>
          <w:ilvl w:val="0"/>
          <w:numId w:val="10"/>
        </w:numPr>
        <w:spacing w:before="0" w:after="160" w:line="240" w:lineRule="auto"/>
        <w:rPr>
          <w:b/>
          <w:bCs/>
        </w:rPr>
      </w:pPr>
      <w:r>
        <w:rPr>
          <w:b/>
          <w:bCs/>
        </w:rPr>
        <w:t>SJNORC</w:t>
      </w:r>
      <w:r w:rsidR="009B4606">
        <w:rPr>
          <w:b/>
          <w:bCs/>
        </w:rPr>
        <w:t xml:space="preserve"> – April 16, </w:t>
      </w:r>
      <w:proofErr w:type="gramStart"/>
      <w:r w:rsidR="009B4606">
        <w:rPr>
          <w:b/>
          <w:bCs/>
        </w:rPr>
        <w:t>2026</w:t>
      </w:r>
      <w:proofErr w:type="gramEnd"/>
      <w:r w:rsidR="009B4606">
        <w:rPr>
          <w:b/>
          <w:bCs/>
        </w:rPr>
        <w:t xml:space="preserve"> meeting </w:t>
      </w:r>
    </w:p>
    <w:p w14:paraId="528AF1F2" w14:textId="77777777" w:rsidR="007F05A5" w:rsidRPr="007F05A5" w:rsidRDefault="007F05A5" w:rsidP="007F05A5">
      <w:pPr>
        <w:pStyle w:val="ListParagraph"/>
        <w:rPr>
          <w:b/>
          <w:bCs/>
        </w:rPr>
      </w:pPr>
    </w:p>
    <w:p w14:paraId="05A4FFA3" w14:textId="0375AD46" w:rsidR="008225AB" w:rsidRPr="00653967" w:rsidRDefault="009B4606" w:rsidP="00653967">
      <w:pPr>
        <w:spacing w:before="0" w:after="160" w:line="240" w:lineRule="auto"/>
        <w:ind w:left="720"/>
      </w:pPr>
      <w:r w:rsidRPr="00653967">
        <w:t>Tabitha</w:t>
      </w:r>
      <w:r w:rsidR="007F05A5" w:rsidRPr="00653967">
        <w:t xml:space="preserve"> gave a brief report and noted that not all regions have the same structure as us and not all regions have commissions like ours to do the work.  </w:t>
      </w:r>
    </w:p>
    <w:p w14:paraId="3A716531" w14:textId="77777777" w:rsidR="008225AB" w:rsidRDefault="008225AB" w:rsidP="008225AB">
      <w:pPr>
        <w:pStyle w:val="ListParagraph"/>
        <w:spacing w:before="0" w:after="160" w:line="240" w:lineRule="auto"/>
        <w:ind w:left="1080"/>
        <w:rPr>
          <w:b/>
          <w:bCs/>
        </w:rPr>
      </w:pPr>
    </w:p>
    <w:p w14:paraId="0ED6FB16" w14:textId="77777777" w:rsidR="00653967" w:rsidRPr="00653967" w:rsidRDefault="301CCDB7" w:rsidP="003E4405">
      <w:pPr>
        <w:pStyle w:val="ListParagraph"/>
        <w:numPr>
          <w:ilvl w:val="0"/>
          <w:numId w:val="7"/>
        </w:numPr>
        <w:spacing w:before="0" w:after="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1DB84BB">
        <w:rPr>
          <w:b/>
          <w:bCs/>
        </w:rPr>
        <w:t>Next Meeting</w:t>
      </w:r>
      <w:r w:rsidR="396A974E" w:rsidRPr="01DB84BB">
        <w:rPr>
          <w:b/>
          <w:bCs/>
        </w:rPr>
        <w:t xml:space="preserve">: </w:t>
      </w:r>
      <w:r w:rsidR="009B4606" w:rsidRPr="01DB84BB">
        <w:rPr>
          <w:b/>
          <w:bCs/>
        </w:rPr>
        <w:t>June 9</w:t>
      </w:r>
      <w:r w:rsidR="104E5BCD" w:rsidRPr="01DB84BB">
        <w:rPr>
          <w:b/>
          <w:bCs/>
          <w:vertAlign w:val="superscript"/>
        </w:rPr>
        <w:t>th</w:t>
      </w:r>
      <w:r w:rsidR="009B4606" w:rsidRPr="01DB84BB">
        <w:rPr>
          <w:b/>
          <w:bCs/>
        </w:rPr>
        <w:t xml:space="preserve"> 10 am</w:t>
      </w:r>
    </w:p>
    <w:p w14:paraId="242F3EA2" w14:textId="548509D4" w:rsidR="003E4405" w:rsidRPr="003E4405" w:rsidRDefault="301CCDB7" w:rsidP="00653967">
      <w:pPr>
        <w:pStyle w:val="ListParagraph"/>
        <w:spacing w:before="0" w:after="0" w:line="240" w:lineRule="auto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br/>
      </w:r>
      <w:r w:rsidR="00037039" w:rsidRPr="01DB84BB">
        <w:rPr>
          <w:b/>
          <w:bCs/>
        </w:rPr>
        <w:t xml:space="preserve">Meeting </w:t>
      </w:r>
      <w:r w:rsidR="00CE563E" w:rsidRPr="01DB84BB">
        <w:rPr>
          <w:b/>
          <w:bCs/>
        </w:rPr>
        <w:t>Adjour</w:t>
      </w:r>
      <w:r w:rsidR="00037039" w:rsidRPr="01DB84BB">
        <w:rPr>
          <w:b/>
          <w:bCs/>
        </w:rPr>
        <w:t>ned</w:t>
      </w:r>
      <w:r w:rsidR="00B93BB3" w:rsidRPr="01DB84BB">
        <w:rPr>
          <w:rStyle w:val="scxw262255003"/>
          <w:rFonts w:ascii="Calibri" w:hAnsi="Calibri" w:cs="Calibri"/>
        </w:rPr>
        <w:t> </w:t>
      </w:r>
      <w:r>
        <w:br/>
      </w:r>
    </w:p>
    <w:p w14:paraId="0F16020F" w14:textId="43828593" w:rsidR="00B93BB3" w:rsidRPr="003E4405" w:rsidRDefault="00B93BB3" w:rsidP="006A78D2">
      <w:pPr>
        <w:pStyle w:val="ListParagraph"/>
        <w:spacing w:before="0" w:after="0" w:line="240" w:lineRule="auto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405">
        <w:rPr>
          <w:rStyle w:val="normaltextrun"/>
          <w:rFonts w:ascii="Calibri" w:hAnsi="Calibri" w:cs="Calibri"/>
          <w:b/>
          <w:bCs/>
          <w:color w:val="0070C0"/>
          <w:u w:val="single"/>
        </w:rPr>
        <w:t>ARW Priorities</w:t>
      </w:r>
    </w:p>
    <w:p w14:paraId="5A59C5BA" w14:textId="77777777" w:rsidR="00B93BB3" w:rsidRDefault="00B93BB3" w:rsidP="00B93BB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Social Justice and Outreach-living out our Affirm mandate</w:t>
      </w:r>
      <w:r>
        <w:rPr>
          <w:rStyle w:val="eop"/>
          <w:rFonts w:ascii="Calibri" w:hAnsi="Calibri" w:cs="Calibri"/>
          <w:color w:val="0070C0"/>
        </w:rPr>
        <w:t> </w:t>
      </w:r>
    </w:p>
    <w:p w14:paraId="410346F7" w14:textId="77777777" w:rsidR="00B93BB3" w:rsidRDefault="00B93BB3" w:rsidP="00B93BB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Camps/Youth</w:t>
      </w:r>
      <w:r>
        <w:rPr>
          <w:rStyle w:val="eop"/>
          <w:rFonts w:ascii="Calibri" w:hAnsi="Calibri" w:cs="Calibri"/>
          <w:color w:val="0070C0"/>
        </w:rPr>
        <w:t> </w:t>
      </w:r>
    </w:p>
    <w:p w14:paraId="35C635C4" w14:textId="77777777" w:rsidR="00B93BB3" w:rsidRDefault="00B93BB3" w:rsidP="00B93BB3">
      <w:pPr>
        <w:pStyle w:val="paragraph"/>
        <w:pBdr>
          <w:bottom w:val="single" w:sz="6" w:space="1" w:color="auto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Living into Right Relations</w:t>
      </w:r>
      <w:r>
        <w:rPr>
          <w:rStyle w:val="eop"/>
          <w:rFonts w:ascii="Calibri" w:hAnsi="Calibri" w:cs="Calibri"/>
          <w:color w:val="0070C0"/>
        </w:rPr>
        <w:t> </w:t>
      </w:r>
    </w:p>
    <w:p w14:paraId="16796259" w14:textId="77777777" w:rsidR="00A956E1" w:rsidRDefault="00A956E1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36F5CED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2B163E08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0465BC4D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D53CD38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26EE8E0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F196EB4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A9E6E08" w14:textId="77777777" w:rsidR="00653967" w:rsidRDefault="0065396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F2A9E7E" w14:textId="77777777" w:rsidR="007616F7" w:rsidRDefault="007616F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188DCAA" w14:textId="619FC451" w:rsidR="007616F7" w:rsidRDefault="007616F7" w:rsidP="007616F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lastRenderedPageBreak/>
        <w:t>Appendix A</w:t>
      </w:r>
    </w:p>
    <w:p w14:paraId="004DBED3" w14:textId="77777777" w:rsidR="007616F7" w:rsidRDefault="007616F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565A0D5" w14:textId="77777777" w:rsidR="007616F7" w:rsidRPr="004A5DB1" w:rsidRDefault="007616F7" w:rsidP="007616F7">
      <w:pPr>
        <w:pStyle w:val="ListParagraph"/>
        <w:spacing w:before="0" w:after="160" w:line="240" w:lineRule="auto"/>
        <w:ind w:left="720"/>
        <w:rPr>
          <w:b/>
          <w:bCs/>
          <w:szCs w:val="24"/>
        </w:rPr>
      </w:pPr>
      <w:r w:rsidRPr="5C65E367">
        <w:rPr>
          <w:b/>
          <w:bCs/>
        </w:rPr>
        <w:t>Events fund balance available as of January 1, 202</w:t>
      </w:r>
      <w:r>
        <w:rPr>
          <w:b/>
          <w:bCs/>
        </w:rPr>
        <w:t>6</w:t>
      </w:r>
      <w:r w:rsidRPr="5C65E367">
        <w:rPr>
          <w:b/>
          <w:bCs/>
        </w:rPr>
        <w:t xml:space="preserve">: </w:t>
      </w:r>
      <w:r w:rsidRPr="5C65E367">
        <w:rPr>
          <w:rFonts w:ascii="Calibri" w:eastAsia="Times New Roman" w:hAnsi="Calibri" w:cs="Calibri"/>
          <w:b/>
          <w:bCs/>
        </w:rPr>
        <w:t>$8000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9"/>
        <w:gridCol w:w="1288"/>
        <w:gridCol w:w="1308"/>
        <w:gridCol w:w="1289"/>
      </w:tblGrid>
      <w:tr w:rsidR="007616F7" w:rsidRPr="00583DDB" w14:paraId="15583AF7" w14:textId="77777777" w:rsidTr="000403AA">
        <w:trPr>
          <w:trHeight w:val="300"/>
        </w:trPr>
        <w:tc>
          <w:tcPr>
            <w:tcW w:w="8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6D7DC3B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Events Budget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2287688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8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>,000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44AA0B99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DADD6F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Description of Event/Program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B6DE503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1F756F8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8D02862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504873A8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B7CF" w14:textId="77777777" w:rsidR="007616F7" w:rsidRPr="009C799C" w:rsidRDefault="007616F7" w:rsidP="000403AA">
            <w:pPr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Deposit for Worshiplude bus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681F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Dec 2025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6AFE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$1856.59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6453" w14:textId="6C34DF9B" w:rsidR="007616F7" w:rsidRPr="009C799C" w:rsidRDefault="0082255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$6143.41</w:t>
            </w:r>
          </w:p>
        </w:tc>
      </w:tr>
      <w:tr w:rsidR="007616F7" w:rsidRPr="00583DDB" w14:paraId="1B91F6F6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D405" w14:textId="77777777" w:rsidR="007616F7" w:rsidRPr="009C799C" w:rsidRDefault="007616F7" w:rsidP="000403AA">
            <w:pPr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Final payment for worshiplude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B14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Feb 17</w:t>
            </w:r>
            <w:r w:rsidRPr="004C047E">
              <w:rPr>
                <w:rFonts w:ascii="Calibri" w:eastAsia="Times New Roman" w:hAnsi="Calibri" w:cs="Calibri"/>
                <w:szCs w:val="24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Cs w:val="24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BEFF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$121.26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29A8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6022.15</w:t>
            </w:r>
          </w:p>
        </w:tc>
      </w:tr>
      <w:tr w:rsidR="007616F7" w:rsidRPr="00583DDB" w14:paraId="585BC49B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088B" w14:textId="77777777" w:rsidR="007616F7" w:rsidRPr="009C799C" w:rsidRDefault="007616F7" w:rsidP="000403AA">
            <w:pPr>
              <w:rPr>
                <w:szCs w:val="24"/>
              </w:rPr>
            </w:pPr>
            <w:r>
              <w:rPr>
                <w:szCs w:val="24"/>
              </w:rPr>
              <w:t>SJNORC payment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99C8" w14:textId="77777777" w:rsidR="007616F7" w:rsidRPr="00F46925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10</w:t>
            </w:r>
            <w:r w:rsidRPr="00E60588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6CF8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1B5F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$5022.15</w:t>
            </w:r>
          </w:p>
        </w:tc>
      </w:tr>
      <w:tr w:rsidR="007616F7" w:rsidRPr="00583DDB" w14:paraId="46151A4F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57E2" w14:textId="14E84B22" w:rsidR="007616F7" w:rsidRPr="009C799C" w:rsidRDefault="00763544" w:rsidP="000403AA">
            <w:pPr>
              <w:rPr>
                <w:szCs w:val="24"/>
              </w:rPr>
            </w:pPr>
            <w:r>
              <w:rPr>
                <w:szCs w:val="24"/>
              </w:rPr>
              <w:t>Woodlands Cultural Center Educational event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5BC9" w14:textId="759D130E" w:rsidR="007616F7" w:rsidRPr="00F46925" w:rsidRDefault="00763544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April 14</w:t>
            </w:r>
            <w:r w:rsidRPr="00763544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E9F5" w14:textId="5DC955D2" w:rsidR="007616F7" w:rsidRPr="009C799C" w:rsidRDefault="00763544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 xml:space="preserve">($1500) </w:t>
            </w:r>
            <w:r w:rsidR="003E4405">
              <w:rPr>
                <w:rFonts w:ascii="Calibri" w:eastAsia="Times New Roman" w:hAnsi="Calibri" w:cs="Calibri"/>
                <w:szCs w:val="24"/>
              </w:rPr>
              <w:t xml:space="preserve"> in principal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6832" w14:textId="11C84E76" w:rsidR="007616F7" w:rsidRPr="009C799C" w:rsidRDefault="00A44159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$3522.15</w:t>
            </w:r>
          </w:p>
        </w:tc>
      </w:tr>
      <w:tr w:rsidR="00075BC6" w:rsidRPr="00583DDB" w14:paraId="3B67D3F8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2C16" w14:textId="5ED35604" w:rsidR="00075BC6" w:rsidRDefault="003459BA" w:rsidP="000403AA">
            <w:pPr>
              <w:rPr>
                <w:szCs w:val="24"/>
              </w:rPr>
            </w:pPr>
            <w:r>
              <w:rPr>
                <w:szCs w:val="24"/>
              </w:rPr>
              <w:t>Palestine Living History Museum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06EF" w14:textId="4A605C90" w:rsidR="00075BC6" w:rsidRPr="00F46925" w:rsidRDefault="003459BA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May 12</w:t>
            </w:r>
            <w:r w:rsidRPr="003459B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C87A" w14:textId="358FC473" w:rsidR="00075BC6" w:rsidRDefault="003459BA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 xml:space="preserve">($2000) </w:t>
            </w:r>
            <w:r w:rsidR="00411336">
              <w:rPr>
                <w:rFonts w:ascii="Calibri" w:eastAsia="Times New Roman" w:hAnsi="Calibri" w:cs="Calibri"/>
                <w:szCs w:val="24"/>
              </w:rPr>
              <w:t>earmarked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DF5E" w14:textId="5A43EF91" w:rsidR="00075BC6" w:rsidRPr="009C799C" w:rsidRDefault="00411336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$1522.15</w:t>
            </w:r>
          </w:p>
        </w:tc>
      </w:tr>
      <w:tr w:rsidR="007616F7" w:rsidRPr="00583DDB" w14:paraId="45BD750A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21DD" w14:textId="49ABEC9C" w:rsidR="007616F7" w:rsidRPr="005E4BFE" w:rsidRDefault="007616F7" w:rsidP="000403AA">
            <w:pPr>
              <w:rPr>
                <w:b/>
                <w:bCs/>
                <w:szCs w:val="24"/>
              </w:rPr>
            </w:pPr>
            <w:r w:rsidRPr="005E4BFE">
              <w:rPr>
                <w:b/>
                <w:bCs/>
                <w:szCs w:val="24"/>
              </w:rPr>
              <w:t xml:space="preserve">Laura Black – Staff Budget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FAF9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D436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5E4BFE">
              <w:rPr>
                <w:rFonts w:ascii="Calibri" w:eastAsia="Times New Roman" w:hAnsi="Calibri" w:cs="Calibri"/>
                <w:b/>
                <w:bCs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E678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4A4C8063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ECC2" w14:textId="77777777" w:rsidR="007616F7" w:rsidRPr="009C799C" w:rsidRDefault="007616F7" w:rsidP="000403AA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8612" w14:textId="77777777" w:rsidR="007616F7" w:rsidRPr="00F46925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5833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983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3B1751B2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4215" w14:textId="6500F3CD" w:rsidR="007616F7" w:rsidRPr="005E4BFE" w:rsidRDefault="007616F7" w:rsidP="000403AA">
            <w:pPr>
              <w:rPr>
                <w:b/>
                <w:bCs/>
                <w:szCs w:val="24"/>
              </w:rPr>
            </w:pPr>
            <w:r w:rsidRPr="005E4BFE">
              <w:rPr>
                <w:b/>
                <w:bCs/>
                <w:szCs w:val="24"/>
              </w:rPr>
              <w:t>John Egger – Staff Budget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23F3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1917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5E4BFE">
              <w:rPr>
                <w:rFonts w:ascii="Calibri" w:eastAsia="Times New Roman" w:hAnsi="Calibri" w:cs="Calibri"/>
                <w:b/>
                <w:bCs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4BD8" w14:textId="77777777" w:rsidR="007616F7" w:rsidRPr="009C799C" w:rsidRDefault="007616F7" w:rsidP="000403AA">
            <w:pPr>
              <w:tabs>
                <w:tab w:val="center" w:pos="637"/>
                <w:tab w:val="right" w:pos="1274"/>
              </w:tabs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ab/>
            </w:r>
            <w:r>
              <w:rPr>
                <w:rFonts w:ascii="Calibri" w:eastAsia="Times New Roman" w:hAnsi="Calibri" w:cs="Calibri"/>
                <w:szCs w:val="24"/>
              </w:rPr>
              <w:tab/>
            </w:r>
          </w:p>
        </w:tc>
      </w:tr>
      <w:tr w:rsidR="007616F7" w:rsidRPr="00583DDB" w14:paraId="7BDE3A1B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E44C" w14:textId="49357B2E" w:rsidR="007616F7" w:rsidRPr="009C799C" w:rsidRDefault="00664BD4" w:rsidP="000403AA">
            <w:pPr>
              <w:rPr>
                <w:szCs w:val="24"/>
              </w:rPr>
            </w:pPr>
            <w:r w:rsidRPr="00664BD4">
              <w:rPr>
                <w:szCs w:val="24"/>
              </w:rPr>
              <w:t>Jeff Carolin Honorarium for  PALnet workshop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E7C9" w14:textId="422CB784" w:rsidR="007616F7" w:rsidRPr="00F46925" w:rsidRDefault="00664BD4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12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025A" w14:textId="4405B4EB" w:rsidR="007616F7" w:rsidRPr="009C799C" w:rsidRDefault="00664BD4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$182.68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2BF5" w14:textId="15E8B2DE" w:rsidR="007616F7" w:rsidRPr="009C799C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$817.32</w:t>
            </w:r>
          </w:p>
        </w:tc>
      </w:tr>
      <w:tr w:rsidR="000D0FCB" w:rsidRPr="00583DDB" w14:paraId="56AF9711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B4B0" w14:textId="77777777" w:rsidR="000D0FCB" w:rsidRDefault="000D0FCB" w:rsidP="000403AA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D41" w14:textId="77777777" w:rsidR="000D0FCB" w:rsidRPr="00F46925" w:rsidRDefault="000D0FCB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8DDF" w14:textId="77777777" w:rsidR="000D0FCB" w:rsidRDefault="000D0FCB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973E4" w14:textId="77777777" w:rsidR="000D0FCB" w:rsidRPr="009C799C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5406FE5C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116D" w14:textId="3BC051A0" w:rsidR="007616F7" w:rsidRPr="005E4BFE" w:rsidRDefault="007616F7" w:rsidP="000403AA">
            <w:pPr>
              <w:rPr>
                <w:b/>
                <w:bCs/>
                <w:szCs w:val="24"/>
              </w:rPr>
            </w:pPr>
            <w:r w:rsidRPr="005E4BFE">
              <w:rPr>
                <w:b/>
                <w:bCs/>
                <w:szCs w:val="24"/>
              </w:rPr>
              <w:t xml:space="preserve">Therese Samuel – Staff Budget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4091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B678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5E4BFE">
              <w:rPr>
                <w:rFonts w:ascii="Calibri" w:eastAsia="Times New Roman" w:hAnsi="Calibri" w:cs="Calibri"/>
                <w:b/>
                <w:bCs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F17C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75467A11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E0DF" w14:textId="77777777" w:rsidR="007616F7" w:rsidRPr="009C799C" w:rsidRDefault="007616F7" w:rsidP="000403AA">
            <w:pPr>
              <w:rPr>
                <w:szCs w:val="24"/>
              </w:rPr>
            </w:pPr>
            <w:r>
              <w:rPr>
                <w:szCs w:val="24"/>
              </w:rPr>
              <w:t>Karen Orlandi Honorarium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8F80" w14:textId="77777777" w:rsidR="007616F7" w:rsidRPr="00F46925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D5BA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$90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0B34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$910</w:t>
            </w:r>
          </w:p>
        </w:tc>
      </w:tr>
      <w:tr w:rsidR="000D0FCB" w:rsidRPr="00583DDB" w14:paraId="21C09970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9DFF" w14:textId="77777777" w:rsidR="000D0FCB" w:rsidRPr="00752446" w:rsidRDefault="000D0FCB" w:rsidP="000403AA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EF85" w14:textId="77777777" w:rsidR="000D0FCB" w:rsidRPr="0041551A" w:rsidRDefault="000D0FCB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9B9776B" w14:textId="77777777" w:rsidR="000D0FCB" w:rsidRPr="009C799C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FCE3" w14:textId="77777777" w:rsidR="000D0FCB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5E4BFE" w:rsidRPr="00583DDB" w14:paraId="5C982D8C" w14:textId="77777777" w:rsidTr="00D33383">
        <w:trPr>
          <w:trHeight w:val="462"/>
        </w:trPr>
        <w:tc>
          <w:tcPr>
            <w:tcW w:w="8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E11541" w14:textId="4BE86453" w:rsidR="005E4BFE" w:rsidRPr="009C799C" w:rsidRDefault="005E4BFE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 w:rsidRPr="00752446">
              <w:rPr>
                <w:rFonts w:ascii="Calibri" w:eastAsia="Times New Roman" w:hAnsi="Calibri" w:cs="Calibri"/>
                <w:b/>
                <w:bCs/>
              </w:rPr>
              <w:t>TOTAL REMAINING: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49FD" w14:textId="1674EDA4" w:rsidR="005E4BFE" w:rsidRPr="009C799C" w:rsidRDefault="005E4BFE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</w:t>
            </w:r>
            <w:r w:rsidR="008917D0">
              <w:rPr>
                <w:rFonts w:eastAsia="Times New Roman"/>
                <w:szCs w:val="24"/>
              </w:rPr>
              <w:t>1522.15</w:t>
            </w:r>
            <w:r>
              <w:rPr>
                <w:rFonts w:eastAsia="Times New Roman"/>
                <w:szCs w:val="24"/>
              </w:rPr>
              <w:t>*</w:t>
            </w:r>
          </w:p>
        </w:tc>
      </w:tr>
    </w:tbl>
    <w:p w14:paraId="55184E5E" w14:textId="77777777" w:rsidR="007616F7" w:rsidRDefault="007616F7" w:rsidP="007616F7">
      <w:pPr>
        <w:pStyle w:val="ListParagraph"/>
        <w:spacing w:before="0" w:after="160" w:line="256" w:lineRule="auto"/>
        <w:ind w:left="720"/>
        <w:rPr>
          <w:b/>
          <w:bCs/>
          <w:sz w:val="26"/>
          <w:szCs w:val="26"/>
        </w:rPr>
      </w:pPr>
    </w:p>
    <w:p w14:paraId="7CE4F2C7" w14:textId="6B806306" w:rsidR="000D0FCB" w:rsidRPr="00D33383" w:rsidRDefault="00B54B19" w:rsidP="007616F7">
      <w:pPr>
        <w:pStyle w:val="ListParagraph"/>
        <w:spacing w:before="0" w:after="160" w:line="256" w:lineRule="auto"/>
        <w:ind w:left="720"/>
        <w:rPr>
          <w:sz w:val="26"/>
          <w:szCs w:val="26"/>
        </w:rPr>
      </w:pPr>
      <w:r w:rsidRPr="00D33383">
        <w:rPr>
          <w:sz w:val="26"/>
          <w:szCs w:val="26"/>
        </w:rPr>
        <w:t>*the total remaining does not reflect the</w:t>
      </w:r>
      <w:r w:rsidR="008C3E43" w:rsidRPr="00D33383">
        <w:rPr>
          <w:sz w:val="26"/>
          <w:szCs w:val="26"/>
        </w:rPr>
        <w:t xml:space="preserve"> $1000 descrionary funds set aside for the staff</w:t>
      </w:r>
      <w:r w:rsidR="00631FA1">
        <w:rPr>
          <w:sz w:val="26"/>
          <w:szCs w:val="26"/>
        </w:rPr>
        <w:t xml:space="preserve"> to use without bringing a motion to the commission. </w:t>
      </w:r>
      <w:r w:rsidR="005E4BFE" w:rsidRPr="00D33383">
        <w:rPr>
          <w:sz w:val="26"/>
          <w:szCs w:val="26"/>
        </w:rPr>
        <w:t xml:space="preserve"> Those amounts are set aside in theory but can</w:t>
      </w:r>
      <w:r w:rsidR="0021386C">
        <w:rPr>
          <w:sz w:val="26"/>
          <w:szCs w:val="26"/>
        </w:rPr>
        <w:t xml:space="preserve"> still</w:t>
      </w:r>
      <w:r w:rsidR="005E4BFE" w:rsidRPr="00D33383">
        <w:rPr>
          <w:sz w:val="26"/>
          <w:szCs w:val="26"/>
        </w:rPr>
        <w:t xml:space="preserve"> be used by the commission for events</w:t>
      </w:r>
      <w:r w:rsidR="0021386C">
        <w:rPr>
          <w:sz w:val="26"/>
          <w:szCs w:val="26"/>
        </w:rPr>
        <w:t>.</w:t>
      </w:r>
    </w:p>
    <w:p w14:paraId="79C1C065" w14:textId="77777777" w:rsidR="000D0FCB" w:rsidRDefault="000D0FCB" w:rsidP="007616F7">
      <w:pPr>
        <w:pStyle w:val="ListParagraph"/>
        <w:spacing w:before="0" w:after="160" w:line="256" w:lineRule="auto"/>
        <w:ind w:left="720"/>
        <w:rPr>
          <w:b/>
          <w:bCs/>
          <w:sz w:val="26"/>
          <w:szCs w:val="26"/>
        </w:rPr>
      </w:pPr>
    </w:p>
    <w:p w14:paraId="20834551" w14:textId="7642BFB7" w:rsidR="007616F7" w:rsidRPr="004A5DB1" w:rsidRDefault="007616F7" w:rsidP="007616F7">
      <w:pPr>
        <w:pStyle w:val="ListParagraph"/>
        <w:spacing w:before="0" w:after="160" w:line="256" w:lineRule="auto"/>
        <w:ind w:left="720"/>
        <w:rPr>
          <w:rStyle w:val="Hyperlink0"/>
          <w:b/>
          <w:bCs/>
          <w:szCs w:val="24"/>
        </w:rPr>
      </w:pPr>
      <w:r w:rsidRPr="004A5DB1">
        <w:rPr>
          <w:b/>
          <w:bCs/>
          <w:sz w:val="26"/>
          <w:szCs w:val="26"/>
        </w:rPr>
        <w:lastRenderedPageBreak/>
        <w:t>ARW D&amp;J</w:t>
      </w:r>
      <w:r w:rsidRPr="004A5DB1">
        <w:rPr>
          <w:rStyle w:val="None"/>
          <w:b/>
          <w:bCs/>
          <w:sz w:val="26"/>
          <w:szCs w:val="26"/>
        </w:rPr>
        <w:t xml:space="preserve"> Meetings Budget</w:t>
      </w:r>
      <w:r w:rsidRPr="004A5DB1">
        <w:rPr>
          <w:b/>
          <w:bCs/>
          <w:sz w:val="26"/>
          <w:szCs w:val="26"/>
        </w:rPr>
        <w:t xml:space="preserve"> for 202</w:t>
      </w:r>
      <w:r>
        <w:rPr>
          <w:b/>
          <w:bCs/>
          <w:sz w:val="26"/>
          <w:szCs w:val="26"/>
        </w:rPr>
        <w:t>6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4"/>
        <w:gridCol w:w="1275"/>
        <w:gridCol w:w="1305"/>
        <w:gridCol w:w="1290"/>
      </w:tblGrid>
      <w:tr w:rsidR="007616F7" w:rsidRPr="00583DDB" w14:paraId="75436FB7" w14:textId="77777777" w:rsidTr="000403AA">
        <w:trPr>
          <w:trHeight w:val="300"/>
        </w:trPr>
        <w:tc>
          <w:tcPr>
            <w:tcW w:w="8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706EDBE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Meetings Budget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FDB9081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2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>,000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46F0CCC3" w14:textId="77777777" w:rsidTr="000403AA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721AAEE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Description of Meeting/Expense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1A73239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63E6C4E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3CDBDA2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7E136107" w14:textId="77777777" w:rsidTr="000403AA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37AC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8B5D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4C5E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AD55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616F7" w:rsidRPr="00583DDB" w14:paraId="1AC2E918" w14:textId="77777777" w:rsidTr="000403AA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50DD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9EC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8232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7B60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616F7" w:rsidRPr="00583DDB" w14:paraId="0C88D715" w14:textId="77777777" w:rsidTr="000403AA">
        <w:trPr>
          <w:trHeight w:val="300"/>
        </w:trPr>
        <w:tc>
          <w:tcPr>
            <w:tcW w:w="8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501AE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</w:rPr>
              <w:t>TOTAL REMAINING: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4063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</w:tbl>
    <w:p w14:paraId="78AFEE2F" w14:textId="77777777" w:rsidR="007616F7" w:rsidRDefault="007616F7" w:rsidP="007616F7">
      <w:pPr>
        <w:pStyle w:val="ListParagraph"/>
        <w:spacing w:before="0" w:after="160" w:line="256" w:lineRule="auto"/>
        <w:ind w:left="720"/>
        <w:rPr>
          <w:b/>
          <w:bCs/>
        </w:rPr>
      </w:pPr>
    </w:p>
    <w:tbl>
      <w:tblPr>
        <w:tblW w:w="9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260"/>
        <w:gridCol w:w="1260"/>
        <w:gridCol w:w="1350"/>
      </w:tblGrid>
      <w:tr w:rsidR="007616F7" w:rsidRPr="00583DDB" w14:paraId="1A0937FB" w14:textId="77777777" w:rsidTr="000403AA">
        <w:trPr>
          <w:trHeight w:val="300"/>
        </w:trPr>
        <w:tc>
          <w:tcPr>
            <w:tcW w:w="8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0516BB3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45830141">
              <w:rPr>
                <w:rFonts w:ascii="Calibri" w:eastAsia="Times New Roman" w:hAnsi="Calibri" w:cs="Calibri"/>
                <w:b/>
                <w:bCs/>
              </w:rPr>
              <w:t>2026 Ministry with Youth and Young Adult Fund</w:t>
            </w:r>
            <w:r w:rsidRPr="4583014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E9D77CA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4500</w:t>
            </w:r>
          </w:p>
        </w:tc>
      </w:tr>
      <w:tr w:rsidR="007616F7" w:rsidRPr="00583DDB" w14:paraId="639D2139" w14:textId="77777777" w:rsidTr="000403AA">
        <w:trPr>
          <w:trHeight w:val="300"/>
        </w:trPr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B5697A" w14:textId="77777777" w:rsidR="007616F7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Description of the grant request</w:t>
            </w:r>
          </w:p>
          <w:p w14:paraId="409C7098" w14:textId="77777777" w:rsidR="007616F7" w:rsidRPr="00583DDB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C985A0C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BC36E9B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76E787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08FFFE79" w14:textId="77777777" w:rsidTr="000403AA">
        <w:trPr>
          <w:trHeight w:val="300"/>
        </w:trPr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793A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Go Beyond March break Youth Camp – Thunder Bay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60A9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Feb 17</w:t>
            </w:r>
            <w:r w:rsidRPr="00863B6B">
              <w:rPr>
                <w:rFonts w:ascii="Segoe UI" w:eastAsia="Times New Roman" w:hAnsi="Segoe UI" w:cs="Segoe UI"/>
                <w:sz w:val="18"/>
                <w:szCs w:val="18"/>
                <w:vertAlign w:val="superscript"/>
              </w:rPr>
              <w:t>th</w:t>
            </w:r>
            <w:r>
              <w:rPr>
                <w:rFonts w:ascii="Segoe UI" w:eastAsia="Times New Roman" w:hAnsi="Segoe UI" w:cs="Segoe UI"/>
                <w:sz w:val="18"/>
                <w:szCs w:val="18"/>
              </w:rPr>
              <w:t xml:space="preserve"> 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353F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$2500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837C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  <w:tr w:rsidR="007616F7" w:rsidRPr="00583DDB" w14:paraId="5A723C6B" w14:textId="77777777" w:rsidTr="000403AA">
        <w:trPr>
          <w:trHeight w:val="300"/>
        </w:trPr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3F0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CFEE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ACF6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4287D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9A3EC0" w:rsidRPr="00583DDB" w14:paraId="1C6F2C3A" w14:textId="77777777" w:rsidTr="00787EED">
        <w:trPr>
          <w:trHeight w:val="300"/>
        </w:trPr>
        <w:tc>
          <w:tcPr>
            <w:tcW w:w="8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2247" w14:textId="77777777" w:rsidR="009A3EC0" w:rsidRPr="00583DDB" w:rsidRDefault="009A3EC0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</w:rPr>
              <w:t>TOTAL REMAINING: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C951" w14:textId="77777777" w:rsidR="009A3EC0" w:rsidRPr="00583DDB" w:rsidRDefault="009A3EC0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</w:tbl>
    <w:p w14:paraId="74066BE2" w14:textId="77777777" w:rsidR="007616F7" w:rsidRDefault="007616F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C9E9A31" w14:textId="77777777" w:rsidR="009A3EC0" w:rsidRDefault="009A3EC0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065363C1" w14:textId="77777777" w:rsidR="009A3EC0" w:rsidRDefault="009A3EC0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7"/>
        <w:gridCol w:w="1310"/>
        <w:gridCol w:w="1020"/>
        <w:gridCol w:w="1253"/>
      </w:tblGrid>
      <w:tr w:rsidR="00FD3842" w14:paraId="440ABF48" w14:textId="77777777" w:rsidTr="00C87771">
        <w:tc>
          <w:tcPr>
            <w:tcW w:w="8097" w:type="dxa"/>
            <w:gridSpan w:val="3"/>
            <w:shd w:val="clear" w:color="auto" w:fill="D0CECE" w:themeFill="background2" w:themeFillShade="E6"/>
          </w:tcPr>
          <w:p w14:paraId="775103FD" w14:textId="704A2407" w:rsidR="00FD3842" w:rsidRPr="00FD3842" w:rsidRDefault="00FD3842" w:rsidP="00FD384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FD3842">
              <w:rPr>
                <w:rStyle w:val="normaltextrun"/>
                <w:rFonts w:asciiTheme="minorHAnsi" w:hAnsiTheme="minorHAnsi" w:cstheme="minorHAnsi"/>
                <w:b/>
                <w:bCs/>
              </w:rPr>
              <w:t>Institute for Specalized Ministry Fund</w:t>
            </w:r>
          </w:p>
        </w:tc>
        <w:tc>
          <w:tcPr>
            <w:tcW w:w="1253" w:type="dxa"/>
            <w:shd w:val="clear" w:color="auto" w:fill="D0CECE" w:themeFill="background2" w:themeFillShade="E6"/>
          </w:tcPr>
          <w:p w14:paraId="7A12F33F" w14:textId="549DF4D4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$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6700</w:t>
            </w:r>
          </w:p>
        </w:tc>
      </w:tr>
      <w:tr w:rsidR="00FD3842" w14:paraId="3AA20878" w14:textId="77777777" w:rsidTr="00C87771">
        <w:tc>
          <w:tcPr>
            <w:tcW w:w="5767" w:type="dxa"/>
            <w:shd w:val="clear" w:color="auto" w:fill="E7E6E6" w:themeFill="background2"/>
          </w:tcPr>
          <w:p w14:paraId="6B590FAF" w14:textId="461E4C28" w:rsidR="00FD3842" w:rsidRPr="003038A3" w:rsidRDefault="003038A3" w:rsidP="003038A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D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escription of the Grant Request</w:t>
            </w:r>
          </w:p>
        </w:tc>
        <w:tc>
          <w:tcPr>
            <w:tcW w:w="1310" w:type="dxa"/>
            <w:shd w:val="clear" w:color="auto" w:fill="E7E6E6" w:themeFill="background2"/>
          </w:tcPr>
          <w:p w14:paraId="52BBA74E" w14:textId="61508260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D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ate</w:t>
            </w:r>
          </w:p>
        </w:tc>
        <w:tc>
          <w:tcPr>
            <w:tcW w:w="1020" w:type="dxa"/>
            <w:shd w:val="clear" w:color="auto" w:fill="E7E6E6" w:themeFill="background2"/>
          </w:tcPr>
          <w:p w14:paraId="040E498F" w14:textId="1F77B3FC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A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mount</w:t>
            </w:r>
          </w:p>
        </w:tc>
        <w:tc>
          <w:tcPr>
            <w:tcW w:w="1253" w:type="dxa"/>
            <w:shd w:val="clear" w:color="auto" w:fill="E7E6E6" w:themeFill="background2"/>
          </w:tcPr>
          <w:p w14:paraId="28910EA9" w14:textId="77777777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R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 xml:space="preserve">emaining </w:t>
            </w:r>
          </w:p>
          <w:p w14:paraId="3328ADD8" w14:textId="69369C42" w:rsidR="003038A3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</w:tc>
      </w:tr>
      <w:tr w:rsidR="00FD3842" w14:paraId="0BF19213" w14:textId="77777777" w:rsidTr="00C87771">
        <w:tc>
          <w:tcPr>
            <w:tcW w:w="5767" w:type="dxa"/>
          </w:tcPr>
          <w:p w14:paraId="752BA4A1" w14:textId="17FA6F64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Camp Kee Mo Kee – Camp leadership training</w:t>
            </w:r>
          </w:p>
        </w:tc>
        <w:tc>
          <w:tcPr>
            <w:tcW w:w="1310" w:type="dxa"/>
          </w:tcPr>
          <w:p w14:paraId="2657A7CE" w14:textId="24A9417F" w:rsidR="00FD3842" w:rsidRPr="00C87771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C87771">
              <w:rPr>
                <w:rStyle w:val="normaltextrun"/>
                <w:rFonts w:ascii="Calibri" w:hAnsi="Calibri" w:cs="Calibri"/>
              </w:rPr>
              <w:t>April 14</w:t>
            </w:r>
            <w:r w:rsidRPr="00C87771">
              <w:rPr>
                <w:rStyle w:val="normaltextrun"/>
                <w:rFonts w:ascii="Calibri" w:hAnsi="Calibri" w:cs="Calibri"/>
                <w:vertAlign w:val="superscript"/>
              </w:rPr>
              <w:t>th</w:t>
            </w:r>
            <w:r w:rsidRPr="00C87771">
              <w:rPr>
                <w:rStyle w:val="normaltextrun"/>
                <w:rFonts w:ascii="Calibri" w:hAnsi="Calibri" w:cs="Calibri"/>
              </w:rPr>
              <w:t xml:space="preserve"> 2026</w:t>
            </w:r>
          </w:p>
        </w:tc>
        <w:tc>
          <w:tcPr>
            <w:tcW w:w="1020" w:type="dxa"/>
          </w:tcPr>
          <w:p w14:paraId="0BCD524C" w14:textId="2F5FCE61" w:rsidR="00FD3842" w:rsidRPr="00C87771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C87771">
              <w:rPr>
                <w:rStyle w:val="normaltextrun"/>
                <w:rFonts w:ascii="Calibri" w:hAnsi="Calibri" w:cs="Calibri"/>
              </w:rPr>
              <w:t>$1600</w:t>
            </w:r>
          </w:p>
        </w:tc>
        <w:tc>
          <w:tcPr>
            <w:tcW w:w="1253" w:type="dxa"/>
          </w:tcPr>
          <w:p w14:paraId="5EDAD386" w14:textId="36364170" w:rsidR="00FD3842" w:rsidRPr="00C87771" w:rsidRDefault="00C87771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C87771">
              <w:rPr>
                <w:rStyle w:val="normaltextrun"/>
                <w:rFonts w:ascii="Calibri" w:hAnsi="Calibri" w:cs="Calibri"/>
              </w:rPr>
              <w:t>$5100</w:t>
            </w:r>
          </w:p>
        </w:tc>
      </w:tr>
      <w:tr w:rsidR="00FD3842" w14:paraId="38D70770" w14:textId="77777777" w:rsidTr="00C87771">
        <w:tc>
          <w:tcPr>
            <w:tcW w:w="5767" w:type="dxa"/>
          </w:tcPr>
          <w:p w14:paraId="4D7DA6F0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310" w:type="dxa"/>
          </w:tcPr>
          <w:p w14:paraId="687A1C54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020" w:type="dxa"/>
          </w:tcPr>
          <w:p w14:paraId="2F9DA5DF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253" w:type="dxa"/>
          </w:tcPr>
          <w:p w14:paraId="4DF1304E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009A3EC0" w14:paraId="557EC0D7" w14:textId="77777777" w:rsidTr="00C87771">
        <w:tc>
          <w:tcPr>
            <w:tcW w:w="5767" w:type="dxa"/>
          </w:tcPr>
          <w:p w14:paraId="19A720E8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310" w:type="dxa"/>
          </w:tcPr>
          <w:p w14:paraId="3BA61728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020" w:type="dxa"/>
          </w:tcPr>
          <w:p w14:paraId="6DD3402E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253" w:type="dxa"/>
          </w:tcPr>
          <w:p w14:paraId="5C521F11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003038A3" w14:paraId="2A9474DC" w14:textId="77777777" w:rsidTr="009A3EC0">
        <w:trPr>
          <w:trHeight w:val="656"/>
        </w:trPr>
        <w:tc>
          <w:tcPr>
            <w:tcW w:w="8097" w:type="dxa"/>
            <w:gridSpan w:val="3"/>
          </w:tcPr>
          <w:p w14:paraId="091B4FF9" w14:textId="4EB5B9FA" w:rsidR="003038A3" w:rsidRPr="009A3EC0" w:rsidRDefault="003038A3" w:rsidP="003038A3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9A3EC0">
              <w:rPr>
                <w:rStyle w:val="normaltextrun"/>
                <w:rFonts w:asciiTheme="minorHAnsi" w:hAnsiTheme="minorHAnsi" w:cstheme="minorHAnsi"/>
                <w:b/>
                <w:bCs/>
              </w:rPr>
              <w:t>T</w:t>
            </w:r>
            <w:r w:rsidRPr="009A3EC0">
              <w:rPr>
                <w:rStyle w:val="normaltextrun"/>
                <w:rFonts w:asciiTheme="minorHAnsi" w:hAnsiTheme="minorHAnsi" w:cstheme="minorHAnsi"/>
              </w:rPr>
              <w:t>otal</w:t>
            </w:r>
            <w:r w:rsidR="009A3EC0" w:rsidRPr="009A3EC0">
              <w:rPr>
                <w:rStyle w:val="normaltextrun"/>
                <w:rFonts w:asciiTheme="minorHAnsi" w:hAnsiTheme="minorHAnsi" w:cstheme="minorHAnsi"/>
              </w:rPr>
              <w:t xml:space="preserve"> Remaining</w:t>
            </w:r>
          </w:p>
        </w:tc>
        <w:tc>
          <w:tcPr>
            <w:tcW w:w="1253" w:type="dxa"/>
          </w:tcPr>
          <w:p w14:paraId="77D7BDAC" w14:textId="279C8D8F" w:rsidR="003038A3" w:rsidRPr="009A3EC0" w:rsidRDefault="00C87771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9A3EC0">
              <w:rPr>
                <w:rStyle w:val="normaltextrun"/>
                <w:rFonts w:asciiTheme="minorHAnsi" w:hAnsiTheme="minorHAnsi" w:cstheme="minorHAnsi"/>
                <w:b/>
                <w:bCs/>
              </w:rPr>
              <w:t>$5100</w:t>
            </w:r>
          </w:p>
        </w:tc>
      </w:tr>
    </w:tbl>
    <w:p w14:paraId="347321ED" w14:textId="77777777" w:rsidR="000D0FCB" w:rsidRDefault="000D0FCB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0D0FCB" w:rsidSect="00E95D2C">
      <w:headerReference w:type="default" r:id="rId12"/>
      <w:footerReference w:type="default" r:id="rId13"/>
      <w:pgSz w:w="12240" w:h="15840"/>
      <w:pgMar w:top="1134" w:right="1440" w:bottom="1440" w:left="1440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BABE" w14:textId="77777777" w:rsidR="00730F6E" w:rsidRDefault="00730F6E" w:rsidP="005C4E1A">
      <w:r>
        <w:separator/>
      </w:r>
    </w:p>
  </w:endnote>
  <w:endnote w:type="continuationSeparator" w:id="0">
    <w:p w14:paraId="725CBA88" w14:textId="77777777" w:rsidR="00730F6E" w:rsidRDefault="00730F6E" w:rsidP="005C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10BAA65" w14:paraId="51BBC4A5" w14:textId="77777777" w:rsidTr="710BAA65">
      <w:trPr>
        <w:trHeight w:val="300"/>
      </w:trPr>
      <w:tc>
        <w:tcPr>
          <w:tcW w:w="3120" w:type="dxa"/>
        </w:tcPr>
        <w:p w14:paraId="6E2DF74C" w14:textId="0505A92D" w:rsidR="710BAA65" w:rsidRDefault="710BAA65" w:rsidP="710BAA65">
          <w:pPr>
            <w:pStyle w:val="Header"/>
            <w:ind w:left="-115"/>
          </w:pPr>
        </w:p>
      </w:tc>
      <w:tc>
        <w:tcPr>
          <w:tcW w:w="3120" w:type="dxa"/>
        </w:tcPr>
        <w:p w14:paraId="005D24D5" w14:textId="3444C1B7" w:rsidR="710BAA65" w:rsidRDefault="710BAA65" w:rsidP="710BAA65">
          <w:pPr>
            <w:pStyle w:val="Header"/>
            <w:jc w:val="center"/>
          </w:pPr>
        </w:p>
      </w:tc>
      <w:tc>
        <w:tcPr>
          <w:tcW w:w="3120" w:type="dxa"/>
        </w:tcPr>
        <w:p w14:paraId="6111B961" w14:textId="63707BCF" w:rsidR="710BAA65" w:rsidRDefault="710BAA65" w:rsidP="710BAA65">
          <w:pPr>
            <w:pStyle w:val="Header"/>
            <w:ind w:right="-115"/>
            <w:jc w:val="right"/>
          </w:pPr>
        </w:p>
      </w:tc>
    </w:tr>
  </w:tbl>
  <w:p w14:paraId="7071BD9A" w14:textId="567079F0" w:rsidR="710BAA65" w:rsidRDefault="710BAA65" w:rsidP="710BA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9290" w14:textId="77777777" w:rsidR="00730F6E" w:rsidRDefault="00730F6E" w:rsidP="005C4E1A">
      <w:r>
        <w:separator/>
      </w:r>
    </w:p>
  </w:footnote>
  <w:footnote w:type="continuationSeparator" w:id="0">
    <w:p w14:paraId="616ACB9C" w14:textId="77777777" w:rsidR="00730F6E" w:rsidRDefault="00730F6E" w:rsidP="005C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C1ED" w14:textId="6C942F4C" w:rsidR="00834003" w:rsidRDefault="00E95D2C">
    <w:pPr>
      <w:pStyle w:val="Header"/>
    </w:pPr>
    <w:r>
      <w:t>May 12t</w:t>
    </w:r>
    <w:r w:rsidR="001B010B">
      <w:t>h</w:t>
    </w:r>
    <w:r w:rsidR="00F43D81">
      <w:t xml:space="preserve"> 2026</w:t>
    </w:r>
    <w:r w:rsidR="00834003">
      <w:ptab w:relativeTo="margin" w:alignment="center" w:leader="none"/>
    </w:r>
    <w:r w:rsidR="00A0529C">
      <w:t xml:space="preserve">                                                                                                             </w:t>
    </w:r>
    <w:r w:rsidR="00D142CF">
      <w:t>ARW D&amp;J 26-</w:t>
    </w:r>
    <w:r w:rsidR="00F43D81">
      <w:fldChar w:fldCharType="begin"/>
    </w:r>
    <w:r w:rsidR="00F43D81">
      <w:instrText xml:space="preserve"> PAGE   \* MERGEFORMAT </w:instrText>
    </w:r>
    <w:r w:rsidR="00F43D81">
      <w:fldChar w:fldCharType="separate"/>
    </w:r>
    <w:r w:rsidR="00F43D81">
      <w:rPr>
        <w:noProof/>
      </w:rPr>
      <w:t>1</w:t>
    </w:r>
    <w:r w:rsidR="00F43D8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902"/>
    <w:multiLevelType w:val="multilevel"/>
    <w:tmpl w:val="9414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7269F"/>
    <w:multiLevelType w:val="hybridMultilevel"/>
    <w:tmpl w:val="13D4EE12"/>
    <w:lvl w:ilvl="0" w:tplc="7584CC58">
      <w:start w:val="1"/>
      <w:numFmt w:val="lowerLetter"/>
      <w:lvlText w:val="%1)"/>
      <w:lvlJc w:val="left"/>
      <w:pPr>
        <w:ind w:left="1440" w:hanging="360"/>
      </w:pPr>
    </w:lvl>
    <w:lvl w:ilvl="1" w:tplc="F3188C9E">
      <w:start w:val="1"/>
      <w:numFmt w:val="lowerLetter"/>
      <w:lvlText w:val="%2."/>
      <w:lvlJc w:val="left"/>
      <w:pPr>
        <w:ind w:left="2160" w:hanging="360"/>
      </w:pPr>
    </w:lvl>
    <w:lvl w:ilvl="2" w:tplc="26641880" w:tentative="1">
      <w:start w:val="1"/>
      <w:numFmt w:val="lowerRoman"/>
      <w:lvlText w:val="%3."/>
      <w:lvlJc w:val="right"/>
      <w:pPr>
        <w:ind w:left="2880" w:hanging="180"/>
      </w:pPr>
    </w:lvl>
    <w:lvl w:ilvl="3" w:tplc="534C1DFC" w:tentative="1">
      <w:start w:val="1"/>
      <w:numFmt w:val="decimal"/>
      <w:lvlText w:val="%4."/>
      <w:lvlJc w:val="left"/>
      <w:pPr>
        <w:ind w:left="3600" w:hanging="360"/>
      </w:pPr>
    </w:lvl>
    <w:lvl w:ilvl="4" w:tplc="AE7A1B82" w:tentative="1">
      <w:start w:val="1"/>
      <w:numFmt w:val="lowerLetter"/>
      <w:lvlText w:val="%5."/>
      <w:lvlJc w:val="left"/>
      <w:pPr>
        <w:ind w:left="4320" w:hanging="360"/>
      </w:pPr>
    </w:lvl>
    <w:lvl w:ilvl="5" w:tplc="C9FA2A96" w:tentative="1">
      <w:start w:val="1"/>
      <w:numFmt w:val="lowerRoman"/>
      <w:lvlText w:val="%6."/>
      <w:lvlJc w:val="right"/>
      <w:pPr>
        <w:ind w:left="5040" w:hanging="180"/>
      </w:pPr>
    </w:lvl>
    <w:lvl w:ilvl="6" w:tplc="013803D0" w:tentative="1">
      <w:start w:val="1"/>
      <w:numFmt w:val="decimal"/>
      <w:lvlText w:val="%7."/>
      <w:lvlJc w:val="left"/>
      <w:pPr>
        <w:ind w:left="5760" w:hanging="360"/>
      </w:pPr>
    </w:lvl>
    <w:lvl w:ilvl="7" w:tplc="8D7A2BF4" w:tentative="1">
      <w:start w:val="1"/>
      <w:numFmt w:val="lowerLetter"/>
      <w:lvlText w:val="%8."/>
      <w:lvlJc w:val="left"/>
      <w:pPr>
        <w:ind w:left="6480" w:hanging="360"/>
      </w:pPr>
    </w:lvl>
    <w:lvl w:ilvl="8" w:tplc="9E1C1A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7E37D6"/>
    <w:multiLevelType w:val="hybridMultilevel"/>
    <w:tmpl w:val="CFD8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0580A58">
      <w:start w:val="1"/>
      <w:numFmt w:val="lowerLetter"/>
      <w:lvlText w:val="%2."/>
      <w:lvlJc w:val="left"/>
      <w:pPr>
        <w:ind w:left="1440" w:hanging="360"/>
      </w:pPr>
    </w:lvl>
    <w:lvl w:ilvl="2" w:tplc="30802C32">
      <w:start w:val="1"/>
      <w:numFmt w:val="lowerRoman"/>
      <w:lvlText w:val="%3."/>
      <w:lvlJc w:val="right"/>
      <w:pPr>
        <w:ind w:left="2160" w:hanging="180"/>
      </w:pPr>
    </w:lvl>
    <w:lvl w:ilvl="3" w:tplc="FC54CEEC" w:tentative="1">
      <w:start w:val="1"/>
      <w:numFmt w:val="decimal"/>
      <w:lvlText w:val="%4."/>
      <w:lvlJc w:val="left"/>
      <w:pPr>
        <w:ind w:left="2880" w:hanging="360"/>
      </w:pPr>
    </w:lvl>
    <w:lvl w:ilvl="4" w:tplc="F2DA1A9A" w:tentative="1">
      <w:start w:val="1"/>
      <w:numFmt w:val="lowerLetter"/>
      <w:lvlText w:val="%5."/>
      <w:lvlJc w:val="left"/>
      <w:pPr>
        <w:ind w:left="3600" w:hanging="360"/>
      </w:pPr>
    </w:lvl>
    <w:lvl w:ilvl="5" w:tplc="0E5C404E" w:tentative="1">
      <w:start w:val="1"/>
      <w:numFmt w:val="lowerRoman"/>
      <w:lvlText w:val="%6."/>
      <w:lvlJc w:val="right"/>
      <w:pPr>
        <w:ind w:left="4320" w:hanging="180"/>
      </w:pPr>
    </w:lvl>
    <w:lvl w:ilvl="6" w:tplc="780AB56E" w:tentative="1">
      <w:start w:val="1"/>
      <w:numFmt w:val="decimal"/>
      <w:lvlText w:val="%7."/>
      <w:lvlJc w:val="left"/>
      <w:pPr>
        <w:ind w:left="5040" w:hanging="360"/>
      </w:pPr>
    </w:lvl>
    <w:lvl w:ilvl="7" w:tplc="E6D2C27A" w:tentative="1">
      <w:start w:val="1"/>
      <w:numFmt w:val="lowerLetter"/>
      <w:lvlText w:val="%8."/>
      <w:lvlJc w:val="left"/>
      <w:pPr>
        <w:ind w:left="5760" w:hanging="360"/>
      </w:pPr>
    </w:lvl>
    <w:lvl w:ilvl="8" w:tplc="6D528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5806"/>
    <w:multiLevelType w:val="multilevel"/>
    <w:tmpl w:val="60A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78A291"/>
    <w:multiLevelType w:val="hybridMultilevel"/>
    <w:tmpl w:val="FFFFFFFF"/>
    <w:lvl w:ilvl="0" w:tplc="D8FCE63C">
      <w:start w:val="1"/>
      <w:numFmt w:val="lowerLetter"/>
      <w:lvlText w:val="%1."/>
      <w:lvlJc w:val="left"/>
      <w:pPr>
        <w:ind w:left="1794" w:hanging="360"/>
      </w:pPr>
    </w:lvl>
    <w:lvl w:ilvl="1" w:tplc="4754B132">
      <w:start w:val="1"/>
      <w:numFmt w:val="lowerLetter"/>
      <w:lvlText w:val="%2."/>
      <w:lvlJc w:val="left"/>
      <w:pPr>
        <w:ind w:left="2514" w:hanging="360"/>
      </w:pPr>
    </w:lvl>
    <w:lvl w:ilvl="2" w:tplc="4F085212">
      <w:start w:val="1"/>
      <w:numFmt w:val="lowerRoman"/>
      <w:lvlText w:val="%3."/>
      <w:lvlJc w:val="right"/>
      <w:pPr>
        <w:ind w:left="3234" w:hanging="180"/>
      </w:pPr>
    </w:lvl>
    <w:lvl w:ilvl="3" w:tplc="0FCC4528">
      <w:start w:val="1"/>
      <w:numFmt w:val="decimal"/>
      <w:lvlText w:val="%4."/>
      <w:lvlJc w:val="left"/>
      <w:pPr>
        <w:ind w:left="3954" w:hanging="360"/>
      </w:pPr>
    </w:lvl>
    <w:lvl w:ilvl="4" w:tplc="7EDA1170">
      <w:start w:val="1"/>
      <w:numFmt w:val="lowerLetter"/>
      <w:lvlText w:val="%5."/>
      <w:lvlJc w:val="left"/>
      <w:pPr>
        <w:ind w:left="4674" w:hanging="360"/>
      </w:pPr>
    </w:lvl>
    <w:lvl w:ilvl="5" w:tplc="71A2BD4A">
      <w:start w:val="1"/>
      <w:numFmt w:val="lowerRoman"/>
      <w:lvlText w:val="%6."/>
      <w:lvlJc w:val="right"/>
      <w:pPr>
        <w:ind w:left="5394" w:hanging="180"/>
      </w:pPr>
    </w:lvl>
    <w:lvl w:ilvl="6" w:tplc="773CB702">
      <w:start w:val="1"/>
      <w:numFmt w:val="decimal"/>
      <w:lvlText w:val="%7."/>
      <w:lvlJc w:val="left"/>
      <w:pPr>
        <w:ind w:left="6114" w:hanging="360"/>
      </w:pPr>
    </w:lvl>
    <w:lvl w:ilvl="7" w:tplc="70D62506">
      <w:start w:val="1"/>
      <w:numFmt w:val="lowerLetter"/>
      <w:lvlText w:val="%8."/>
      <w:lvlJc w:val="left"/>
      <w:pPr>
        <w:ind w:left="6834" w:hanging="360"/>
      </w:pPr>
    </w:lvl>
    <w:lvl w:ilvl="8" w:tplc="A7B41ABE">
      <w:start w:val="1"/>
      <w:numFmt w:val="lowerRoman"/>
      <w:lvlText w:val="%9."/>
      <w:lvlJc w:val="right"/>
      <w:pPr>
        <w:ind w:left="7554" w:hanging="180"/>
      </w:pPr>
    </w:lvl>
  </w:abstractNum>
  <w:abstractNum w:abstractNumId="5" w15:restartNumberingAfterBreak="0">
    <w:nsid w:val="21F976B9"/>
    <w:multiLevelType w:val="hybridMultilevel"/>
    <w:tmpl w:val="64B017BA"/>
    <w:lvl w:ilvl="0" w:tplc="D4542A92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8C1ED98E" w:tentative="1">
      <w:start w:val="1"/>
      <w:numFmt w:val="lowerLetter"/>
      <w:lvlText w:val="%2."/>
      <w:lvlJc w:val="left"/>
      <w:pPr>
        <w:ind w:left="1800" w:hanging="360"/>
      </w:pPr>
    </w:lvl>
    <w:lvl w:ilvl="2" w:tplc="CE4A672C" w:tentative="1">
      <w:start w:val="1"/>
      <w:numFmt w:val="lowerRoman"/>
      <w:lvlText w:val="%3."/>
      <w:lvlJc w:val="right"/>
      <w:pPr>
        <w:ind w:left="2520" w:hanging="180"/>
      </w:pPr>
    </w:lvl>
    <w:lvl w:ilvl="3" w:tplc="67ACBA42" w:tentative="1">
      <w:start w:val="1"/>
      <w:numFmt w:val="decimal"/>
      <w:lvlText w:val="%4."/>
      <w:lvlJc w:val="left"/>
      <w:pPr>
        <w:ind w:left="3240" w:hanging="360"/>
      </w:pPr>
    </w:lvl>
    <w:lvl w:ilvl="4" w:tplc="0D5AA0E4" w:tentative="1">
      <w:start w:val="1"/>
      <w:numFmt w:val="lowerLetter"/>
      <w:lvlText w:val="%5."/>
      <w:lvlJc w:val="left"/>
      <w:pPr>
        <w:ind w:left="3960" w:hanging="360"/>
      </w:pPr>
    </w:lvl>
    <w:lvl w:ilvl="5" w:tplc="EE4C98E6" w:tentative="1">
      <w:start w:val="1"/>
      <w:numFmt w:val="lowerRoman"/>
      <w:lvlText w:val="%6."/>
      <w:lvlJc w:val="right"/>
      <w:pPr>
        <w:ind w:left="4680" w:hanging="180"/>
      </w:pPr>
    </w:lvl>
    <w:lvl w:ilvl="6" w:tplc="5460619C" w:tentative="1">
      <w:start w:val="1"/>
      <w:numFmt w:val="decimal"/>
      <w:lvlText w:val="%7."/>
      <w:lvlJc w:val="left"/>
      <w:pPr>
        <w:ind w:left="5400" w:hanging="360"/>
      </w:pPr>
    </w:lvl>
    <w:lvl w:ilvl="7" w:tplc="2182CABC" w:tentative="1">
      <w:start w:val="1"/>
      <w:numFmt w:val="lowerLetter"/>
      <w:lvlText w:val="%8."/>
      <w:lvlJc w:val="left"/>
      <w:pPr>
        <w:ind w:left="6120" w:hanging="360"/>
      </w:pPr>
    </w:lvl>
    <w:lvl w:ilvl="8" w:tplc="03565E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7822A3"/>
    <w:multiLevelType w:val="hybridMultilevel"/>
    <w:tmpl w:val="21F4F458"/>
    <w:lvl w:ilvl="0" w:tplc="C0786144">
      <w:start w:val="1"/>
      <w:numFmt w:val="lowerLetter"/>
      <w:lvlText w:val="%1)"/>
      <w:lvlJc w:val="left"/>
      <w:pPr>
        <w:ind w:left="2160" w:hanging="360"/>
      </w:pPr>
    </w:lvl>
    <w:lvl w:ilvl="1" w:tplc="C834EA92" w:tentative="1">
      <w:start w:val="1"/>
      <w:numFmt w:val="lowerLetter"/>
      <w:lvlText w:val="%2."/>
      <w:lvlJc w:val="left"/>
      <w:pPr>
        <w:ind w:left="2880" w:hanging="360"/>
      </w:pPr>
    </w:lvl>
    <w:lvl w:ilvl="2" w:tplc="80BC313E" w:tentative="1">
      <w:start w:val="1"/>
      <w:numFmt w:val="lowerRoman"/>
      <w:lvlText w:val="%3."/>
      <w:lvlJc w:val="right"/>
      <w:pPr>
        <w:ind w:left="3600" w:hanging="180"/>
      </w:pPr>
    </w:lvl>
    <w:lvl w:ilvl="3" w:tplc="753CD97E" w:tentative="1">
      <w:start w:val="1"/>
      <w:numFmt w:val="decimal"/>
      <w:lvlText w:val="%4."/>
      <w:lvlJc w:val="left"/>
      <w:pPr>
        <w:ind w:left="4320" w:hanging="360"/>
      </w:pPr>
    </w:lvl>
    <w:lvl w:ilvl="4" w:tplc="42AC1306" w:tentative="1">
      <w:start w:val="1"/>
      <w:numFmt w:val="lowerLetter"/>
      <w:lvlText w:val="%5."/>
      <w:lvlJc w:val="left"/>
      <w:pPr>
        <w:ind w:left="5040" w:hanging="360"/>
      </w:pPr>
    </w:lvl>
    <w:lvl w:ilvl="5" w:tplc="4D82C2E2" w:tentative="1">
      <w:start w:val="1"/>
      <w:numFmt w:val="lowerRoman"/>
      <w:lvlText w:val="%6."/>
      <w:lvlJc w:val="right"/>
      <w:pPr>
        <w:ind w:left="5760" w:hanging="180"/>
      </w:pPr>
    </w:lvl>
    <w:lvl w:ilvl="6" w:tplc="DB3668E4" w:tentative="1">
      <w:start w:val="1"/>
      <w:numFmt w:val="decimal"/>
      <w:lvlText w:val="%7."/>
      <w:lvlJc w:val="left"/>
      <w:pPr>
        <w:ind w:left="6480" w:hanging="360"/>
      </w:pPr>
    </w:lvl>
    <w:lvl w:ilvl="7" w:tplc="5E8811D8" w:tentative="1">
      <w:start w:val="1"/>
      <w:numFmt w:val="lowerLetter"/>
      <w:lvlText w:val="%8."/>
      <w:lvlJc w:val="left"/>
      <w:pPr>
        <w:ind w:left="7200" w:hanging="360"/>
      </w:pPr>
    </w:lvl>
    <w:lvl w:ilvl="8" w:tplc="F456084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AC27285"/>
    <w:multiLevelType w:val="hybridMultilevel"/>
    <w:tmpl w:val="2F10E57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D0803"/>
    <w:multiLevelType w:val="hybridMultilevel"/>
    <w:tmpl w:val="F4900148"/>
    <w:lvl w:ilvl="0" w:tplc="61D6C42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9FA86246" w:tentative="1">
      <w:start w:val="1"/>
      <w:numFmt w:val="lowerLetter"/>
      <w:lvlText w:val="%2."/>
      <w:lvlJc w:val="left"/>
      <w:pPr>
        <w:ind w:left="1440" w:hanging="360"/>
      </w:pPr>
    </w:lvl>
    <w:lvl w:ilvl="2" w:tplc="9FFE3CD8" w:tentative="1">
      <w:start w:val="1"/>
      <w:numFmt w:val="lowerRoman"/>
      <w:lvlText w:val="%3."/>
      <w:lvlJc w:val="right"/>
      <w:pPr>
        <w:ind w:left="2160" w:hanging="180"/>
      </w:pPr>
    </w:lvl>
    <w:lvl w:ilvl="3" w:tplc="797605C2" w:tentative="1">
      <w:start w:val="1"/>
      <w:numFmt w:val="decimal"/>
      <w:lvlText w:val="%4."/>
      <w:lvlJc w:val="left"/>
      <w:pPr>
        <w:ind w:left="2880" w:hanging="360"/>
      </w:pPr>
    </w:lvl>
    <w:lvl w:ilvl="4" w:tplc="21C4AD24" w:tentative="1">
      <w:start w:val="1"/>
      <w:numFmt w:val="lowerLetter"/>
      <w:lvlText w:val="%5."/>
      <w:lvlJc w:val="left"/>
      <w:pPr>
        <w:ind w:left="3600" w:hanging="360"/>
      </w:pPr>
    </w:lvl>
    <w:lvl w:ilvl="5" w:tplc="E0CEDBBE" w:tentative="1">
      <w:start w:val="1"/>
      <w:numFmt w:val="lowerRoman"/>
      <w:lvlText w:val="%6."/>
      <w:lvlJc w:val="right"/>
      <w:pPr>
        <w:ind w:left="4320" w:hanging="180"/>
      </w:pPr>
    </w:lvl>
    <w:lvl w:ilvl="6" w:tplc="BF7C810E" w:tentative="1">
      <w:start w:val="1"/>
      <w:numFmt w:val="decimal"/>
      <w:lvlText w:val="%7."/>
      <w:lvlJc w:val="left"/>
      <w:pPr>
        <w:ind w:left="5040" w:hanging="360"/>
      </w:pPr>
    </w:lvl>
    <w:lvl w:ilvl="7" w:tplc="766A645E" w:tentative="1">
      <w:start w:val="1"/>
      <w:numFmt w:val="lowerLetter"/>
      <w:lvlText w:val="%8."/>
      <w:lvlJc w:val="left"/>
      <w:pPr>
        <w:ind w:left="5760" w:hanging="360"/>
      </w:pPr>
    </w:lvl>
    <w:lvl w:ilvl="8" w:tplc="E07A3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ECEA5"/>
    <w:multiLevelType w:val="hybridMultilevel"/>
    <w:tmpl w:val="FFFFFFFF"/>
    <w:lvl w:ilvl="0" w:tplc="FCA03F18">
      <w:start w:val="1"/>
      <w:numFmt w:val="lowerLetter"/>
      <w:lvlText w:val="%1."/>
      <w:lvlJc w:val="left"/>
      <w:pPr>
        <w:ind w:left="1800" w:hanging="360"/>
      </w:pPr>
    </w:lvl>
    <w:lvl w:ilvl="1" w:tplc="E4E24D3A">
      <w:start w:val="1"/>
      <w:numFmt w:val="lowerLetter"/>
      <w:lvlText w:val="%2."/>
      <w:lvlJc w:val="left"/>
      <w:pPr>
        <w:ind w:left="2520" w:hanging="360"/>
      </w:pPr>
    </w:lvl>
    <w:lvl w:ilvl="2" w:tplc="188C18D8">
      <w:start w:val="1"/>
      <w:numFmt w:val="lowerRoman"/>
      <w:lvlText w:val="%3."/>
      <w:lvlJc w:val="right"/>
      <w:pPr>
        <w:ind w:left="3240" w:hanging="180"/>
      </w:pPr>
    </w:lvl>
    <w:lvl w:ilvl="3" w:tplc="998C1CB8">
      <w:start w:val="1"/>
      <w:numFmt w:val="decimal"/>
      <w:lvlText w:val="%4."/>
      <w:lvlJc w:val="left"/>
      <w:pPr>
        <w:ind w:left="3960" w:hanging="360"/>
      </w:pPr>
    </w:lvl>
    <w:lvl w:ilvl="4" w:tplc="15E2CDAA">
      <w:start w:val="1"/>
      <w:numFmt w:val="lowerLetter"/>
      <w:lvlText w:val="%5."/>
      <w:lvlJc w:val="left"/>
      <w:pPr>
        <w:ind w:left="4680" w:hanging="360"/>
      </w:pPr>
    </w:lvl>
    <w:lvl w:ilvl="5" w:tplc="76D2E40C">
      <w:start w:val="1"/>
      <w:numFmt w:val="lowerRoman"/>
      <w:lvlText w:val="%6."/>
      <w:lvlJc w:val="right"/>
      <w:pPr>
        <w:ind w:left="5400" w:hanging="180"/>
      </w:pPr>
    </w:lvl>
    <w:lvl w:ilvl="6" w:tplc="44722D42">
      <w:start w:val="1"/>
      <w:numFmt w:val="decimal"/>
      <w:lvlText w:val="%7."/>
      <w:lvlJc w:val="left"/>
      <w:pPr>
        <w:ind w:left="6120" w:hanging="360"/>
      </w:pPr>
    </w:lvl>
    <w:lvl w:ilvl="7" w:tplc="87F2E05C">
      <w:start w:val="1"/>
      <w:numFmt w:val="lowerLetter"/>
      <w:lvlText w:val="%8."/>
      <w:lvlJc w:val="left"/>
      <w:pPr>
        <w:ind w:left="6840" w:hanging="360"/>
      </w:pPr>
    </w:lvl>
    <w:lvl w:ilvl="8" w:tplc="E990EF8C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8F4641"/>
    <w:multiLevelType w:val="hybridMultilevel"/>
    <w:tmpl w:val="64F470A4"/>
    <w:lvl w:ilvl="0" w:tplc="A60ED7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D18C1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EFED9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A603F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F8009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77EC01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8033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5E654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DCDC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25476F"/>
    <w:multiLevelType w:val="hybridMultilevel"/>
    <w:tmpl w:val="FFFFFFFF"/>
    <w:lvl w:ilvl="0" w:tplc="CCF45F02">
      <w:start w:val="1"/>
      <w:numFmt w:val="decimal"/>
      <w:lvlText w:val="%1."/>
      <w:lvlJc w:val="left"/>
      <w:pPr>
        <w:ind w:left="720" w:hanging="360"/>
      </w:pPr>
    </w:lvl>
    <w:lvl w:ilvl="1" w:tplc="326A6378">
      <w:start w:val="1"/>
      <w:numFmt w:val="lowerLetter"/>
      <w:lvlText w:val="%2."/>
      <w:lvlJc w:val="left"/>
      <w:pPr>
        <w:ind w:left="1440" w:hanging="360"/>
      </w:pPr>
    </w:lvl>
    <w:lvl w:ilvl="2" w:tplc="61B85604">
      <w:start w:val="1"/>
      <w:numFmt w:val="lowerRoman"/>
      <w:lvlText w:val="%3."/>
      <w:lvlJc w:val="right"/>
      <w:pPr>
        <w:ind w:left="2160" w:hanging="180"/>
      </w:pPr>
    </w:lvl>
    <w:lvl w:ilvl="3" w:tplc="3F2CEC34">
      <w:start w:val="1"/>
      <w:numFmt w:val="decimal"/>
      <w:lvlText w:val="%4."/>
      <w:lvlJc w:val="left"/>
      <w:pPr>
        <w:ind w:left="2880" w:hanging="360"/>
      </w:pPr>
    </w:lvl>
    <w:lvl w:ilvl="4" w:tplc="12467DCE">
      <w:start w:val="1"/>
      <w:numFmt w:val="lowerLetter"/>
      <w:lvlText w:val="%5."/>
      <w:lvlJc w:val="left"/>
      <w:pPr>
        <w:ind w:left="3600" w:hanging="360"/>
      </w:pPr>
    </w:lvl>
    <w:lvl w:ilvl="5" w:tplc="AA342AD4">
      <w:start w:val="1"/>
      <w:numFmt w:val="lowerRoman"/>
      <w:lvlText w:val="%6."/>
      <w:lvlJc w:val="right"/>
      <w:pPr>
        <w:ind w:left="4320" w:hanging="180"/>
      </w:pPr>
    </w:lvl>
    <w:lvl w:ilvl="6" w:tplc="831E9F30">
      <w:start w:val="1"/>
      <w:numFmt w:val="decimal"/>
      <w:lvlText w:val="%7."/>
      <w:lvlJc w:val="left"/>
      <w:pPr>
        <w:ind w:left="5040" w:hanging="360"/>
      </w:pPr>
    </w:lvl>
    <w:lvl w:ilvl="7" w:tplc="601EE26E">
      <w:start w:val="1"/>
      <w:numFmt w:val="lowerLetter"/>
      <w:lvlText w:val="%8."/>
      <w:lvlJc w:val="left"/>
      <w:pPr>
        <w:ind w:left="5760" w:hanging="360"/>
      </w:pPr>
    </w:lvl>
    <w:lvl w:ilvl="8" w:tplc="4858EC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A675B"/>
    <w:multiLevelType w:val="hybridMultilevel"/>
    <w:tmpl w:val="CD027634"/>
    <w:lvl w:ilvl="0" w:tplc="01B84ED6">
      <w:start w:val="1"/>
      <w:numFmt w:val="lowerLetter"/>
      <w:lvlText w:val="%1)"/>
      <w:lvlJc w:val="left"/>
      <w:pPr>
        <w:ind w:left="1440" w:hanging="360"/>
      </w:pPr>
    </w:lvl>
    <w:lvl w:ilvl="1" w:tplc="F4EEFB06" w:tentative="1">
      <w:start w:val="1"/>
      <w:numFmt w:val="lowerLetter"/>
      <w:lvlText w:val="%2."/>
      <w:lvlJc w:val="left"/>
      <w:pPr>
        <w:ind w:left="2160" w:hanging="360"/>
      </w:pPr>
    </w:lvl>
    <w:lvl w:ilvl="2" w:tplc="CD8C0826" w:tentative="1">
      <w:start w:val="1"/>
      <w:numFmt w:val="lowerRoman"/>
      <w:lvlText w:val="%3."/>
      <w:lvlJc w:val="right"/>
      <w:pPr>
        <w:ind w:left="2880" w:hanging="180"/>
      </w:pPr>
    </w:lvl>
    <w:lvl w:ilvl="3" w:tplc="1C80BA0C" w:tentative="1">
      <w:start w:val="1"/>
      <w:numFmt w:val="decimal"/>
      <w:lvlText w:val="%4."/>
      <w:lvlJc w:val="left"/>
      <w:pPr>
        <w:ind w:left="3600" w:hanging="360"/>
      </w:pPr>
    </w:lvl>
    <w:lvl w:ilvl="4" w:tplc="D94CEDFC" w:tentative="1">
      <w:start w:val="1"/>
      <w:numFmt w:val="lowerLetter"/>
      <w:lvlText w:val="%5."/>
      <w:lvlJc w:val="left"/>
      <w:pPr>
        <w:ind w:left="4320" w:hanging="360"/>
      </w:pPr>
    </w:lvl>
    <w:lvl w:ilvl="5" w:tplc="8FB0F16A" w:tentative="1">
      <w:start w:val="1"/>
      <w:numFmt w:val="lowerRoman"/>
      <w:lvlText w:val="%6."/>
      <w:lvlJc w:val="right"/>
      <w:pPr>
        <w:ind w:left="5040" w:hanging="180"/>
      </w:pPr>
    </w:lvl>
    <w:lvl w:ilvl="6" w:tplc="EF425924" w:tentative="1">
      <w:start w:val="1"/>
      <w:numFmt w:val="decimal"/>
      <w:lvlText w:val="%7."/>
      <w:lvlJc w:val="left"/>
      <w:pPr>
        <w:ind w:left="5760" w:hanging="360"/>
      </w:pPr>
    </w:lvl>
    <w:lvl w:ilvl="7" w:tplc="1E2289C4" w:tentative="1">
      <w:start w:val="1"/>
      <w:numFmt w:val="lowerLetter"/>
      <w:lvlText w:val="%8."/>
      <w:lvlJc w:val="left"/>
      <w:pPr>
        <w:ind w:left="6480" w:hanging="360"/>
      </w:pPr>
    </w:lvl>
    <w:lvl w:ilvl="8" w:tplc="C4E046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922BF8"/>
    <w:multiLevelType w:val="multilevel"/>
    <w:tmpl w:val="F788D6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8B65E5"/>
    <w:multiLevelType w:val="hybridMultilevel"/>
    <w:tmpl w:val="75CED6DA"/>
    <w:lvl w:ilvl="0" w:tplc="4696578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DD70AF2A" w:tentative="1">
      <w:start w:val="1"/>
      <w:numFmt w:val="lowerLetter"/>
      <w:lvlText w:val="%2."/>
      <w:lvlJc w:val="left"/>
      <w:pPr>
        <w:ind w:left="1800" w:hanging="360"/>
      </w:pPr>
    </w:lvl>
    <w:lvl w:ilvl="2" w:tplc="92F66BB4" w:tentative="1">
      <w:start w:val="1"/>
      <w:numFmt w:val="lowerRoman"/>
      <w:lvlText w:val="%3."/>
      <w:lvlJc w:val="right"/>
      <w:pPr>
        <w:ind w:left="2520" w:hanging="180"/>
      </w:pPr>
    </w:lvl>
    <w:lvl w:ilvl="3" w:tplc="4F9C68E8" w:tentative="1">
      <w:start w:val="1"/>
      <w:numFmt w:val="decimal"/>
      <w:lvlText w:val="%4."/>
      <w:lvlJc w:val="left"/>
      <w:pPr>
        <w:ind w:left="3240" w:hanging="360"/>
      </w:pPr>
    </w:lvl>
    <w:lvl w:ilvl="4" w:tplc="21A053E4" w:tentative="1">
      <w:start w:val="1"/>
      <w:numFmt w:val="lowerLetter"/>
      <w:lvlText w:val="%5."/>
      <w:lvlJc w:val="left"/>
      <w:pPr>
        <w:ind w:left="3960" w:hanging="360"/>
      </w:pPr>
    </w:lvl>
    <w:lvl w:ilvl="5" w:tplc="A566B334" w:tentative="1">
      <w:start w:val="1"/>
      <w:numFmt w:val="lowerRoman"/>
      <w:lvlText w:val="%6."/>
      <w:lvlJc w:val="right"/>
      <w:pPr>
        <w:ind w:left="4680" w:hanging="180"/>
      </w:pPr>
    </w:lvl>
    <w:lvl w:ilvl="6" w:tplc="8696A380" w:tentative="1">
      <w:start w:val="1"/>
      <w:numFmt w:val="decimal"/>
      <w:lvlText w:val="%7."/>
      <w:lvlJc w:val="left"/>
      <w:pPr>
        <w:ind w:left="5400" w:hanging="360"/>
      </w:pPr>
    </w:lvl>
    <w:lvl w:ilvl="7" w:tplc="D7CAFE70" w:tentative="1">
      <w:start w:val="1"/>
      <w:numFmt w:val="lowerLetter"/>
      <w:lvlText w:val="%8."/>
      <w:lvlJc w:val="left"/>
      <w:pPr>
        <w:ind w:left="6120" w:hanging="360"/>
      </w:pPr>
    </w:lvl>
    <w:lvl w:ilvl="8" w:tplc="C7B063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36B37"/>
    <w:multiLevelType w:val="hybridMultilevel"/>
    <w:tmpl w:val="BDB8C272"/>
    <w:styleLink w:val="ImportedStyle2"/>
    <w:lvl w:ilvl="0" w:tplc="18F252A2">
      <w:start w:val="1"/>
      <w:numFmt w:val="decimal"/>
      <w:lvlText w:val="%1)"/>
      <w:lvlJc w:val="left"/>
      <w:pPr>
        <w:ind w:left="720" w:hanging="360"/>
      </w:pPr>
      <w:rPr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D0E7D6">
      <w:start w:val="1"/>
      <w:numFmt w:val="lowerLetter"/>
      <w:lvlText w:val="%2."/>
      <w:lvlJc w:val="left"/>
      <w:pPr>
        <w:ind w:left="14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E69528">
      <w:start w:val="1"/>
      <w:numFmt w:val="lowerRoman"/>
      <w:lvlText w:val="%3."/>
      <w:lvlJc w:val="left"/>
      <w:pPr>
        <w:tabs>
          <w:tab w:val="left" w:pos="1440"/>
        </w:tabs>
        <w:ind w:left="216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280AF2">
      <w:start w:val="1"/>
      <w:numFmt w:val="decimal"/>
      <w:lvlText w:val="%4."/>
      <w:lvlJc w:val="left"/>
      <w:pPr>
        <w:tabs>
          <w:tab w:val="left" w:pos="144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0A149C">
      <w:start w:val="1"/>
      <w:numFmt w:val="lowerLetter"/>
      <w:lvlText w:val="%5."/>
      <w:lvlJc w:val="left"/>
      <w:pPr>
        <w:tabs>
          <w:tab w:val="left" w:pos="144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6E8266">
      <w:start w:val="1"/>
      <w:numFmt w:val="lowerRoman"/>
      <w:lvlText w:val="%6."/>
      <w:lvlJc w:val="left"/>
      <w:pPr>
        <w:tabs>
          <w:tab w:val="left" w:pos="1440"/>
        </w:tabs>
        <w:ind w:left="432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66232">
      <w:start w:val="1"/>
      <w:numFmt w:val="decimal"/>
      <w:lvlText w:val="%7."/>
      <w:lvlJc w:val="left"/>
      <w:pPr>
        <w:tabs>
          <w:tab w:val="left" w:pos="144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5C5006">
      <w:start w:val="1"/>
      <w:numFmt w:val="lowerLetter"/>
      <w:lvlText w:val="%8."/>
      <w:lvlJc w:val="left"/>
      <w:pPr>
        <w:tabs>
          <w:tab w:val="left" w:pos="144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1E9B72">
      <w:start w:val="1"/>
      <w:numFmt w:val="lowerRoman"/>
      <w:lvlText w:val="%9."/>
      <w:lvlJc w:val="left"/>
      <w:pPr>
        <w:tabs>
          <w:tab w:val="left" w:pos="1440"/>
        </w:tabs>
        <w:ind w:left="648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A161A96"/>
    <w:multiLevelType w:val="hybridMultilevel"/>
    <w:tmpl w:val="5D482D62"/>
    <w:lvl w:ilvl="0" w:tplc="C32A9D0C">
      <w:start w:val="1"/>
      <w:numFmt w:val="lowerLetter"/>
      <w:lvlText w:val="%1."/>
      <w:lvlJc w:val="left"/>
      <w:pPr>
        <w:ind w:left="1440" w:hanging="360"/>
      </w:pPr>
    </w:lvl>
    <w:lvl w:ilvl="1" w:tplc="735E8274" w:tentative="1">
      <w:start w:val="1"/>
      <w:numFmt w:val="lowerLetter"/>
      <w:lvlText w:val="%2."/>
      <w:lvlJc w:val="left"/>
      <w:pPr>
        <w:ind w:left="2160" w:hanging="360"/>
      </w:pPr>
    </w:lvl>
    <w:lvl w:ilvl="2" w:tplc="02141CF8" w:tentative="1">
      <w:start w:val="1"/>
      <w:numFmt w:val="lowerRoman"/>
      <w:lvlText w:val="%3."/>
      <w:lvlJc w:val="right"/>
      <w:pPr>
        <w:ind w:left="2880" w:hanging="180"/>
      </w:pPr>
    </w:lvl>
    <w:lvl w:ilvl="3" w:tplc="A490AF58" w:tentative="1">
      <w:start w:val="1"/>
      <w:numFmt w:val="decimal"/>
      <w:lvlText w:val="%4."/>
      <w:lvlJc w:val="left"/>
      <w:pPr>
        <w:ind w:left="3600" w:hanging="360"/>
      </w:pPr>
    </w:lvl>
    <w:lvl w:ilvl="4" w:tplc="55BA270E" w:tentative="1">
      <w:start w:val="1"/>
      <w:numFmt w:val="lowerLetter"/>
      <w:lvlText w:val="%5."/>
      <w:lvlJc w:val="left"/>
      <w:pPr>
        <w:ind w:left="4320" w:hanging="360"/>
      </w:pPr>
    </w:lvl>
    <w:lvl w:ilvl="5" w:tplc="8B1055EC" w:tentative="1">
      <w:start w:val="1"/>
      <w:numFmt w:val="lowerRoman"/>
      <w:lvlText w:val="%6."/>
      <w:lvlJc w:val="right"/>
      <w:pPr>
        <w:ind w:left="5040" w:hanging="180"/>
      </w:pPr>
    </w:lvl>
    <w:lvl w:ilvl="6" w:tplc="B8C4BB54" w:tentative="1">
      <w:start w:val="1"/>
      <w:numFmt w:val="decimal"/>
      <w:lvlText w:val="%7."/>
      <w:lvlJc w:val="left"/>
      <w:pPr>
        <w:ind w:left="5760" w:hanging="360"/>
      </w:pPr>
    </w:lvl>
    <w:lvl w:ilvl="7" w:tplc="FB28ED32" w:tentative="1">
      <w:start w:val="1"/>
      <w:numFmt w:val="lowerLetter"/>
      <w:lvlText w:val="%8."/>
      <w:lvlJc w:val="left"/>
      <w:pPr>
        <w:ind w:left="6480" w:hanging="360"/>
      </w:pPr>
    </w:lvl>
    <w:lvl w:ilvl="8" w:tplc="2D080F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D06B19"/>
    <w:multiLevelType w:val="hybridMultilevel"/>
    <w:tmpl w:val="13D4EE12"/>
    <w:lvl w:ilvl="0" w:tplc="660A1D5E">
      <w:start w:val="1"/>
      <w:numFmt w:val="lowerLetter"/>
      <w:lvlText w:val="%1)"/>
      <w:lvlJc w:val="left"/>
      <w:pPr>
        <w:ind w:left="1440" w:hanging="360"/>
      </w:pPr>
    </w:lvl>
    <w:lvl w:ilvl="1" w:tplc="01B007AC">
      <w:start w:val="1"/>
      <w:numFmt w:val="lowerLetter"/>
      <w:lvlText w:val="%2."/>
      <w:lvlJc w:val="left"/>
      <w:pPr>
        <w:ind w:left="2160" w:hanging="360"/>
      </w:pPr>
    </w:lvl>
    <w:lvl w:ilvl="2" w:tplc="9F8A1808" w:tentative="1">
      <w:start w:val="1"/>
      <w:numFmt w:val="lowerRoman"/>
      <w:lvlText w:val="%3."/>
      <w:lvlJc w:val="right"/>
      <w:pPr>
        <w:ind w:left="2880" w:hanging="180"/>
      </w:pPr>
    </w:lvl>
    <w:lvl w:ilvl="3" w:tplc="4E8EF88A" w:tentative="1">
      <w:start w:val="1"/>
      <w:numFmt w:val="decimal"/>
      <w:lvlText w:val="%4."/>
      <w:lvlJc w:val="left"/>
      <w:pPr>
        <w:ind w:left="3600" w:hanging="360"/>
      </w:pPr>
    </w:lvl>
    <w:lvl w:ilvl="4" w:tplc="8AA0834E" w:tentative="1">
      <w:start w:val="1"/>
      <w:numFmt w:val="lowerLetter"/>
      <w:lvlText w:val="%5."/>
      <w:lvlJc w:val="left"/>
      <w:pPr>
        <w:ind w:left="4320" w:hanging="360"/>
      </w:pPr>
    </w:lvl>
    <w:lvl w:ilvl="5" w:tplc="C1F42668" w:tentative="1">
      <w:start w:val="1"/>
      <w:numFmt w:val="lowerRoman"/>
      <w:lvlText w:val="%6."/>
      <w:lvlJc w:val="right"/>
      <w:pPr>
        <w:ind w:left="5040" w:hanging="180"/>
      </w:pPr>
    </w:lvl>
    <w:lvl w:ilvl="6" w:tplc="ADC4E12E" w:tentative="1">
      <w:start w:val="1"/>
      <w:numFmt w:val="decimal"/>
      <w:lvlText w:val="%7."/>
      <w:lvlJc w:val="left"/>
      <w:pPr>
        <w:ind w:left="5760" w:hanging="360"/>
      </w:pPr>
    </w:lvl>
    <w:lvl w:ilvl="7" w:tplc="375E6818" w:tentative="1">
      <w:start w:val="1"/>
      <w:numFmt w:val="lowerLetter"/>
      <w:lvlText w:val="%8."/>
      <w:lvlJc w:val="left"/>
      <w:pPr>
        <w:ind w:left="6480" w:hanging="360"/>
      </w:pPr>
    </w:lvl>
    <w:lvl w:ilvl="8" w:tplc="D80AB8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D76EF4"/>
    <w:multiLevelType w:val="hybridMultilevel"/>
    <w:tmpl w:val="F97EEAAC"/>
    <w:lvl w:ilvl="0" w:tplc="3B42C7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4D0F088">
      <w:start w:val="1"/>
      <w:numFmt w:val="lowerLetter"/>
      <w:lvlText w:val="%2."/>
      <w:lvlJc w:val="left"/>
      <w:pPr>
        <w:ind w:left="1440" w:hanging="360"/>
      </w:pPr>
    </w:lvl>
    <w:lvl w:ilvl="2" w:tplc="22A8EDE8">
      <w:start w:val="1"/>
      <w:numFmt w:val="lowerRoman"/>
      <w:lvlText w:val="%3."/>
      <w:lvlJc w:val="right"/>
      <w:pPr>
        <w:ind w:left="2160" w:hanging="180"/>
      </w:pPr>
    </w:lvl>
    <w:lvl w:ilvl="3" w:tplc="8C7ABA50">
      <w:start w:val="1"/>
      <w:numFmt w:val="decimal"/>
      <w:lvlText w:val="%4."/>
      <w:lvlJc w:val="left"/>
      <w:pPr>
        <w:ind w:left="2880" w:hanging="360"/>
      </w:pPr>
    </w:lvl>
    <w:lvl w:ilvl="4" w:tplc="0A76BBB4" w:tentative="1">
      <w:start w:val="1"/>
      <w:numFmt w:val="lowerLetter"/>
      <w:lvlText w:val="%5."/>
      <w:lvlJc w:val="left"/>
      <w:pPr>
        <w:ind w:left="3600" w:hanging="360"/>
      </w:pPr>
    </w:lvl>
    <w:lvl w:ilvl="5" w:tplc="6924F70A" w:tentative="1">
      <w:start w:val="1"/>
      <w:numFmt w:val="lowerRoman"/>
      <w:lvlText w:val="%6."/>
      <w:lvlJc w:val="right"/>
      <w:pPr>
        <w:ind w:left="4320" w:hanging="180"/>
      </w:pPr>
    </w:lvl>
    <w:lvl w:ilvl="6" w:tplc="D9B6B5E2" w:tentative="1">
      <w:start w:val="1"/>
      <w:numFmt w:val="decimal"/>
      <w:lvlText w:val="%7."/>
      <w:lvlJc w:val="left"/>
      <w:pPr>
        <w:ind w:left="5040" w:hanging="360"/>
      </w:pPr>
    </w:lvl>
    <w:lvl w:ilvl="7" w:tplc="109A4654" w:tentative="1">
      <w:start w:val="1"/>
      <w:numFmt w:val="lowerLetter"/>
      <w:lvlText w:val="%8."/>
      <w:lvlJc w:val="left"/>
      <w:pPr>
        <w:ind w:left="5760" w:hanging="360"/>
      </w:pPr>
    </w:lvl>
    <w:lvl w:ilvl="8" w:tplc="90DEF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17DE1"/>
    <w:multiLevelType w:val="multilevel"/>
    <w:tmpl w:val="0EE2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1462552">
    <w:abstractNumId w:val="4"/>
  </w:num>
  <w:num w:numId="2" w16cid:durableId="599069366">
    <w:abstractNumId w:val="11"/>
  </w:num>
  <w:num w:numId="3" w16cid:durableId="275674054">
    <w:abstractNumId w:val="9"/>
  </w:num>
  <w:num w:numId="4" w16cid:durableId="557472285">
    <w:abstractNumId w:val="10"/>
  </w:num>
  <w:num w:numId="5" w16cid:durableId="403070710">
    <w:abstractNumId w:val="15"/>
  </w:num>
  <w:num w:numId="6" w16cid:durableId="718552984">
    <w:abstractNumId w:val="18"/>
  </w:num>
  <w:num w:numId="7" w16cid:durableId="106388702">
    <w:abstractNumId w:val="2"/>
  </w:num>
  <w:num w:numId="8" w16cid:durableId="1695769304">
    <w:abstractNumId w:val="16"/>
  </w:num>
  <w:num w:numId="9" w16cid:durableId="1326473853">
    <w:abstractNumId w:val="14"/>
  </w:num>
  <w:num w:numId="10" w16cid:durableId="1705786530">
    <w:abstractNumId w:val="5"/>
  </w:num>
  <w:num w:numId="11" w16cid:durableId="1271160776">
    <w:abstractNumId w:val="17"/>
  </w:num>
  <w:num w:numId="12" w16cid:durableId="875389192">
    <w:abstractNumId w:val="12"/>
  </w:num>
  <w:num w:numId="13" w16cid:durableId="1965773964">
    <w:abstractNumId w:val="6"/>
  </w:num>
  <w:num w:numId="14" w16cid:durableId="489566834">
    <w:abstractNumId w:val="8"/>
  </w:num>
  <w:num w:numId="15" w16cid:durableId="2038038936">
    <w:abstractNumId w:val="1"/>
  </w:num>
  <w:num w:numId="16" w16cid:durableId="1280406289">
    <w:abstractNumId w:val="0"/>
  </w:num>
  <w:num w:numId="17" w16cid:durableId="1357921419">
    <w:abstractNumId w:val="19"/>
  </w:num>
  <w:num w:numId="18" w16cid:durableId="183903365">
    <w:abstractNumId w:val="3"/>
  </w:num>
  <w:num w:numId="19" w16cid:durableId="1054696553">
    <w:abstractNumId w:val="7"/>
  </w:num>
  <w:num w:numId="20" w16cid:durableId="102428682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53"/>
    <w:rsid w:val="00001FF8"/>
    <w:rsid w:val="000036A7"/>
    <w:rsid w:val="00013934"/>
    <w:rsid w:val="00014367"/>
    <w:rsid w:val="000257A9"/>
    <w:rsid w:val="00027888"/>
    <w:rsid w:val="00031D5A"/>
    <w:rsid w:val="00037039"/>
    <w:rsid w:val="00041F8B"/>
    <w:rsid w:val="00042EA0"/>
    <w:rsid w:val="00043290"/>
    <w:rsid w:val="000438C4"/>
    <w:rsid w:val="000445A9"/>
    <w:rsid w:val="00044F3F"/>
    <w:rsid w:val="00045190"/>
    <w:rsid w:val="000516AE"/>
    <w:rsid w:val="00054A7D"/>
    <w:rsid w:val="000550EF"/>
    <w:rsid w:val="00056571"/>
    <w:rsid w:val="000566F4"/>
    <w:rsid w:val="000612BD"/>
    <w:rsid w:val="0006451C"/>
    <w:rsid w:val="000660A4"/>
    <w:rsid w:val="00075BC6"/>
    <w:rsid w:val="00082CB1"/>
    <w:rsid w:val="000856E3"/>
    <w:rsid w:val="00087D6A"/>
    <w:rsid w:val="0009261F"/>
    <w:rsid w:val="00095345"/>
    <w:rsid w:val="00096D2F"/>
    <w:rsid w:val="000A0BB8"/>
    <w:rsid w:val="000A161D"/>
    <w:rsid w:val="000A4E17"/>
    <w:rsid w:val="000B5D25"/>
    <w:rsid w:val="000C3396"/>
    <w:rsid w:val="000D0FCB"/>
    <w:rsid w:val="000D5665"/>
    <w:rsid w:val="000D5C87"/>
    <w:rsid w:val="000D6EF7"/>
    <w:rsid w:val="000D73A9"/>
    <w:rsid w:val="000D761B"/>
    <w:rsid w:val="000E0C5A"/>
    <w:rsid w:val="000E1F69"/>
    <w:rsid w:val="000E4872"/>
    <w:rsid w:val="000E6785"/>
    <w:rsid w:val="000F1928"/>
    <w:rsid w:val="000F772C"/>
    <w:rsid w:val="0011046F"/>
    <w:rsid w:val="001122A4"/>
    <w:rsid w:val="001129A9"/>
    <w:rsid w:val="00120676"/>
    <w:rsid w:val="00123855"/>
    <w:rsid w:val="001267C4"/>
    <w:rsid w:val="00130A65"/>
    <w:rsid w:val="00134153"/>
    <w:rsid w:val="0013742E"/>
    <w:rsid w:val="00137AE3"/>
    <w:rsid w:val="00140FB6"/>
    <w:rsid w:val="00145B22"/>
    <w:rsid w:val="00146935"/>
    <w:rsid w:val="00153ED7"/>
    <w:rsid w:val="00154CDF"/>
    <w:rsid w:val="00161112"/>
    <w:rsid w:val="0016316D"/>
    <w:rsid w:val="00164247"/>
    <w:rsid w:val="001669D5"/>
    <w:rsid w:val="00166E78"/>
    <w:rsid w:val="00167D13"/>
    <w:rsid w:val="00174CC6"/>
    <w:rsid w:val="001756C6"/>
    <w:rsid w:val="00187BE3"/>
    <w:rsid w:val="00192E34"/>
    <w:rsid w:val="00195B01"/>
    <w:rsid w:val="001A3198"/>
    <w:rsid w:val="001A494A"/>
    <w:rsid w:val="001B010B"/>
    <w:rsid w:val="001B3869"/>
    <w:rsid w:val="001C37E6"/>
    <w:rsid w:val="001C6251"/>
    <w:rsid w:val="001D5D2C"/>
    <w:rsid w:val="001E131F"/>
    <w:rsid w:val="001E2032"/>
    <w:rsid w:val="001E4AC6"/>
    <w:rsid w:val="001E58A4"/>
    <w:rsid w:val="001E6639"/>
    <w:rsid w:val="001F4E0A"/>
    <w:rsid w:val="001F6AA3"/>
    <w:rsid w:val="002101D3"/>
    <w:rsid w:val="0021386C"/>
    <w:rsid w:val="00213C60"/>
    <w:rsid w:val="0021582A"/>
    <w:rsid w:val="00216636"/>
    <w:rsid w:val="002228D4"/>
    <w:rsid w:val="00223EC8"/>
    <w:rsid w:val="0023352E"/>
    <w:rsid w:val="002350DA"/>
    <w:rsid w:val="00236036"/>
    <w:rsid w:val="00242151"/>
    <w:rsid w:val="00250374"/>
    <w:rsid w:val="002507AE"/>
    <w:rsid w:val="0025516F"/>
    <w:rsid w:val="002570C7"/>
    <w:rsid w:val="002626ED"/>
    <w:rsid w:val="002631D0"/>
    <w:rsid w:val="00266334"/>
    <w:rsid w:val="00266371"/>
    <w:rsid w:val="00267474"/>
    <w:rsid w:val="00280711"/>
    <w:rsid w:val="002826E3"/>
    <w:rsid w:val="002A0549"/>
    <w:rsid w:val="002A113C"/>
    <w:rsid w:val="002A35AC"/>
    <w:rsid w:val="002A37C9"/>
    <w:rsid w:val="002B2F55"/>
    <w:rsid w:val="002B61EC"/>
    <w:rsid w:val="002B7A64"/>
    <w:rsid w:val="002C0FB6"/>
    <w:rsid w:val="002C1B96"/>
    <w:rsid w:val="002C67E9"/>
    <w:rsid w:val="002D2191"/>
    <w:rsid w:val="002D2623"/>
    <w:rsid w:val="002F57D4"/>
    <w:rsid w:val="003038A3"/>
    <w:rsid w:val="0030739C"/>
    <w:rsid w:val="00307F45"/>
    <w:rsid w:val="00311BCD"/>
    <w:rsid w:val="00315F8C"/>
    <w:rsid w:val="00320618"/>
    <w:rsid w:val="00320ADB"/>
    <w:rsid w:val="00342B18"/>
    <w:rsid w:val="00345817"/>
    <w:rsid w:val="003459BA"/>
    <w:rsid w:val="00346D93"/>
    <w:rsid w:val="003508F3"/>
    <w:rsid w:val="00351186"/>
    <w:rsid w:val="00356AF5"/>
    <w:rsid w:val="00364763"/>
    <w:rsid w:val="003700E0"/>
    <w:rsid w:val="00370F74"/>
    <w:rsid w:val="00376096"/>
    <w:rsid w:val="00376726"/>
    <w:rsid w:val="0038316E"/>
    <w:rsid w:val="0039175A"/>
    <w:rsid w:val="00396A8B"/>
    <w:rsid w:val="003977DE"/>
    <w:rsid w:val="003A23E5"/>
    <w:rsid w:val="003A3C31"/>
    <w:rsid w:val="003A4DE0"/>
    <w:rsid w:val="003B2983"/>
    <w:rsid w:val="003B2B80"/>
    <w:rsid w:val="003B53BD"/>
    <w:rsid w:val="003C0851"/>
    <w:rsid w:val="003C4066"/>
    <w:rsid w:val="003D59AF"/>
    <w:rsid w:val="003D6392"/>
    <w:rsid w:val="003E2A7C"/>
    <w:rsid w:val="003E4405"/>
    <w:rsid w:val="003E79FF"/>
    <w:rsid w:val="003F099C"/>
    <w:rsid w:val="003F2059"/>
    <w:rsid w:val="003F2634"/>
    <w:rsid w:val="003F2C16"/>
    <w:rsid w:val="003F4D94"/>
    <w:rsid w:val="004027DA"/>
    <w:rsid w:val="0040424E"/>
    <w:rsid w:val="00405006"/>
    <w:rsid w:val="00411336"/>
    <w:rsid w:val="004137F4"/>
    <w:rsid w:val="00414666"/>
    <w:rsid w:val="0041551A"/>
    <w:rsid w:val="00416C8C"/>
    <w:rsid w:val="00417B91"/>
    <w:rsid w:val="00421E63"/>
    <w:rsid w:val="00424515"/>
    <w:rsid w:val="00425152"/>
    <w:rsid w:val="00427065"/>
    <w:rsid w:val="00427619"/>
    <w:rsid w:val="00430793"/>
    <w:rsid w:val="004367F9"/>
    <w:rsid w:val="00442DF4"/>
    <w:rsid w:val="00444BB2"/>
    <w:rsid w:val="0044507A"/>
    <w:rsid w:val="004475AE"/>
    <w:rsid w:val="0045299F"/>
    <w:rsid w:val="004608CD"/>
    <w:rsid w:val="00470A7F"/>
    <w:rsid w:val="00471469"/>
    <w:rsid w:val="00473247"/>
    <w:rsid w:val="00485C4A"/>
    <w:rsid w:val="004862AB"/>
    <w:rsid w:val="0049469F"/>
    <w:rsid w:val="004A1E3F"/>
    <w:rsid w:val="004A5DB1"/>
    <w:rsid w:val="004A75E0"/>
    <w:rsid w:val="004B2681"/>
    <w:rsid w:val="004C047E"/>
    <w:rsid w:val="004C0F95"/>
    <w:rsid w:val="004C679B"/>
    <w:rsid w:val="004D0718"/>
    <w:rsid w:val="004D1382"/>
    <w:rsid w:val="004D684B"/>
    <w:rsid w:val="004E0FD5"/>
    <w:rsid w:val="004E3D40"/>
    <w:rsid w:val="004E6D54"/>
    <w:rsid w:val="004F40B8"/>
    <w:rsid w:val="004F567E"/>
    <w:rsid w:val="0050686B"/>
    <w:rsid w:val="005076D4"/>
    <w:rsid w:val="0050772E"/>
    <w:rsid w:val="0050BFFC"/>
    <w:rsid w:val="00512733"/>
    <w:rsid w:val="00513676"/>
    <w:rsid w:val="00515DC9"/>
    <w:rsid w:val="005215EE"/>
    <w:rsid w:val="0052218D"/>
    <w:rsid w:val="00530246"/>
    <w:rsid w:val="005338F6"/>
    <w:rsid w:val="00534775"/>
    <w:rsid w:val="0053657D"/>
    <w:rsid w:val="00553AAE"/>
    <w:rsid w:val="00557E47"/>
    <w:rsid w:val="005745C5"/>
    <w:rsid w:val="00577EAE"/>
    <w:rsid w:val="00580043"/>
    <w:rsid w:val="00581861"/>
    <w:rsid w:val="005826A8"/>
    <w:rsid w:val="00583A8C"/>
    <w:rsid w:val="00585F47"/>
    <w:rsid w:val="00593B49"/>
    <w:rsid w:val="00594AFB"/>
    <w:rsid w:val="0059681C"/>
    <w:rsid w:val="005A2662"/>
    <w:rsid w:val="005A7DF0"/>
    <w:rsid w:val="005B04AF"/>
    <w:rsid w:val="005B1BF7"/>
    <w:rsid w:val="005B1E8B"/>
    <w:rsid w:val="005C05F3"/>
    <w:rsid w:val="005C4BB4"/>
    <w:rsid w:val="005C4E1A"/>
    <w:rsid w:val="005D068C"/>
    <w:rsid w:val="005D1092"/>
    <w:rsid w:val="005D678A"/>
    <w:rsid w:val="005D6FAC"/>
    <w:rsid w:val="005D7D26"/>
    <w:rsid w:val="005E0F11"/>
    <w:rsid w:val="005E1C85"/>
    <w:rsid w:val="005E2ECB"/>
    <w:rsid w:val="005E4BFE"/>
    <w:rsid w:val="005F125F"/>
    <w:rsid w:val="005F3AEA"/>
    <w:rsid w:val="005F4514"/>
    <w:rsid w:val="0060322B"/>
    <w:rsid w:val="00607E32"/>
    <w:rsid w:val="0061091F"/>
    <w:rsid w:val="0062089A"/>
    <w:rsid w:val="00621F24"/>
    <w:rsid w:val="00631FA1"/>
    <w:rsid w:val="0063290D"/>
    <w:rsid w:val="00632F89"/>
    <w:rsid w:val="00635258"/>
    <w:rsid w:val="00640392"/>
    <w:rsid w:val="00642CFB"/>
    <w:rsid w:val="006466FA"/>
    <w:rsid w:val="00653967"/>
    <w:rsid w:val="006547C6"/>
    <w:rsid w:val="00657A2B"/>
    <w:rsid w:val="00660A1F"/>
    <w:rsid w:val="00664BD4"/>
    <w:rsid w:val="0066541E"/>
    <w:rsid w:val="00665968"/>
    <w:rsid w:val="00667A9B"/>
    <w:rsid w:val="00671E9D"/>
    <w:rsid w:val="00671F4E"/>
    <w:rsid w:val="00677CC9"/>
    <w:rsid w:val="00681553"/>
    <w:rsid w:val="00685AFC"/>
    <w:rsid w:val="00686882"/>
    <w:rsid w:val="0069097E"/>
    <w:rsid w:val="00692687"/>
    <w:rsid w:val="00692C56"/>
    <w:rsid w:val="00695F8C"/>
    <w:rsid w:val="006A0BDC"/>
    <w:rsid w:val="006A0E47"/>
    <w:rsid w:val="006A77B7"/>
    <w:rsid w:val="006A78D2"/>
    <w:rsid w:val="006B4115"/>
    <w:rsid w:val="006B5739"/>
    <w:rsid w:val="006B6690"/>
    <w:rsid w:val="006B673C"/>
    <w:rsid w:val="006C58E9"/>
    <w:rsid w:val="006D0497"/>
    <w:rsid w:val="006D0CE1"/>
    <w:rsid w:val="006D4734"/>
    <w:rsid w:val="006D51BF"/>
    <w:rsid w:val="006D738C"/>
    <w:rsid w:val="006E1395"/>
    <w:rsid w:val="006E36F1"/>
    <w:rsid w:val="006F1592"/>
    <w:rsid w:val="006F3494"/>
    <w:rsid w:val="006F5D0F"/>
    <w:rsid w:val="006F6A59"/>
    <w:rsid w:val="0070570D"/>
    <w:rsid w:val="00706DCA"/>
    <w:rsid w:val="0071064A"/>
    <w:rsid w:val="00710717"/>
    <w:rsid w:val="00712C6D"/>
    <w:rsid w:val="00713FFE"/>
    <w:rsid w:val="007275C5"/>
    <w:rsid w:val="00730943"/>
    <w:rsid w:val="00730A94"/>
    <w:rsid w:val="00730D70"/>
    <w:rsid w:val="00730F6E"/>
    <w:rsid w:val="00734920"/>
    <w:rsid w:val="00737474"/>
    <w:rsid w:val="00740C97"/>
    <w:rsid w:val="00745BF8"/>
    <w:rsid w:val="00752C31"/>
    <w:rsid w:val="007546A8"/>
    <w:rsid w:val="0075506D"/>
    <w:rsid w:val="00756A59"/>
    <w:rsid w:val="007616F7"/>
    <w:rsid w:val="00763544"/>
    <w:rsid w:val="0076446C"/>
    <w:rsid w:val="0077055F"/>
    <w:rsid w:val="007771D2"/>
    <w:rsid w:val="00782959"/>
    <w:rsid w:val="007A0DD8"/>
    <w:rsid w:val="007B4753"/>
    <w:rsid w:val="007B57BB"/>
    <w:rsid w:val="007B735E"/>
    <w:rsid w:val="007B7442"/>
    <w:rsid w:val="007C1443"/>
    <w:rsid w:val="007C6955"/>
    <w:rsid w:val="007C75E5"/>
    <w:rsid w:val="007C797A"/>
    <w:rsid w:val="007D15D6"/>
    <w:rsid w:val="007D1748"/>
    <w:rsid w:val="007D1E78"/>
    <w:rsid w:val="007D26A5"/>
    <w:rsid w:val="007D3137"/>
    <w:rsid w:val="007D422C"/>
    <w:rsid w:val="007D5D0D"/>
    <w:rsid w:val="007E174F"/>
    <w:rsid w:val="007E320E"/>
    <w:rsid w:val="007E76C2"/>
    <w:rsid w:val="007F05A5"/>
    <w:rsid w:val="007F5CC2"/>
    <w:rsid w:val="007F611F"/>
    <w:rsid w:val="007F78F9"/>
    <w:rsid w:val="00806EF2"/>
    <w:rsid w:val="00807087"/>
    <w:rsid w:val="00816BA6"/>
    <w:rsid w:val="00816FE6"/>
    <w:rsid w:val="008206EB"/>
    <w:rsid w:val="00821B0A"/>
    <w:rsid w:val="00821BF2"/>
    <w:rsid w:val="0082255B"/>
    <w:rsid w:val="008225AB"/>
    <w:rsid w:val="00822F34"/>
    <w:rsid w:val="00823036"/>
    <w:rsid w:val="0082471E"/>
    <w:rsid w:val="00827366"/>
    <w:rsid w:val="00831815"/>
    <w:rsid w:val="00834003"/>
    <w:rsid w:val="008440EE"/>
    <w:rsid w:val="008459AB"/>
    <w:rsid w:val="008504B7"/>
    <w:rsid w:val="00854BD6"/>
    <w:rsid w:val="00855173"/>
    <w:rsid w:val="00862D79"/>
    <w:rsid w:val="00863B6B"/>
    <w:rsid w:val="00865665"/>
    <w:rsid w:val="00866A03"/>
    <w:rsid w:val="008716A0"/>
    <w:rsid w:val="00872491"/>
    <w:rsid w:val="00872900"/>
    <w:rsid w:val="00874A86"/>
    <w:rsid w:val="0087626F"/>
    <w:rsid w:val="0088195F"/>
    <w:rsid w:val="00882738"/>
    <w:rsid w:val="0088320A"/>
    <w:rsid w:val="00885491"/>
    <w:rsid w:val="008917D0"/>
    <w:rsid w:val="00896C65"/>
    <w:rsid w:val="008A03DD"/>
    <w:rsid w:val="008B7049"/>
    <w:rsid w:val="008C1E55"/>
    <w:rsid w:val="008C269B"/>
    <w:rsid w:val="008C2E67"/>
    <w:rsid w:val="008C3E43"/>
    <w:rsid w:val="008D563A"/>
    <w:rsid w:val="008D5D87"/>
    <w:rsid w:val="008E07BF"/>
    <w:rsid w:val="008E27AD"/>
    <w:rsid w:val="008E6D5F"/>
    <w:rsid w:val="008F0895"/>
    <w:rsid w:val="008F70C5"/>
    <w:rsid w:val="009042AF"/>
    <w:rsid w:val="0090750D"/>
    <w:rsid w:val="009109EF"/>
    <w:rsid w:val="009223B2"/>
    <w:rsid w:val="009265EF"/>
    <w:rsid w:val="00927F66"/>
    <w:rsid w:val="0093117A"/>
    <w:rsid w:val="00933FFA"/>
    <w:rsid w:val="00934675"/>
    <w:rsid w:val="0093708B"/>
    <w:rsid w:val="009420D1"/>
    <w:rsid w:val="009450B7"/>
    <w:rsid w:val="00945206"/>
    <w:rsid w:val="00954D38"/>
    <w:rsid w:val="00955FB0"/>
    <w:rsid w:val="00957B67"/>
    <w:rsid w:val="00960133"/>
    <w:rsid w:val="00962189"/>
    <w:rsid w:val="00963D66"/>
    <w:rsid w:val="0096747B"/>
    <w:rsid w:val="00967C3D"/>
    <w:rsid w:val="009743AB"/>
    <w:rsid w:val="00974D11"/>
    <w:rsid w:val="0097651E"/>
    <w:rsid w:val="00976674"/>
    <w:rsid w:val="0099344E"/>
    <w:rsid w:val="00994F0E"/>
    <w:rsid w:val="00995C14"/>
    <w:rsid w:val="009A3378"/>
    <w:rsid w:val="009A3EC0"/>
    <w:rsid w:val="009A4F16"/>
    <w:rsid w:val="009A55A5"/>
    <w:rsid w:val="009A590F"/>
    <w:rsid w:val="009A5DB9"/>
    <w:rsid w:val="009A7D82"/>
    <w:rsid w:val="009B04F7"/>
    <w:rsid w:val="009B070D"/>
    <w:rsid w:val="009B1092"/>
    <w:rsid w:val="009B4606"/>
    <w:rsid w:val="009B6B99"/>
    <w:rsid w:val="009C0611"/>
    <w:rsid w:val="009C2582"/>
    <w:rsid w:val="009C3A24"/>
    <w:rsid w:val="009C64C7"/>
    <w:rsid w:val="009C799C"/>
    <w:rsid w:val="009D1DEF"/>
    <w:rsid w:val="009D57F9"/>
    <w:rsid w:val="009E5BF6"/>
    <w:rsid w:val="009E6564"/>
    <w:rsid w:val="009F03D2"/>
    <w:rsid w:val="009F09BB"/>
    <w:rsid w:val="009F29A1"/>
    <w:rsid w:val="00A02A66"/>
    <w:rsid w:val="00A03DFB"/>
    <w:rsid w:val="00A0529C"/>
    <w:rsid w:val="00A1029F"/>
    <w:rsid w:val="00A205CB"/>
    <w:rsid w:val="00A242E3"/>
    <w:rsid w:val="00A2439B"/>
    <w:rsid w:val="00A25D7E"/>
    <w:rsid w:val="00A26380"/>
    <w:rsid w:val="00A301CD"/>
    <w:rsid w:val="00A327E7"/>
    <w:rsid w:val="00A3471B"/>
    <w:rsid w:val="00A35AB8"/>
    <w:rsid w:val="00A44159"/>
    <w:rsid w:val="00A615D4"/>
    <w:rsid w:val="00A6258B"/>
    <w:rsid w:val="00A6403D"/>
    <w:rsid w:val="00A668C7"/>
    <w:rsid w:val="00A76105"/>
    <w:rsid w:val="00A81257"/>
    <w:rsid w:val="00A8599B"/>
    <w:rsid w:val="00A85FE6"/>
    <w:rsid w:val="00A956E1"/>
    <w:rsid w:val="00AA20CE"/>
    <w:rsid w:val="00AA2621"/>
    <w:rsid w:val="00AA43BC"/>
    <w:rsid w:val="00AA5139"/>
    <w:rsid w:val="00AB0116"/>
    <w:rsid w:val="00AB18B7"/>
    <w:rsid w:val="00AB71C4"/>
    <w:rsid w:val="00AC363E"/>
    <w:rsid w:val="00AC391E"/>
    <w:rsid w:val="00AC7FBF"/>
    <w:rsid w:val="00AD0017"/>
    <w:rsid w:val="00AD4B9E"/>
    <w:rsid w:val="00AE2EC1"/>
    <w:rsid w:val="00AE3CE5"/>
    <w:rsid w:val="00AF614B"/>
    <w:rsid w:val="00AF7AA3"/>
    <w:rsid w:val="00B0237A"/>
    <w:rsid w:val="00B05042"/>
    <w:rsid w:val="00B122C3"/>
    <w:rsid w:val="00B159EE"/>
    <w:rsid w:val="00B23A5E"/>
    <w:rsid w:val="00B24317"/>
    <w:rsid w:val="00B249B4"/>
    <w:rsid w:val="00B26465"/>
    <w:rsid w:val="00B27A81"/>
    <w:rsid w:val="00B27FB4"/>
    <w:rsid w:val="00B3061D"/>
    <w:rsid w:val="00B310D2"/>
    <w:rsid w:val="00B3235D"/>
    <w:rsid w:val="00B348F2"/>
    <w:rsid w:val="00B36F63"/>
    <w:rsid w:val="00B465AC"/>
    <w:rsid w:val="00B46D9C"/>
    <w:rsid w:val="00B47AF5"/>
    <w:rsid w:val="00B5422A"/>
    <w:rsid w:val="00B54B19"/>
    <w:rsid w:val="00B55F19"/>
    <w:rsid w:val="00B61655"/>
    <w:rsid w:val="00B6223B"/>
    <w:rsid w:val="00B65EF9"/>
    <w:rsid w:val="00B73454"/>
    <w:rsid w:val="00B742FE"/>
    <w:rsid w:val="00B74539"/>
    <w:rsid w:val="00B7496A"/>
    <w:rsid w:val="00B83CB6"/>
    <w:rsid w:val="00B865D4"/>
    <w:rsid w:val="00B93BB3"/>
    <w:rsid w:val="00B940C5"/>
    <w:rsid w:val="00BA23A5"/>
    <w:rsid w:val="00BA7A34"/>
    <w:rsid w:val="00BB7289"/>
    <w:rsid w:val="00BC1376"/>
    <w:rsid w:val="00BC33D7"/>
    <w:rsid w:val="00BC500A"/>
    <w:rsid w:val="00BD1B59"/>
    <w:rsid w:val="00BD738B"/>
    <w:rsid w:val="00BE08E8"/>
    <w:rsid w:val="00BE6851"/>
    <w:rsid w:val="00BF105C"/>
    <w:rsid w:val="00BF7534"/>
    <w:rsid w:val="00C04CFB"/>
    <w:rsid w:val="00C05B8C"/>
    <w:rsid w:val="00C1052F"/>
    <w:rsid w:val="00C11FA4"/>
    <w:rsid w:val="00C160E3"/>
    <w:rsid w:val="00C178D1"/>
    <w:rsid w:val="00C25DE9"/>
    <w:rsid w:val="00C26EF6"/>
    <w:rsid w:val="00C2765C"/>
    <w:rsid w:val="00C277A4"/>
    <w:rsid w:val="00C27B34"/>
    <w:rsid w:val="00C301C0"/>
    <w:rsid w:val="00C333B4"/>
    <w:rsid w:val="00C35659"/>
    <w:rsid w:val="00C422F4"/>
    <w:rsid w:val="00C42755"/>
    <w:rsid w:val="00C43708"/>
    <w:rsid w:val="00C4640E"/>
    <w:rsid w:val="00C5077A"/>
    <w:rsid w:val="00C511A8"/>
    <w:rsid w:val="00C540BC"/>
    <w:rsid w:val="00C60F9C"/>
    <w:rsid w:val="00C62D02"/>
    <w:rsid w:val="00C64426"/>
    <w:rsid w:val="00C6447B"/>
    <w:rsid w:val="00C657E6"/>
    <w:rsid w:val="00C67326"/>
    <w:rsid w:val="00C70B59"/>
    <w:rsid w:val="00C71FBC"/>
    <w:rsid w:val="00C7620E"/>
    <w:rsid w:val="00C8309A"/>
    <w:rsid w:val="00C84265"/>
    <w:rsid w:val="00C84D67"/>
    <w:rsid w:val="00C85A33"/>
    <w:rsid w:val="00C87771"/>
    <w:rsid w:val="00C905B4"/>
    <w:rsid w:val="00C96EF2"/>
    <w:rsid w:val="00CA2FEB"/>
    <w:rsid w:val="00CA4F0F"/>
    <w:rsid w:val="00CB57F0"/>
    <w:rsid w:val="00CB7C15"/>
    <w:rsid w:val="00CC130A"/>
    <w:rsid w:val="00CC5CDB"/>
    <w:rsid w:val="00CC6356"/>
    <w:rsid w:val="00CD0D57"/>
    <w:rsid w:val="00CD1133"/>
    <w:rsid w:val="00CD3A0F"/>
    <w:rsid w:val="00CD6132"/>
    <w:rsid w:val="00CE023C"/>
    <w:rsid w:val="00CE1B3E"/>
    <w:rsid w:val="00CE1EB9"/>
    <w:rsid w:val="00CE2616"/>
    <w:rsid w:val="00CE4F9B"/>
    <w:rsid w:val="00CE563E"/>
    <w:rsid w:val="00CE775A"/>
    <w:rsid w:val="00D00E65"/>
    <w:rsid w:val="00D013F7"/>
    <w:rsid w:val="00D040E2"/>
    <w:rsid w:val="00D142CF"/>
    <w:rsid w:val="00D1499D"/>
    <w:rsid w:val="00D14BF5"/>
    <w:rsid w:val="00D163DA"/>
    <w:rsid w:val="00D17258"/>
    <w:rsid w:val="00D23364"/>
    <w:rsid w:val="00D23BC0"/>
    <w:rsid w:val="00D32EBA"/>
    <w:rsid w:val="00D33321"/>
    <w:rsid w:val="00D33383"/>
    <w:rsid w:val="00D3359F"/>
    <w:rsid w:val="00D34FC1"/>
    <w:rsid w:val="00D36268"/>
    <w:rsid w:val="00D43286"/>
    <w:rsid w:val="00D463A0"/>
    <w:rsid w:val="00D51317"/>
    <w:rsid w:val="00D52DA7"/>
    <w:rsid w:val="00D751CC"/>
    <w:rsid w:val="00D76B03"/>
    <w:rsid w:val="00D77EC5"/>
    <w:rsid w:val="00D84680"/>
    <w:rsid w:val="00D84E7E"/>
    <w:rsid w:val="00D85E0F"/>
    <w:rsid w:val="00D91002"/>
    <w:rsid w:val="00D93332"/>
    <w:rsid w:val="00D93B58"/>
    <w:rsid w:val="00D97113"/>
    <w:rsid w:val="00DA0006"/>
    <w:rsid w:val="00DA005C"/>
    <w:rsid w:val="00DA0153"/>
    <w:rsid w:val="00DA0A99"/>
    <w:rsid w:val="00DA1827"/>
    <w:rsid w:val="00DA18B8"/>
    <w:rsid w:val="00DA65B6"/>
    <w:rsid w:val="00DA7232"/>
    <w:rsid w:val="00DB20AD"/>
    <w:rsid w:val="00DB24FE"/>
    <w:rsid w:val="00DB4239"/>
    <w:rsid w:val="00DC0C49"/>
    <w:rsid w:val="00DC44FC"/>
    <w:rsid w:val="00DD01E3"/>
    <w:rsid w:val="00DD1886"/>
    <w:rsid w:val="00DD286F"/>
    <w:rsid w:val="00DD5CFA"/>
    <w:rsid w:val="00DD71F3"/>
    <w:rsid w:val="00DD7F4A"/>
    <w:rsid w:val="00DE02C0"/>
    <w:rsid w:val="00DF0BCF"/>
    <w:rsid w:val="00DF313C"/>
    <w:rsid w:val="00DF332E"/>
    <w:rsid w:val="00E07BE7"/>
    <w:rsid w:val="00E15244"/>
    <w:rsid w:val="00E17A3F"/>
    <w:rsid w:val="00E20B57"/>
    <w:rsid w:val="00E244D8"/>
    <w:rsid w:val="00E2596D"/>
    <w:rsid w:val="00E276C2"/>
    <w:rsid w:val="00E2773C"/>
    <w:rsid w:val="00E3013B"/>
    <w:rsid w:val="00E30A8E"/>
    <w:rsid w:val="00E33E00"/>
    <w:rsid w:val="00E360FD"/>
    <w:rsid w:val="00E415BD"/>
    <w:rsid w:val="00E42658"/>
    <w:rsid w:val="00E44604"/>
    <w:rsid w:val="00E564EA"/>
    <w:rsid w:val="00E60588"/>
    <w:rsid w:val="00E60965"/>
    <w:rsid w:val="00E61953"/>
    <w:rsid w:val="00E73716"/>
    <w:rsid w:val="00E762E0"/>
    <w:rsid w:val="00E776A4"/>
    <w:rsid w:val="00E81663"/>
    <w:rsid w:val="00E8259E"/>
    <w:rsid w:val="00E84158"/>
    <w:rsid w:val="00E948EB"/>
    <w:rsid w:val="00E95D2C"/>
    <w:rsid w:val="00EB3931"/>
    <w:rsid w:val="00EC0228"/>
    <w:rsid w:val="00EC0967"/>
    <w:rsid w:val="00EC4156"/>
    <w:rsid w:val="00EC41FF"/>
    <w:rsid w:val="00EC5167"/>
    <w:rsid w:val="00ED70F1"/>
    <w:rsid w:val="00EE0B5F"/>
    <w:rsid w:val="00EE4F02"/>
    <w:rsid w:val="00EE5E15"/>
    <w:rsid w:val="00EF15B2"/>
    <w:rsid w:val="00EF1821"/>
    <w:rsid w:val="00EF28D7"/>
    <w:rsid w:val="00EF719F"/>
    <w:rsid w:val="00F02900"/>
    <w:rsid w:val="00F15055"/>
    <w:rsid w:val="00F165D0"/>
    <w:rsid w:val="00F170E4"/>
    <w:rsid w:val="00F23BFC"/>
    <w:rsid w:val="00F25989"/>
    <w:rsid w:val="00F32C1D"/>
    <w:rsid w:val="00F40C07"/>
    <w:rsid w:val="00F412CD"/>
    <w:rsid w:val="00F43D81"/>
    <w:rsid w:val="00F45449"/>
    <w:rsid w:val="00F46925"/>
    <w:rsid w:val="00F5318A"/>
    <w:rsid w:val="00F60D80"/>
    <w:rsid w:val="00F646B6"/>
    <w:rsid w:val="00F654DE"/>
    <w:rsid w:val="00F71047"/>
    <w:rsid w:val="00F75023"/>
    <w:rsid w:val="00F94A49"/>
    <w:rsid w:val="00F94D2E"/>
    <w:rsid w:val="00FA0274"/>
    <w:rsid w:val="00FA1919"/>
    <w:rsid w:val="00FA35EC"/>
    <w:rsid w:val="00FA3C34"/>
    <w:rsid w:val="00FA506D"/>
    <w:rsid w:val="00FA715E"/>
    <w:rsid w:val="00FB05B6"/>
    <w:rsid w:val="00FB22AE"/>
    <w:rsid w:val="00FD15D3"/>
    <w:rsid w:val="00FD3842"/>
    <w:rsid w:val="00FD7F4C"/>
    <w:rsid w:val="00FE506E"/>
    <w:rsid w:val="00FF0C33"/>
    <w:rsid w:val="00FF1803"/>
    <w:rsid w:val="00FF28E3"/>
    <w:rsid w:val="00FF4C3F"/>
    <w:rsid w:val="00FF5161"/>
    <w:rsid w:val="01360B7F"/>
    <w:rsid w:val="016BDA7B"/>
    <w:rsid w:val="0199283C"/>
    <w:rsid w:val="01BF7DD3"/>
    <w:rsid w:val="01DB84BB"/>
    <w:rsid w:val="01DD4E5E"/>
    <w:rsid w:val="0215344E"/>
    <w:rsid w:val="0289791C"/>
    <w:rsid w:val="02B50438"/>
    <w:rsid w:val="02CE4B02"/>
    <w:rsid w:val="039B78D3"/>
    <w:rsid w:val="03AE4C48"/>
    <w:rsid w:val="03D1C218"/>
    <w:rsid w:val="040AB88F"/>
    <w:rsid w:val="046632D8"/>
    <w:rsid w:val="04FE6C4A"/>
    <w:rsid w:val="05231044"/>
    <w:rsid w:val="05344CE2"/>
    <w:rsid w:val="053AF285"/>
    <w:rsid w:val="0576CAD0"/>
    <w:rsid w:val="05A261B4"/>
    <w:rsid w:val="06C0C212"/>
    <w:rsid w:val="070FECDC"/>
    <w:rsid w:val="076040A7"/>
    <w:rsid w:val="07681C57"/>
    <w:rsid w:val="078BDF57"/>
    <w:rsid w:val="07B230F9"/>
    <w:rsid w:val="07CA00B4"/>
    <w:rsid w:val="082AE303"/>
    <w:rsid w:val="087811F8"/>
    <w:rsid w:val="08781CB4"/>
    <w:rsid w:val="091B2C60"/>
    <w:rsid w:val="095CA3A4"/>
    <w:rsid w:val="09A83985"/>
    <w:rsid w:val="0A2253AB"/>
    <w:rsid w:val="0A345899"/>
    <w:rsid w:val="0A483132"/>
    <w:rsid w:val="0A7984EB"/>
    <w:rsid w:val="0A87ADAD"/>
    <w:rsid w:val="0A8F917C"/>
    <w:rsid w:val="0AFD1E31"/>
    <w:rsid w:val="0B16EFC0"/>
    <w:rsid w:val="0B3AF463"/>
    <w:rsid w:val="0B3C7D45"/>
    <w:rsid w:val="0B5ED1C0"/>
    <w:rsid w:val="0BA20A0C"/>
    <w:rsid w:val="0BB01A02"/>
    <w:rsid w:val="0BB2F216"/>
    <w:rsid w:val="0CAB0786"/>
    <w:rsid w:val="0CC4A741"/>
    <w:rsid w:val="0D448877"/>
    <w:rsid w:val="0D992AA9"/>
    <w:rsid w:val="0D9D96A7"/>
    <w:rsid w:val="0E14844C"/>
    <w:rsid w:val="0EA2EA62"/>
    <w:rsid w:val="0EA87E5F"/>
    <w:rsid w:val="0EEC0CC2"/>
    <w:rsid w:val="0F48C9E8"/>
    <w:rsid w:val="0FFEE41F"/>
    <w:rsid w:val="10027EEE"/>
    <w:rsid w:val="10078D0F"/>
    <w:rsid w:val="104E5BCD"/>
    <w:rsid w:val="10A0049D"/>
    <w:rsid w:val="11027783"/>
    <w:rsid w:val="11044297"/>
    <w:rsid w:val="111B17E0"/>
    <w:rsid w:val="115F446D"/>
    <w:rsid w:val="123D911F"/>
    <w:rsid w:val="12DA5255"/>
    <w:rsid w:val="1334484E"/>
    <w:rsid w:val="135404D8"/>
    <w:rsid w:val="13741B9B"/>
    <w:rsid w:val="1377A63E"/>
    <w:rsid w:val="139650AC"/>
    <w:rsid w:val="13AFB3ED"/>
    <w:rsid w:val="13CD1974"/>
    <w:rsid w:val="13D9BD67"/>
    <w:rsid w:val="14139445"/>
    <w:rsid w:val="1430DCF6"/>
    <w:rsid w:val="145B358D"/>
    <w:rsid w:val="14EB584C"/>
    <w:rsid w:val="14F4BBD1"/>
    <w:rsid w:val="15030976"/>
    <w:rsid w:val="1551A4DF"/>
    <w:rsid w:val="15841E71"/>
    <w:rsid w:val="15E6D155"/>
    <w:rsid w:val="15F6BF2F"/>
    <w:rsid w:val="15F8A267"/>
    <w:rsid w:val="160E5ADE"/>
    <w:rsid w:val="161B0FE4"/>
    <w:rsid w:val="16506CBC"/>
    <w:rsid w:val="16C0D7EC"/>
    <w:rsid w:val="16F73A4E"/>
    <w:rsid w:val="171F5A00"/>
    <w:rsid w:val="1766764C"/>
    <w:rsid w:val="1782DA60"/>
    <w:rsid w:val="18A7D91C"/>
    <w:rsid w:val="18F826F3"/>
    <w:rsid w:val="199BA44E"/>
    <w:rsid w:val="19C251FE"/>
    <w:rsid w:val="1A17957A"/>
    <w:rsid w:val="1A395693"/>
    <w:rsid w:val="1A49BFEB"/>
    <w:rsid w:val="1A64314C"/>
    <w:rsid w:val="1AEE60E2"/>
    <w:rsid w:val="1B04650F"/>
    <w:rsid w:val="1B6A6509"/>
    <w:rsid w:val="1B7E87E1"/>
    <w:rsid w:val="1B97BB8E"/>
    <w:rsid w:val="1BF1F95E"/>
    <w:rsid w:val="1C283BB0"/>
    <w:rsid w:val="1CB4414F"/>
    <w:rsid w:val="1CC030C7"/>
    <w:rsid w:val="1CED7B6E"/>
    <w:rsid w:val="1D73BB00"/>
    <w:rsid w:val="1DA7CF47"/>
    <w:rsid w:val="1E1BB3D5"/>
    <w:rsid w:val="1E30E3C8"/>
    <w:rsid w:val="1E6AD045"/>
    <w:rsid w:val="1E747208"/>
    <w:rsid w:val="1E9BEEE8"/>
    <w:rsid w:val="1ECA0AD9"/>
    <w:rsid w:val="1F6C2211"/>
    <w:rsid w:val="1FAC1294"/>
    <w:rsid w:val="1FB6DD9A"/>
    <w:rsid w:val="1FBB810D"/>
    <w:rsid w:val="20138F24"/>
    <w:rsid w:val="20662580"/>
    <w:rsid w:val="2097E061"/>
    <w:rsid w:val="20CCF3E4"/>
    <w:rsid w:val="20D89ED4"/>
    <w:rsid w:val="20DAE82C"/>
    <w:rsid w:val="21226DFE"/>
    <w:rsid w:val="2151CAE5"/>
    <w:rsid w:val="218019D6"/>
    <w:rsid w:val="21EE5331"/>
    <w:rsid w:val="22A7770A"/>
    <w:rsid w:val="22C83B25"/>
    <w:rsid w:val="22C870DD"/>
    <w:rsid w:val="23310D62"/>
    <w:rsid w:val="2368EF3D"/>
    <w:rsid w:val="23F55DD7"/>
    <w:rsid w:val="242BA70F"/>
    <w:rsid w:val="250FFA3B"/>
    <w:rsid w:val="2512C396"/>
    <w:rsid w:val="253BF6C4"/>
    <w:rsid w:val="25CC45DF"/>
    <w:rsid w:val="2686D967"/>
    <w:rsid w:val="26D1C790"/>
    <w:rsid w:val="26E72DB1"/>
    <w:rsid w:val="27276C76"/>
    <w:rsid w:val="279A6C5A"/>
    <w:rsid w:val="27CB6329"/>
    <w:rsid w:val="27DE079F"/>
    <w:rsid w:val="27DE8A99"/>
    <w:rsid w:val="281C6A13"/>
    <w:rsid w:val="28532E62"/>
    <w:rsid w:val="28777894"/>
    <w:rsid w:val="2881D92C"/>
    <w:rsid w:val="2899BA15"/>
    <w:rsid w:val="28A6C8B5"/>
    <w:rsid w:val="28FA5978"/>
    <w:rsid w:val="28FDBA6F"/>
    <w:rsid w:val="2916F283"/>
    <w:rsid w:val="2931AAC2"/>
    <w:rsid w:val="29F4C7B3"/>
    <w:rsid w:val="29F6A353"/>
    <w:rsid w:val="2A050D06"/>
    <w:rsid w:val="2A82DC3F"/>
    <w:rsid w:val="2B7D8808"/>
    <w:rsid w:val="2B8F26C9"/>
    <w:rsid w:val="2BF5739B"/>
    <w:rsid w:val="2C444812"/>
    <w:rsid w:val="2C58D83D"/>
    <w:rsid w:val="2C59BEA4"/>
    <w:rsid w:val="2C938FA9"/>
    <w:rsid w:val="2CA8CA8E"/>
    <w:rsid w:val="2CC323AE"/>
    <w:rsid w:val="2D13D878"/>
    <w:rsid w:val="2D1A7B3F"/>
    <w:rsid w:val="2D29C5BD"/>
    <w:rsid w:val="2DB9CA2D"/>
    <w:rsid w:val="2DBF1803"/>
    <w:rsid w:val="2E182BF6"/>
    <w:rsid w:val="2E671251"/>
    <w:rsid w:val="2E9168D5"/>
    <w:rsid w:val="2EAB5726"/>
    <w:rsid w:val="2EDFEF2A"/>
    <w:rsid w:val="2EEA0B01"/>
    <w:rsid w:val="2EF0CD04"/>
    <w:rsid w:val="2EFECBAE"/>
    <w:rsid w:val="2FAA0A22"/>
    <w:rsid w:val="301CCDB7"/>
    <w:rsid w:val="3032918F"/>
    <w:rsid w:val="30769C29"/>
    <w:rsid w:val="31128793"/>
    <w:rsid w:val="3134F2E9"/>
    <w:rsid w:val="3154AAD8"/>
    <w:rsid w:val="31AD529C"/>
    <w:rsid w:val="31DBF8C1"/>
    <w:rsid w:val="31FCB7F7"/>
    <w:rsid w:val="32CC04E6"/>
    <w:rsid w:val="32CC2D91"/>
    <w:rsid w:val="330226F2"/>
    <w:rsid w:val="338165D4"/>
    <w:rsid w:val="33B5C133"/>
    <w:rsid w:val="3404B20F"/>
    <w:rsid w:val="341757AF"/>
    <w:rsid w:val="344664EC"/>
    <w:rsid w:val="3455C6D3"/>
    <w:rsid w:val="3467ADE9"/>
    <w:rsid w:val="350F8EFB"/>
    <w:rsid w:val="352E38FE"/>
    <w:rsid w:val="353CADFD"/>
    <w:rsid w:val="3562F032"/>
    <w:rsid w:val="35BA9385"/>
    <w:rsid w:val="35E61C3A"/>
    <w:rsid w:val="36192FE4"/>
    <w:rsid w:val="36329FE8"/>
    <w:rsid w:val="3675EB4E"/>
    <w:rsid w:val="3694C632"/>
    <w:rsid w:val="36A323B6"/>
    <w:rsid w:val="370EB62E"/>
    <w:rsid w:val="37470F41"/>
    <w:rsid w:val="38429EBF"/>
    <w:rsid w:val="387AD403"/>
    <w:rsid w:val="38A3BDC4"/>
    <w:rsid w:val="38AE0511"/>
    <w:rsid w:val="38C228C1"/>
    <w:rsid w:val="396A974E"/>
    <w:rsid w:val="3A80CA39"/>
    <w:rsid w:val="3AB0551D"/>
    <w:rsid w:val="3AC78521"/>
    <w:rsid w:val="3B55C59D"/>
    <w:rsid w:val="3B9686AD"/>
    <w:rsid w:val="3BF1E25C"/>
    <w:rsid w:val="3BF1E696"/>
    <w:rsid w:val="3CC252BD"/>
    <w:rsid w:val="3DF94488"/>
    <w:rsid w:val="3E655CE9"/>
    <w:rsid w:val="3E9434D5"/>
    <w:rsid w:val="3EECB115"/>
    <w:rsid w:val="3F129E98"/>
    <w:rsid w:val="3F50119E"/>
    <w:rsid w:val="3F5236C3"/>
    <w:rsid w:val="3FA77F36"/>
    <w:rsid w:val="3FAC50AB"/>
    <w:rsid w:val="3FCAD54B"/>
    <w:rsid w:val="401879E6"/>
    <w:rsid w:val="406270A1"/>
    <w:rsid w:val="412255EE"/>
    <w:rsid w:val="416FD917"/>
    <w:rsid w:val="4183A9C0"/>
    <w:rsid w:val="41D78412"/>
    <w:rsid w:val="41DC3763"/>
    <w:rsid w:val="4257A429"/>
    <w:rsid w:val="42660F24"/>
    <w:rsid w:val="429E57ED"/>
    <w:rsid w:val="43087D17"/>
    <w:rsid w:val="4319DEAF"/>
    <w:rsid w:val="434D15B7"/>
    <w:rsid w:val="43873400"/>
    <w:rsid w:val="4397964D"/>
    <w:rsid w:val="43C001CA"/>
    <w:rsid w:val="43CF01EE"/>
    <w:rsid w:val="43E9549D"/>
    <w:rsid w:val="43FD23AE"/>
    <w:rsid w:val="4496A240"/>
    <w:rsid w:val="44AF9979"/>
    <w:rsid w:val="44F96562"/>
    <w:rsid w:val="45144840"/>
    <w:rsid w:val="454E132B"/>
    <w:rsid w:val="45593040"/>
    <w:rsid w:val="45830141"/>
    <w:rsid w:val="45F9FE3E"/>
    <w:rsid w:val="46197B42"/>
    <w:rsid w:val="4628716F"/>
    <w:rsid w:val="46C6FC0E"/>
    <w:rsid w:val="46DD617C"/>
    <w:rsid w:val="47642013"/>
    <w:rsid w:val="4785E868"/>
    <w:rsid w:val="47BFDBFE"/>
    <w:rsid w:val="47C46CB4"/>
    <w:rsid w:val="47D5A0BF"/>
    <w:rsid w:val="47F8ED51"/>
    <w:rsid w:val="48003175"/>
    <w:rsid w:val="4851F1E3"/>
    <w:rsid w:val="486CB9CD"/>
    <w:rsid w:val="48B1B8BE"/>
    <w:rsid w:val="48B68E16"/>
    <w:rsid w:val="4915D5F7"/>
    <w:rsid w:val="49176A89"/>
    <w:rsid w:val="4950ECFC"/>
    <w:rsid w:val="49C10CC5"/>
    <w:rsid w:val="49D8C4D9"/>
    <w:rsid w:val="49E3855F"/>
    <w:rsid w:val="4A365592"/>
    <w:rsid w:val="4A429BBE"/>
    <w:rsid w:val="4A790A9E"/>
    <w:rsid w:val="4AFB6868"/>
    <w:rsid w:val="4B866C8A"/>
    <w:rsid w:val="4B8C1E88"/>
    <w:rsid w:val="4BBFF9FE"/>
    <w:rsid w:val="4BE5CF0F"/>
    <w:rsid w:val="4C9F3FB4"/>
    <w:rsid w:val="4CAE9A8A"/>
    <w:rsid w:val="4CC17307"/>
    <w:rsid w:val="4FB73484"/>
    <w:rsid w:val="4FD702F7"/>
    <w:rsid w:val="4FE3BC0C"/>
    <w:rsid w:val="5082AAD3"/>
    <w:rsid w:val="50B67BF4"/>
    <w:rsid w:val="5128DA70"/>
    <w:rsid w:val="52AACF8C"/>
    <w:rsid w:val="530974B1"/>
    <w:rsid w:val="5309C0A7"/>
    <w:rsid w:val="533B8E75"/>
    <w:rsid w:val="53684227"/>
    <w:rsid w:val="539EC146"/>
    <w:rsid w:val="53D78AB5"/>
    <w:rsid w:val="54B28562"/>
    <w:rsid w:val="55131BBC"/>
    <w:rsid w:val="55557008"/>
    <w:rsid w:val="55676DAC"/>
    <w:rsid w:val="556B8108"/>
    <w:rsid w:val="55E20FF7"/>
    <w:rsid w:val="55E97FC5"/>
    <w:rsid w:val="563A5B62"/>
    <w:rsid w:val="5643276D"/>
    <w:rsid w:val="5659529B"/>
    <w:rsid w:val="569D492B"/>
    <w:rsid w:val="56B90D24"/>
    <w:rsid w:val="56F1FA53"/>
    <w:rsid w:val="575AB181"/>
    <w:rsid w:val="583AAAE2"/>
    <w:rsid w:val="584D2A26"/>
    <w:rsid w:val="5935039B"/>
    <w:rsid w:val="5941C160"/>
    <w:rsid w:val="59813630"/>
    <w:rsid w:val="59AD51B2"/>
    <w:rsid w:val="59D1D748"/>
    <w:rsid w:val="5AAC43AA"/>
    <w:rsid w:val="5AD8F1F5"/>
    <w:rsid w:val="5ADC7E52"/>
    <w:rsid w:val="5B2F0120"/>
    <w:rsid w:val="5B49B6FF"/>
    <w:rsid w:val="5BBB7ECE"/>
    <w:rsid w:val="5C15EDB3"/>
    <w:rsid w:val="5C5704E3"/>
    <w:rsid w:val="5C60ABEC"/>
    <w:rsid w:val="5C65E367"/>
    <w:rsid w:val="5C8875E2"/>
    <w:rsid w:val="5D97D2ED"/>
    <w:rsid w:val="5DC95EEE"/>
    <w:rsid w:val="5E572936"/>
    <w:rsid w:val="5E595C3D"/>
    <w:rsid w:val="5E64CE4A"/>
    <w:rsid w:val="5E8116F8"/>
    <w:rsid w:val="5E9FCEBA"/>
    <w:rsid w:val="5FAFDA04"/>
    <w:rsid w:val="5FC11301"/>
    <w:rsid w:val="5FD9C93F"/>
    <w:rsid w:val="6005083B"/>
    <w:rsid w:val="600C5B62"/>
    <w:rsid w:val="6042CF6C"/>
    <w:rsid w:val="605A2AE6"/>
    <w:rsid w:val="606946B8"/>
    <w:rsid w:val="606EC79C"/>
    <w:rsid w:val="61125697"/>
    <w:rsid w:val="613D5367"/>
    <w:rsid w:val="61895AB5"/>
    <w:rsid w:val="61FC6F0F"/>
    <w:rsid w:val="623E7B53"/>
    <w:rsid w:val="62B4F505"/>
    <w:rsid w:val="62BEC210"/>
    <w:rsid w:val="62C5F220"/>
    <w:rsid w:val="636D64B8"/>
    <w:rsid w:val="63847BB3"/>
    <w:rsid w:val="639B024D"/>
    <w:rsid w:val="63BC35A4"/>
    <w:rsid w:val="63CD8E9F"/>
    <w:rsid w:val="63E2B876"/>
    <w:rsid w:val="642F9F42"/>
    <w:rsid w:val="643CA60D"/>
    <w:rsid w:val="64970A0C"/>
    <w:rsid w:val="64970E5E"/>
    <w:rsid w:val="64EAF7EE"/>
    <w:rsid w:val="64EFA3C7"/>
    <w:rsid w:val="6546A035"/>
    <w:rsid w:val="659397F5"/>
    <w:rsid w:val="65D1F8B5"/>
    <w:rsid w:val="65FAB318"/>
    <w:rsid w:val="6760DBB7"/>
    <w:rsid w:val="6764A6C1"/>
    <w:rsid w:val="67877C57"/>
    <w:rsid w:val="6855D09E"/>
    <w:rsid w:val="690F9462"/>
    <w:rsid w:val="694F5E99"/>
    <w:rsid w:val="697F532C"/>
    <w:rsid w:val="69E5A360"/>
    <w:rsid w:val="69F737D2"/>
    <w:rsid w:val="6A07A96A"/>
    <w:rsid w:val="6A855C1A"/>
    <w:rsid w:val="6AAC6609"/>
    <w:rsid w:val="6AD3570F"/>
    <w:rsid w:val="6AFF3648"/>
    <w:rsid w:val="6B358F9E"/>
    <w:rsid w:val="6B97BACB"/>
    <w:rsid w:val="6B9C21BD"/>
    <w:rsid w:val="6BD62371"/>
    <w:rsid w:val="6C44B6BA"/>
    <w:rsid w:val="6C83C3BD"/>
    <w:rsid w:val="6CD57D4C"/>
    <w:rsid w:val="6D17B531"/>
    <w:rsid w:val="6D18E283"/>
    <w:rsid w:val="6E27A811"/>
    <w:rsid w:val="6E6A8C8C"/>
    <w:rsid w:val="6E97F162"/>
    <w:rsid w:val="6EA79251"/>
    <w:rsid w:val="6EC24A3E"/>
    <w:rsid w:val="6F67F21C"/>
    <w:rsid w:val="6FE3D4C8"/>
    <w:rsid w:val="70123F5A"/>
    <w:rsid w:val="7049874E"/>
    <w:rsid w:val="70A0234C"/>
    <w:rsid w:val="70AF1981"/>
    <w:rsid w:val="70EDA6D5"/>
    <w:rsid w:val="710BAA65"/>
    <w:rsid w:val="7184E0EB"/>
    <w:rsid w:val="71B683CB"/>
    <w:rsid w:val="71BAC821"/>
    <w:rsid w:val="725D0575"/>
    <w:rsid w:val="727D060D"/>
    <w:rsid w:val="7333F0EA"/>
    <w:rsid w:val="7359719E"/>
    <w:rsid w:val="735C2B0B"/>
    <w:rsid w:val="73A276EE"/>
    <w:rsid w:val="740BFEDE"/>
    <w:rsid w:val="741A8D1E"/>
    <w:rsid w:val="74F94DFE"/>
    <w:rsid w:val="74FC1ADE"/>
    <w:rsid w:val="75067138"/>
    <w:rsid w:val="75171C07"/>
    <w:rsid w:val="751C7F51"/>
    <w:rsid w:val="754DB544"/>
    <w:rsid w:val="7578535C"/>
    <w:rsid w:val="7603C53C"/>
    <w:rsid w:val="76DE5257"/>
    <w:rsid w:val="77054B03"/>
    <w:rsid w:val="776C345B"/>
    <w:rsid w:val="776C9D5F"/>
    <w:rsid w:val="77C23FE4"/>
    <w:rsid w:val="787F19F8"/>
    <w:rsid w:val="7881FE59"/>
    <w:rsid w:val="78E269B8"/>
    <w:rsid w:val="78F7AC67"/>
    <w:rsid w:val="7957D8C9"/>
    <w:rsid w:val="79D6B830"/>
    <w:rsid w:val="7A3D42CD"/>
    <w:rsid w:val="7A57A7F6"/>
    <w:rsid w:val="7A5A9D5F"/>
    <w:rsid w:val="7A6520BB"/>
    <w:rsid w:val="7AA8B0F8"/>
    <w:rsid w:val="7BA6DF9C"/>
    <w:rsid w:val="7BB46D0F"/>
    <w:rsid w:val="7C165D71"/>
    <w:rsid w:val="7C282B88"/>
    <w:rsid w:val="7C46DC38"/>
    <w:rsid w:val="7C7827BB"/>
    <w:rsid w:val="7CB7BB18"/>
    <w:rsid w:val="7CBEBF4C"/>
    <w:rsid w:val="7CC69C0E"/>
    <w:rsid w:val="7CFC4B52"/>
    <w:rsid w:val="7D0BF9B2"/>
    <w:rsid w:val="7D0F1146"/>
    <w:rsid w:val="7D68D473"/>
    <w:rsid w:val="7DCDCACB"/>
    <w:rsid w:val="7E2284AA"/>
    <w:rsid w:val="7E656106"/>
    <w:rsid w:val="7E6ABA75"/>
    <w:rsid w:val="7E6F106D"/>
    <w:rsid w:val="7E781896"/>
    <w:rsid w:val="7E845369"/>
    <w:rsid w:val="7E95BB77"/>
    <w:rsid w:val="7EE8CDB8"/>
    <w:rsid w:val="7EEE29FF"/>
    <w:rsid w:val="7F35EBCB"/>
    <w:rsid w:val="7FE8C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7A58A"/>
  <w15:chartTrackingRefBased/>
  <w15:docId w15:val="{E492E123-7212-462D-9FBF-F313B653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E1A"/>
    <w:pPr>
      <w:spacing w:before="120"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491"/>
    <w:pPr>
      <w:keepNext/>
      <w:keepLines/>
      <w:spacing w:after="0"/>
      <w:outlineLvl w:val="0"/>
    </w:pPr>
    <w:rPr>
      <w:rFonts w:eastAsiaTheme="majorEastAsia" w:cstheme="minorHAns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491"/>
    <w:pPr>
      <w:keepNext/>
      <w:keepLines/>
      <w:spacing w:before="40" w:after="0"/>
      <w:ind w:left="426"/>
      <w:outlineLvl w:val="1"/>
    </w:pPr>
    <w:rPr>
      <w:rFonts w:eastAsiaTheme="majorEastAsia" w:cstheme="minorHAns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BD6"/>
    <w:pPr>
      <w:contextualSpacing/>
    </w:pPr>
  </w:style>
  <w:style w:type="character" w:styleId="Hyperlink">
    <w:name w:val="Hyperlink"/>
    <w:basedOn w:val="DefaultParagraphFont"/>
    <w:uiPriority w:val="99"/>
    <w:unhideWhenUsed/>
    <w:rsid w:val="00922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3B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7E7"/>
  </w:style>
  <w:style w:type="paragraph" w:styleId="Footer">
    <w:name w:val="footer"/>
    <w:basedOn w:val="Normal"/>
    <w:link w:val="Foot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7E7"/>
  </w:style>
  <w:style w:type="character" w:styleId="PlaceholderText">
    <w:name w:val="Placeholder Text"/>
    <w:basedOn w:val="DefaultParagraphFont"/>
    <w:uiPriority w:val="99"/>
    <w:semiHidden/>
    <w:rsid w:val="00A327E7"/>
    <w:rPr>
      <w:color w:val="808080"/>
    </w:rPr>
  </w:style>
  <w:style w:type="paragraph" w:styleId="NoSpacing">
    <w:name w:val="No Spacing"/>
    <w:uiPriority w:val="1"/>
    <w:qFormat/>
    <w:rsid w:val="005C4E1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7249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72491"/>
    <w:rPr>
      <w:rFonts w:eastAsiaTheme="majorEastAsia" w:cstheme="minorHAns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2491"/>
    <w:rPr>
      <w:rFonts w:eastAsiaTheme="majorEastAsia" w:cstheme="minorHAnsi"/>
      <w:sz w:val="24"/>
      <w:szCs w:val="26"/>
    </w:rPr>
  </w:style>
  <w:style w:type="paragraph" w:customStyle="1" w:styleId="Motion">
    <w:name w:val="Motion"/>
    <w:basedOn w:val="Normal"/>
    <w:next w:val="Heading1"/>
    <w:link w:val="MotionChar"/>
    <w:qFormat/>
    <w:rsid w:val="00C511A8"/>
    <w:pPr>
      <w:spacing w:line="240" w:lineRule="auto"/>
      <w:ind w:left="851"/>
    </w:pPr>
    <w:rPr>
      <w:rFonts w:eastAsia="Calibri" w:cstheme="minorHAnsi"/>
      <w:szCs w:val="24"/>
      <w:lang w:bidi="he-IL"/>
    </w:rPr>
  </w:style>
  <w:style w:type="paragraph" w:customStyle="1" w:styleId="MOTION0">
    <w:name w:val="MOTION"/>
    <w:basedOn w:val="Normal"/>
    <w:link w:val="MOTIONChar0"/>
    <w:rsid w:val="00872491"/>
    <w:pPr>
      <w:autoSpaceDE w:val="0"/>
      <w:autoSpaceDN w:val="0"/>
      <w:adjustRightInd w:val="0"/>
      <w:spacing w:before="60" w:line="240" w:lineRule="auto"/>
      <w:ind w:left="1843"/>
    </w:pPr>
    <w:rPr>
      <w:rFonts w:ascii="Times New Roman" w:eastAsia="Calibri" w:hAnsi="Times New Roman" w:cs="Times New Roman"/>
      <w:color w:val="000000"/>
      <w:sz w:val="23"/>
      <w:szCs w:val="23"/>
      <w:lang w:eastAsia="en-CA"/>
    </w:rPr>
  </w:style>
  <w:style w:type="character" w:customStyle="1" w:styleId="MotionChar">
    <w:name w:val="Motion Char"/>
    <w:link w:val="Motion"/>
    <w:rsid w:val="00C511A8"/>
    <w:rPr>
      <w:rFonts w:eastAsia="Calibri" w:cstheme="minorHAnsi"/>
      <w:sz w:val="24"/>
      <w:szCs w:val="24"/>
      <w:lang w:bidi="he-IL"/>
    </w:rPr>
  </w:style>
  <w:style w:type="character" w:customStyle="1" w:styleId="MOTIONChar0">
    <w:name w:val="MOTION Char"/>
    <w:link w:val="MOTION0"/>
    <w:rsid w:val="00872491"/>
    <w:rPr>
      <w:rFonts w:ascii="Times New Roman" w:eastAsia="Calibri" w:hAnsi="Times New Roman" w:cs="Times New Roman"/>
      <w:color w:val="000000"/>
      <w:sz w:val="23"/>
      <w:szCs w:val="23"/>
      <w:lang w:eastAsia="en-CA"/>
    </w:rPr>
  </w:style>
  <w:style w:type="table" w:styleId="TableGrid">
    <w:name w:val="Table Grid"/>
    <w:basedOn w:val="TableNormal"/>
    <w:uiPriority w:val="59"/>
    <w:rsid w:val="006F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16C8C"/>
    <w:pPr>
      <w:spacing w:before="0" w:after="160" w:line="252" w:lineRule="auto"/>
      <w:ind w:left="720"/>
    </w:pPr>
    <w:rPr>
      <w:rFonts w:ascii="Calibri" w:hAnsi="Calibri" w:cs="Calibri"/>
      <w:sz w:val="22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593B49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CA"/>
    </w:rPr>
  </w:style>
  <w:style w:type="character" w:customStyle="1" w:styleId="xnormaltextrun">
    <w:name w:val="xnormaltextrun"/>
    <w:basedOn w:val="DefaultParagraphFont"/>
    <w:rsid w:val="00593B49"/>
  </w:style>
  <w:style w:type="numbering" w:customStyle="1" w:styleId="ImportedStyle2">
    <w:name w:val="Imported Style 2"/>
    <w:rsid w:val="004A5DB1"/>
    <w:pPr>
      <w:numPr>
        <w:numId w:val="5"/>
      </w:numPr>
    </w:pPr>
  </w:style>
  <w:style w:type="character" w:customStyle="1" w:styleId="None">
    <w:name w:val="None"/>
    <w:rsid w:val="004A5DB1"/>
  </w:style>
  <w:style w:type="character" w:customStyle="1" w:styleId="Hyperlink0">
    <w:name w:val="Hyperlink.0"/>
    <w:basedOn w:val="None"/>
    <w:rsid w:val="004A5DB1"/>
  </w:style>
  <w:style w:type="character" w:customStyle="1" w:styleId="normaltextrun">
    <w:name w:val="normaltextrun"/>
    <w:basedOn w:val="DefaultParagraphFont"/>
    <w:rsid w:val="004A5DB1"/>
  </w:style>
  <w:style w:type="paragraph" w:customStyle="1" w:styleId="Body">
    <w:name w:val="Body"/>
    <w:rsid w:val="005F3AEA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op">
    <w:name w:val="eop"/>
    <w:basedOn w:val="DefaultParagraphFont"/>
    <w:rsid w:val="005F3AEA"/>
  </w:style>
  <w:style w:type="character" w:styleId="UnresolvedMention">
    <w:name w:val="Unresolved Mention"/>
    <w:basedOn w:val="DefaultParagraphFont"/>
    <w:uiPriority w:val="99"/>
    <w:semiHidden/>
    <w:unhideWhenUsed/>
    <w:rsid w:val="0066541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9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CA"/>
    </w:rPr>
  </w:style>
  <w:style w:type="character" w:customStyle="1" w:styleId="scxw262255003">
    <w:name w:val="scxw262255003"/>
    <w:basedOn w:val="DefaultParagraphFont"/>
    <w:rsid w:val="00B93BB3"/>
  </w:style>
  <w:style w:type="paragraph" w:customStyle="1" w:styleId="xxmsonormal">
    <w:name w:val="x_x_msonormal"/>
    <w:basedOn w:val="Normal"/>
    <w:rsid w:val="00CD1133"/>
    <w:pPr>
      <w:spacing w:before="0" w:after="0" w:line="240" w:lineRule="auto"/>
    </w:pPr>
    <w:rPr>
      <w:rFonts w:ascii="Calibri" w:eastAsiaTheme="minorEastAsia" w:hAnsi="Calibri" w:cs="Calibri"/>
      <w:sz w:val="22"/>
      <w:lang w:eastAsia="ko-KR"/>
    </w:rPr>
  </w:style>
  <w:style w:type="character" w:customStyle="1" w:styleId="apple-converted-space">
    <w:name w:val="apple-converted-space"/>
    <w:basedOn w:val="DefaultParagraphFont"/>
    <w:rsid w:val="004862AB"/>
  </w:style>
  <w:style w:type="character" w:customStyle="1" w:styleId="scxw56975562">
    <w:name w:val="scxw56975562"/>
    <w:basedOn w:val="DefaultParagraphFont"/>
    <w:rsid w:val="007B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lasKathy\AppData\Local\Microsoft\Windows\INetCache\Content.Outlook\FFI49ICM\HF%20MD%20C%20Minute-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 xmlns="eb6d8c5d-5b31-4807-8756-a31b61bec20d" xsi:nil="true"/>
    <TaxCatchAll xmlns="eb6d8c5d-5b31-4807-8756-a31b61bec20d">
      <Value>35</Value>
    </TaxCatchAll>
    <m878ec015a4f4b73a9ca52baf1f7d80f xmlns="eb6d8c5d-5b31-4807-8756-a31b61bec20d">
      <Terms xmlns="http://schemas.microsoft.com/office/infopath/2007/PartnerControls"/>
    </m878ec015a4f4b73a9ca52baf1f7d80f>
    <i6f2cb5525bb4939af72cb97a4f89ecd xmlns="eb6d8c5d-5b31-4807-8756-a31b61bec20d">
      <Terms xmlns="http://schemas.microsoft.com/office/infopath/2007/PartnerControls"/>
    </i6f2cb5525bb4939af72cb97a4f89ecd>
    <e7a2213cd6994bb591e363ef1cc0e9f0 xmlns="eb6d8c5d-5b31-4807-8756-a31b61bec20d">
      <Terms xmlns="http://schemas.microsoft.com/office/infopath/2007/PartnerControls"/>
    </e7a2213cd6994bb591e363ef1cc0e9f0>
    <uccTrueDocumentDate xmlns="eb6d8c5d-5b31-4807-8756-a31b61bec20d">2024-09-05T04:00:00+00:00</uccTrueDocumentDate>
    <TaxCatchAllLabel xmlns="eb6d8c5d-5b31-4807-8756-a31b61bec20d" xsi:nil="true"/>
    <j67bc688373c4b44bb20244ce0a36ecf xmlns="eb6d8c5d-5b31-4807-8756-a31b61bec20d">
      <Terms xmlns="http://schemas.microsoft.com/office/infopath/2007/PartnerControls"/>
    </j67bc688373c4b44bb20244ce0a36ecf>
    <Assigned_x0020_Mtg xmlns="eb6d8c5d-5b31-4807-8756-a31b61bec20d">2026-05-12T04:00:00+00:00</Assigned_x0020_Mtg>
    <Modified_x0020_By1 xmlns="eb6d8c5d-5b31-4807-8756-a31b61bec20d">
      <UserInfo>
        <DisplayName/>
        <AccountId xsi:nil="true"/>
        <AccountType/>
      </UserInfo>
    </Modified_x0020_By1>
    <Checked_x0020_Out_x0020_To xmlns="eb6d8c5d-5b31-4807-8756-a31b61bec20d">
      <UserInfo>
        <DisplayName/>
        <AccountId xsi:nil="true"/>
        <AccountType/>
      </UserInfo>
    </Checked_x0020_Out_x0020_To>
    <m3733d99daff4f89891623bbf0f3d139 xmlns="eb6d8c5d-5b31-4807-8756-a31b61bec20d">
      <Terms xmlns="http://schemas.microsoft.com/office/infopath/2007/PartnerControls"/>
    </m3733d99daff4f89891623bbf0f3d139>
    <jb97119f89c948a6a4e9ff53244f466c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Agenda</TermName>
          <TermId xmlns="http://schemas.microsoft.com/office/infopath/2007/PartnerControls">124536a5-9a71-4493-acf7-02b563084b3e</TermId>
        </TermInfo>
      </Terms>
    </jb97119f89c948a6a4e9ff53244f466c>
    <c2bfb9eca6cb4d51b35f04bc46a11199 xmlns="eb6d8c5d-5b31-4807-8756-a31b61bec20d">
      <Terms xmlns="http://schemas.microsoft.com/office/infopath/2007/PartnerControls"/>
    </c2bfb9eca6cb4d51b35f04bc46a11199>
    <LegacyPath xmlns="eb6d8c5d-5b31-4807-8756-a31b61bec20d" xsi:nil="true"/>
    <RoutingRuleDescription xmlns="http://schemas.microsoft.com/sharepoint/v3" xsi:nil="true"/>
  </documentManagement>
</p:properties>
</file>

<file path=customXml/item2.xml><?xml version="1.0" encoding="utf-8"?>
<?mso-contentType ?>
<SharedContentType xmlns="Microsoft.SharePoint.Taxonomy.ContentTypeSync" SourceId="3c940ca1-5ff5-4c12-9ecd-e33ede4a829f" ContentTypeId="0x0101007F0447A8E6C16F40A99E2D6A3630B0682E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C ARW" ma:contentTypeID="0x0101007F0447A8E6C16F40A99E2D6A3630B0682E00CA1E56BBE2AAEA4EA64034C0FEC97FF9" ma:contentTypeVersion="10" ma:contentTypeDescription="" ma:contentTypeScope="" ma:versionID="79a6e8d9a8cddff73fb2d8ef35f5905a">
  <xsd:schema xmlns:xsd="http://www.w3.org/2001/XMLSchema" xmlns:xs="http://www.w3.org/2001/XMLSchema" xmlns:p="http://schemas.microsoft.com/office/2006/metadata/properties" xmlns:ns1="http://schemas.microsoft.com/sharepoint/v3" xmlns:ns2="eb6d8c5d-5b31-4807-8756-a31b61bec20d" targetNamespace="http://schemas.microsoft.com/office/2006/metadata/properties" ma:root="true" ma:fieldsID="ca94dc95bd1b768421d14b7ea8709a88" ns1:_="" ns2:_="">
    <xsd:import namespace="http://schemas.microsoft.com/sharepoint/v3"/>
    <xsd:import namespace="eb6d8c5d-5b31-4807-8756-a31b61bec20d"/>
    <xsd:element name="properties">
      <xsd:complexType>
        <xsd:sequence>
          <xsd:element name="documentManagement">
            <xsd:complexType>
              <xsd:all>
                <xsd:element ref="ns2:i6f2cb5525bb4939af72cb97a4f89ecd" minOccurs="0"/>
                <xsd:element ref="ns2:TaxCatchAll" minOccurs="0"/>
                <xsd:element ref="ns2:TaxCatchAllLabel" minOccurs="0"/>
                <xsd:element ref="ns2:uccTrueDocumentDate" minOccurs="0"/>
                <xsd:element ref="ns2:m878ec015a4f4b73a9ca52baf1f7d80f" minOccurs="0"/>
                <xsd:element ref="ns2:e7a2213cd6994bb591e363ef1cc0e9f0" minOccurs="0"/>
                <xsd:element ref="ns2:LegacyPath" minOccurs="0"/>
                <xsd:element ref="ns2:Assigned_x0020_Mtg" minOccurs="0"/>
                <xsd:element ref="ns2:Region" minOccurs="0"/>
                <xsd:element ref="ns1:RoutingRuleDescription" minOccurs="0"/>
                <xsd:element ref="ns2:Modified_x0020_By1" minOccurs="0"/>
                <xsd:element ref="ns2:Checked_x0020_Out_x0020_To" minOccurs="0"/>
                <xsd:element ref="ns2:j67bc688373c4b44bb20244ce0a36ecf" minOccurs="0"/>
                <xsd:element ref="ns2:jb97119f89c948a6a4e9ff53244f466c" minOccurs="0"/>
                <xsd:element ref="ns2:c2bfb9eca6cb4d51b35f04bc46a11199" minOccurs="0"/>
                <xsd:element ref="ns2:m3733d99daff4f89891623bbf0f3d13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0" nillable="true" ma:displayName="ARW 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d8c5d-5b31-4807-8756-a31b61bec20d" elementFormDefault="qualified">
    <xsd:import namespace="http://schemas.microsoft.com/office/2006/documentManagement/types"/>
    <xsd:import namespace="http://schemas.microsoft.com/office/infopath/2007/PartnerControls"/>
    <xsd:element name="i6f2cb5525bb4939af72cb97a4f89ecd" ma:index="8" nillable="true" ma:taxonomy="true" ma:internalName="i6f2cb5525bb4939af72cb97a4f89ecd" ma:taxonomyFieldName="uccDocumentType" ma:displayName="Document Type" ma:readOnly="false" ma:default="" ma:fieldId="{26f2cb55-25bb-4939-af72-cb97a4f89ecd}" ma:sspId="3c940ca1-5ff5-4c12-9ecd-e33ede4a829f" ma:termSetId="c0b74db9-4df9-4803-aeb2-c71138ab5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dd90705-a35c-40cc-8c9f-c27788c18e78}" ma:internalName="TaxCatchAll" ma:showField="CatchAllData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dd90705-a35c-40cc-8c9f-c27788c18e78}" ma:internalName="TaxCatchAllLabel" ma:readOnly="true" ma:showField="CatchAllDataLabel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ccTrueDocumentDate" ma:index="12" nillable="true" ma:displayName="True Document Date" ma:default="[today]" ma:format="DateOnly" ma:internalName="uccTrueDocumentDate" ma:readOnly="false">
      <xsd:simpleType>
        <xsd:restriction base="dms:DateTime"/>
      </xsd:simpleType>
    </xsd:element>
    <xsd:element name="m878ec015a4f4b73a9ca52baf1f7d80f" ma:index="13" nillable="true" ma:taxonomy="true" ma:internalName="m878ec015a4f4b73a9ca52baf1f7d80f" ma:taxonomyFieldName="UCCMonth" ma:displayName="Month" ma:default="" ma:fieldId="{6878ec01-5a4f-4b73-a9ca-52baf1f7d80f}" ma:sspId="3c940ca1-5ff5-4c12-9ecd-e33ede4a829f" ma:termSetId="0dff0584-8c17-46e1-9d32-d2a5e66cb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a2213cd6994bb591e363ef1cc0e9f0" ma:index="15" nillable="true" ma:taxonomy="true" ma:internalName="e7a2213cd6994bb591e363ef1cc0e9f0" ma:taxonomyFieldName="UCCYear" ma:displayName="Year" ma:default="" ma:fieldId="{e7a2213c-d699-4bb5-91e3-63ef1cc0e9f0}" ma:sspId="3c940ca1-5ff5-4c12-9ecd-e33ede4a829f" ma:termSetId="33d969ce-414b-4f34-87d3-9ff51fae1d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gacyPath" ma:index="17" nillable="true" ma:displayName="Legacy Path" ma:internalName="LegacyPath">
      <xsd:simpleType>
        <xsd:restriction base="dms:Note">
          <xsd:maxLength value="255"/>
        </xsd:restriction>
      </xsd:simpleType>
    </xsd:element>
    <xsd:element name="Assigned_x0020_Mtg" ma:index="18" nillable="true" ma:displayName="ARW Assigned Mtg" ma:format="DateOnly" ma:internalName="Assigned_x0020_Mtg">
      <xsd:simpleType>
        <xsd:restriction base="dms:DateTime"/>
      </xsd:simpleType>
    </xsd:element>
    <xsd:element name="Region" ma:index="19" nillable="true" ma:displayName="ARW Region" ma:format="Dropdown" ma:internalName="Region">
      <xsd:simpleType>
        <xsd:restriction base="dms:Choice">
          <xsd:enumeration value="choicesPlaceholder1"/>
          <xsd:enumeration value="choicesPlaceholder2"/>
          <xsd:enumeration value="choicesPlaceholder3"/>
        </xsd:restriction>
      </xsd:simpleType>
    </xsd:element>
    <xsd:element name="Modified_x0020_By1" ma:index="21" nillable="true" ma:displayName="RC Modified By" ma:list="UserInfo" ma:internalName="Modified_x0020_By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_x0020_Out_x0020_To" ma:index="22" nillable="true" ma:displayName="RC 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67bc688373c4b44bb20244ce0a36ecf" ma:index="23" nillable="true" ma:taxonomy="true" ma:internalName="j67bc688373c4b44bb20244ce0a36ecf" ma:taxonomyFieldName="Topic" ma:displayName="RC Topic" ma:fieldId="{367bc688-373c-4b44-bb20-244ce0a36ecf}" ma:sspId="3c940ca1-5ff5-4c12-9ecd-e33ede4a829f" ma:termSetId="4964c1de-57ad-438d-91e2-783163f848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97119f89c948a6a4e9ff53244f466c" ma:index="25" nillable="true" ma:taxonomy="true" ma:internalName="jb97119f89c948a6a4e9ff53244f466c" ma:taxonomyFieldName="ARW_x0020_Area_x0020_of_x0020_Work" ma:displayName="ARW Area of Work" ma:default="" ma:fieldId="{3b97119f-89c9-48a6-a4e9-ff53244f466c}" ma:taxonomyMulti="true" ma:sspId="3c940ca1-5ff5-4c12-9ecd-e33ede4a829f" ma:termSetId="e7ce82ea-0f8d-47d5-986b-a0653fd3f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bfb9eca6cb4d51b35f04bc46a11199" ma:index="27" nillable="true" ma:taxonomy="true" ma:internalName="c2bfb9eca6cb4d51b35f04bc46a11199" ma:taxonomyFieldName="ARW_x0020_CoF" ma:displayName="ARW CoF" ma:default="" ma:fieldId="{c2bfb9ec-a6cb-4d51-b35f-04bc46a1119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733d99daff4f89891623bbf0f3d139" ma:index="29" nillable="true" ma:taxonomy="true" ma:internalName="m3733d99daff4f89891623bbf0f3d139" ma:taxonomyFieldName="ARW_x0020_Pastoral_x0020_Charge" ma:displayName="ARW Pastoral Charge" ma:default="" ma:fieldId="{63733d99-daff-4f89-8916-23bbf0f3d13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A8FF1-EECA-4C91-BCC4-224F1B0279E3}">
  <ds:schemaRefs>
    <ds:schemaRef ds:uri="http://schemas.microsoft.com/office/2006/metadata/properties"/>
    <ds:schemaRef ds:uri="http://schemas.microsoft.com/office/infopath/2007/PartnerControls"/>
    <ds:schemaRef ds:uri="eb6d8c5d-5b31-4807-8756-a31b61bec20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12E0BA-F93D-411C-B51C-441E3521F75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DD08FB5-B037-4234-B04D-C7C0A3C11F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0C066-DA6A-44F9-99A8-7FF419994E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51D54C-36FF-4EC5-8EA2-7F48C6754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d8c5d-5b31-4807-8756-a31b61bec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 MD C Minute-Agenda Template</Template>
  <TotalTime>117</TotalTime>
  <Pages>5</Pages>
  <Words>955</Words>
  <Characters>5321</Characters>
  <Application>Microsoft Office Word</Application>
  <DocSecurity>2</DocSecurity>
  <Lines>332</Lines>
  <Paragraphs>224</Paragraphs>
  <ScaleCrop>false</ScaleCrop>
  <Company>UCC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Kathy</dc:creator>
  <cp:keywords/>
  <dc:description/>
  <cp:lastModifiedBy>Krista Ford</cp:lastModifiedBy>
  <cp:revision>46</cp:revision>
  <dcterms:created xsi:type="dcterms:W3CDTF">2026-05-29T15:37:00Z</dcterms:created>
  <dcterms:modified xsi:type="dcterms:W3CDTF">2026-05-29T17:33:00Z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0x0101007F0447A8E6C16F40A99E2D6A3630B0682E00CA1E56BBE2AAEA4EA64034C0FEC97FF9</vt:lpwstr>
  </property>
  <property fmtid="{D5CDD505-2E9C-101B-9397-08002B2CF9AE}" pid="3" name="UCCMonth">
    <vt:lpwstr/>
  </property>
  <property fmtid="{D5CDD505-2E9C-101B-9397-08002B2CF9AE}" pid="4" name="uccDocumentType">
    <vt:lpwstr/>
  </property>
  <property fmtid="{D5CDD505-2E9C-101B-9397-08002B2CF9AE}" pid="5" name="MediaServiceImageTags">
    <vt:lpwstr/>
  </property>
  <property fmtid="{D5CDD505-2E9C-101B-9397-08002B2CF9AE}" pid="6" name="UCCYear">
    <vt:lpwstr/>
  </property>
  <property fmtid="{D5CDD505-2E9C-101B-9397-08002B2CF9AE}" pid="7" name="Area_x0020_of_x0020_Work">
    <vt:lpwstr/>
  </property>
  <property fmtid="{D5CDD505-2E9C-101B-9397-08002B2CF9AE}" pid="8" name="Regional_x0020_Council">
    <vt:lpwstr/>
  </property>
  <property fmtid="{D5CDD505-2E9C-101B-9397-08002B2CF9AE}" pid="9" name="CoF">
    <vt:lpwstr/>
  </property>
  <property fmtid="{D5CDD505-2E9C-101B-9397-08002B2CF9AE}" pid="10" name="Regional Council">
    <vt:lpwstr/>
  </property>
  <property fmtid="{D5CDD505-2E9C-101B-9397-08002B2CF9AE}" pid="11" name="Area of Work">
    <vt:lpwstr/>
  </property>
  <property fmtid="{D5CDD505-2E9C-101B-9397-08002B2CF9AE}" pid="12" name="Committee Document Status">
    <vt:lpwstr>Draft</vt:lpwstr>
  </property>
  <property fmtid="{D5CDD505-2E9C-101B-9397-08002B2CF9AE}" pid="13" name="Meeting Start Date">
    <vt:filetime>2024-07-23T04:00:00Z</vt:filetime>
  </property>
  <property fmtid="{D5CDD505-2E9C-101B-9397-08002B2CF9AE}" pid="14" name="i6f2cb5525bb4939af72cb97a4f89ecd">
    <vt:lpwstr>Agenda|9fdb3e55-8aa1-4c0f-b70b-9a32169ae977</vt:lpwstr>
  </property>
  <property fmtid="{D5CDD505-2E9C-101B-9397-08002B2CF9AE}" pid="15" name="uccTrueDocumentDate">
    <vt:filetime>2024-07-23T00:24:37Z</vt:filetime>
  </property>
  <property fmtid="{D5CDD505-2E9C-101B-9397-08002B2CF9AE}" pid="16" name="CoF0">
    <vt:lpwstr/>
  </property>
  <property fmtid="{D5CDD505-2E9C-101B-9397-08002B2CF9AE}" pid="17" name="Topic">
    <vt:lpwstr/>
  </property>
  <property fmtid="{D5CDD505-2E9C-101B-9397-08002B2CF9AE}" pid="18" name="Pastoral_x0020_Charge">
    <vt:lpwstr/>
  </property>
  <property fmtid="{D5CDD505-2E9C-101B-9397-08002B2CF9AE}" pid="19" name="Area_x0020_of_x0020_Work0">
    <vt:lpwstr/>
  </property>
  <property fmtid="{D5CDD505-2E9C-101B-9397-08002B2CF9AE}" pid="20" name="lcf76f155ced4ddcb4097134ff3c332f">
    <vt:lpwstr/>
  </property>
  <property fmtid="{D5CDD505-2E9C-101B-9397-08002B2CF9AE}" pid="21" name="Pastoral Charge">
    <vt:lpwstr/>
  </property>
  <property fmtid="{D5CDD505-2E9C-101B-9397-08002B2CF9AE}" pid="22" name="Area of Work0">
    <vt:lpwstr/>
  </property>
  <property fmtid="{D5CDD505-2E9C-101B-9397-08002B2CF9AE}" pid="23" name="ARW_x0020_Pastoral_x0020_Charge">
    <vt:lpwstr/>
  </property>
  <property fmtid="{D5CDD505-2E9C-101B-9397-08002B2CF9AE}" pid="24" name="m3733d99daff4f89891623bbf0f3d139">
    <vt:lpwstr/>
  </property>
  <property fmtid="{D5CDD505-2E9C-101B-9397-08002B2CF9AE}" pid="25" name="jfbb0c8a2dcc474fbc52b8c214cd4afd">
    <vt:lpwstr/>
  </property>
  <property fmtid="{D5CDD505-2E9C-101B-9397-08002B2CF9AE}" pid="26" name="h1badf0b01544db1a9c9b85d6e39d012">
    <vt:lpwstr/>
  </property>
  <property fmtid="{D5CDD505-2E9C-101B-9397-08002B2CF9AE}" pid="27" name="jb97119f89c948a6a4e9ff53244f466c">
    <vt:lpwstr>Agenda|124536a5-9a71-4493-acf7-02b563084b3e</vt:lpwstr>
  </property>
  <property fmtid="{D5CDD505-2E9C-101B-9397-08002B2CF9AE}" pid="28" name="c2bfb9eca6cb4d51b35f04bc46a11199">
    <vt:lpwstr/>
  </property>
  <property fmtid="{D5CDD505-2E9C-101B-9397-08002B2CF9AE}" pid="29" name="ARW Area of Work">
    <vt:lpwstr>35;#Agenda|124536a5-9a71-4493-acf7-02b563084b3e</vt:lpwstr>
  </property>
  <property fmtid="{D5CDD505-2E9C-101B-9397-08002B2CF9AE}" pid="30" name="ARW_x0020_CoF">
    <vt:lpwstr/>
  </property>
  <property fmtid="{D5CDD505-2E9C-101B-9397-08002B2CF9AE}" pid="31" name="ecd3d254839b4d0ebcb9681a5c031fa2">
    <vt:lpwstr/>
  </property>
  <property fmtid="{D5CDD505-2E9C-101B-9397-08002B2CF9AE}" pid="32" name="obf6689c7db74dffadd621049dc1c1d2">
    <vt:lpwstr/>
  </property>
  <property fmtid="{D5CDD505-2E9C-101B-9397-08002B2CF9AE}" pid="33" name="ARW_x0020_Area_x0020_of_x0020_Work">
    <vt:lpwstr>35;#Agenda|124536a5-9a71-4493-acf7-02b563084b3e</vt:lpwstr>
  </property>
  <property fmtid="{D5CDD505-2E9C-101B-9397-08002B2CF9AE}" pid="34" name="m2c211233a4b4765aaca5fce54bf51e3">
    <vt:lpwstr/>
  </property>
  <property fmtid="{D5CDD505-2E9C-101B-9397-08002B2CF9AE}" pid="35" name="n9e930e82c444989b3ce07b3a1b02f0c">
    <vt:lpwstr/>
  </property>
  <property fmtid="{D5CDD505-2E9C-101B-9397-08002B2CF9AE}" pid="36" name="ARW CoF">
    <vt:lpwstr/>
  </property>
  <property fmtid="{D5CDD505-2E9C-101B-9397-08002B2CF9AE}" pid="37" name="ARW Pastoral Charge">
    <vt:lpwstr/>
  </property>
</Properties>
</file>